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935EE" w14:textId="77777777" w:rsidR="00467E1D" w:rsidRPr="00F13825" w:rsidRDefault="00467E1D" w:rsidP="00467E1D">
      <w:pPr>
        <w:pStyle w:val="Heading2Red"/>
        <w:rPr>
          <w:rFonts w:ascii="Helvetica" w:eastAsia="Times New Roman" w:hAnsi="Helvetica"/>
        </w:rPr>
      </w:pPr>
      <w:r w:rsidRPr="00F13825">
        <w:rPr>
          <w:rFonts w:ascii="Helvetica" w:eastAsia="Times New Roman" w:hAnsi="Helvetica"/>
        </w:rPr>
        <w:t>Attendance Sheet, page ___ of ____</w:t>
      </w:r>
    </w:p>
    <w:p w14:paraId="65F6C6DF" w14:textId="77777777" w:rsidR="00467E1D" w:rsidRPr="00F13825" w:rsidRDefault="00467E1D" w:rsidP="00467E1D">
      <w:pPr>
        <w:rPr>
          <w:rFonts w:cstheme="majorBidi"/>
          <w:color w:val="C0143C"/>
          <w:sz w:val="26"/>
          <w:lang w:val="en-GB"/>
        </w:rPr>
      </w:pPr>
    </w:p>
    <w:p w14:paraId="347B5A82" w14:textId="51BD45E8" w:rsidR="00602256" w:rsidRPr="00602256" w:rsidRDefault="00467E1D" w:rsidP="00602256">
      <w:pPr>
        <w:rPr>
          <w:color w:val="000000"/>
          <w:szCs w:val="20"/>
        </w:rPr>
      </w:pPr>
      <w:r w:rsidRPr="00F13825">
        <w:rPr>
          <w:color w:val="000000"/>
          <w:szCs w:val="20"/>
        </w:rPr>
        <w:t>I</w:t>
      </w:r>
      <w:r w:rsidR="00602256">
        <w:rPr>
          <w:color w:val="000000"/>
          <w:szCs w:val="20"/>
        </w:rPr>
        <w:t>n participating in the activities of APS NSW, I am aware that I am risking injury, illness and death. To minimise the risk, I</w:t>
      </w:r>
      <w:r w:rsidRPr="00F13825">
        <w:rPr>
          <w:color w:val="000000"/>
          <w:szCs w:val="20"/>
        </w:rPr>
        <w:t xml:space="preserve"> understand the risks </w:t>
      </w:r>
      <w:r w:rsidR="00602256">
        <w:rPr>
          <w:color w:val="000000"/>
          <w:szCs w:val="20"/>
        </w:rPr>
        <w:t xml:space="preserve">and that the activity is within my capabilities. I carry appropriate food, water, medication and have the appropriate clothing and equipment. I will notify the leader of any limitation or concerns I have </w:t>
      </w:r>
      <w:r w:rsidRPr="00F13825">
        <w:rPr>
          <w:color w:val="000000"/>
          <w:szCs w:val="20"/>
        </w:rPr>
        <w:t>and will listen to the leader’s advice and instructions.</w:t>
      </w:r>
      <w:r w:rsidR="00602256">
        <w:rPr>
          <w:color w:val="000000"/>
          <w:szCs w:val="20"/>
        </w:rPr>
        <w:t xml:space="preserve"> By signing this form, I waive any claim for damages arising from this activity against APS NSW, the district group, the leader or any other participants. </w:t>
      </w:r>
    </w:p>
    <w:p w14:paraId="3C5D9A80" w14:textId="77777777" w:rsidR="00602256" w:rsidRPr="00F13825" w:rsidRDefault="00602256" w:rsidP="00467E1D">
      <w:pPr>
        <w:rPr>
          <w:color w:val="000000"/>
          <w:szCs w:val="20"/>
        </w:rPr>
      </w:pPr>
    </w:p>
    <w:p w14:paraId="5578FF09" w14:textId="77777777" w:rsidR="00467E1D" w:rsidRPr="00F13825" w:rsidRDefault="00467E1D" w:rsidP="00467E1D">
      <w:pPr>
        <w:rPr>
          <w:color w:val="000000"/>
          <w:sz w:val="24"/>
        </w:rPr>
      </w:pPr>
      <w:r w:rsidRPr="00F13825">
        <w:rPr>
          <w:color w:val="000000"/>
          <w:sz w:val="24"/>
        </w:rPr>
        <w:t> </w:t>
      </w:r>
    </w:p>
    <w:p w14:paraId="1DDCD25D" w14:textId="59590E2A" w:rsidR="00467E1D" w:rsidRDefault="00467E1D" w:rsidP="00467E1D">
      <w:pPr>
        <w:rPr>
          <w:szCs w:val="20"/>
        </w:rPr>
      </w:pPr>
      <w:r w:rsidRPr="00F13825">
        <w:t xml:space="preserve">Event: ……………………………………………...  </w:t>
      </w:r>
      <w:r w:rsidRPr="00F13825">
        <w:tab/>
        <w:t>Date:  ………</w:t>
      </w:r>
      <w:r w:rsidR="00602256">
        <w:t>………………….</w:t>
      </w:r>
      <w:r w:rsidRPr="00F13825">
        <w:t>…</w:t>
      </w:r>
      <w:r w:rsidRPr="00F13825">
        <w:tab/>
        <w:t>Leader (print) …</w:t>
      </w:r>
      <w:r w:rsidRPr="00F13825">
        <w:rPr>
          <w:szCs w:val="20"/>
        </w:rPr>
        <w:t>………………………</w:t>
      </w:r>
    </w:p>
    <w:p w14:paraId="48DB3E2A" w14:textId="1DECA03C" w:rsidR="00DD0501" w:rsidRDefault="00DD0501" w:rsidP="00467E1D">
      <w:pPr>
        <w:rPr>
          <w:szCs w:val="20"/>
        </w:rPr>
      </w:pPr>
    </w:p>
    <w:p w14:paraId="19CBE282" w14:textId="77777777" w:rsidR="00DD0501" w:rsidRPr="00F13825" w:rsidRDefault="00DD0501" w:rsidP="00467E1D">
      <w:pPr>
        <w:rPr>
          <w:szCs w:val="20"/>
        </w:rPr>
      </w:pPr>
    </w:p>
    <w:tbl>
      <w:tblPr>
        <w:tblStyle w:val="TableGrid"/>
        <w:tblW w:w="13887" w:type="dxa"/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2835"/>
        <w:gridCol w:w="2409"/>
        <w:gridCol w:w="993"/>
        <w:gridCol w:w="1417"/>
        <w:gridCol w:w="2835"/>
        <w:gridCol w:w="1843"/>
      </w:tblGrid>
      <w:tr w:rsidR="00467E1D" w:rsidRPr="00F13825" w14:paraId="07450ED9" w14:textId="77777777" w:rsidTr="00C464E7">
        <w:trPr>
          <w:cantSplit/>
          <w:trHeight w:val="1037"/>
        </w:trPr>
        <w:tc>
          <w:tcPr>
            <w:tcW w:w="562" w:type="dxa"/>
          </w:tcPr>
          <w:p w14:paraId="3B7F0850" w14:textId="77777777" w:rsidR="00467E1D" w:rsidRPr="00F13825" w:rsidRDefault="00467E1D" w:rsidP="00C464E7">
            <w:pPr>
              <w:jc w:val="both"/>
              <w:rPr>
                <w:szCs w:val="20"/>
              </w:rPr>
            </w:pPr>
          </w:p>
        </w:tc>
        <w:tc>
          <w:tcPr>
            <w:tcW w:w="993" w:type="dxa"/>
          </w:tcPr>
          <w:p w14:paraId="136EA654" w14:textId="77777777" w:rsidR="00467E1D" w:rsidRPr="00F13825" w:rsidRDefault="00467E1D" w:rsidP="00C464E7">
            <w:pPr>
              <w:rPr>
                <w:szCs w:val="20"/>
              </w:rPr>
            </w:pPr>
            <w:r w:rsidRPr="00F13825">
              <w:rPr>
                <w:szCs w:val="20"/>
              </w:rPr>
              <w:t>Time signed on</w:t>
            </w:r>
          </w:p>
        </w:tc>
        <w:tc>
          <w:tcPr>
            <w:tcW w:w="2835" w:type="dxa"/>
          </w:tcPr>
          <w:p w14:paraId="16EFA003" w14:textId="77777777" w:rsidR="00467E1D" w:rsidRPr="00F13825" w:rsidRDefault="00467E1D" w:rsidP="00C464E7">
            <w:pPr>
              <w:rPr>
                <w:szCs w:val="20"/>
              </w:rPr>
            </w:pPr>
            <w:r w:rsidRPr="00F13825">
              <w:rPr>
                <w:szCs w:val="20"/>
              </w:rPr>
              <w:t>Print your name</w:t>
            </w:r>
          </w:p>
        </w:tc>
        <w:tc>
          <w:tcPr>
            <w:tcW w:w="2409" w:type="dxa"/>
          </w:tcPr>
          <w:p w14:paraId="01DA4F1D" w14:textId="77777777" w:rsidR="00467E1D" w:rsidRPr="00F13825" w:rsidRDefault="00467E1D" w:rsidP="00C464E7">
            <w:pPr>
              <w:rPr>
                <w:szCs w:val="20"/>
              </w:rPr>
            </w:pPr>
            <w:r w:rsidRPr="00F13825">
              <w:rPr>
                <w:szCs w:val="20"/>
              </w:rPr>
              <w:t>Your signature</w:t>
            </w:r>
          </w:p>
        </w:tc>
        <w:tc>
          <w:tcPr>
            <w:tcW w:w="993" w:type="dxa"/>
          </w:tcPr>
          <w:p w14:paraId="2F19AB9B" w14:textId="77777777" w:rsidR="00467E1D" w:rsidRPr="00F13825" w:rsidRDefault="00467E1D" w:rsidP="00C464E7">
            <w:pPr>
              <w:rPr>
                <w:sz w:val="20"/>
                <w:szCs w:val="20"/>
              </w:rPr>
            </w:pPr>
            <w:r w:rsidRPr="00F13825">
              <w:rPr>
                <w:sz w:val="20"/>
                <w:szCs w:val="20"/>
              </w:rPr>
              <w:t>Member or</w:t>
            </w:r>
          </w:p>
          <w:p w14:paraId="06D92943" w14:textId="77777777" w:rsidR="00467E1D" w:rsidRPr="00F13825" w:rsidRDefault="00467E1D" w:rsidP="00C464E7">
            <w:pPr>
              <w:rPr>
                <w:sz w:val="20"/>
                <w:szCs w:val="20"/>
              </w:rPr>
            </w:pPr>
            <w:r w:rsidRPr="00F13825">
              <w:rPr>
                <w:sz w:val="20"/>
                <w:szCs w:val="20"/>
              </w:rPr>
              <w:t>Visitor</w:t>
            </w:r>
          </w:p>
          <w:p w14:paraId="5410B28D" w14:textId="77777777" w:rsidR="00467E1D" w:rsidRPr="00F13825" w:rsidRDefault="00467E1D" w:rsidP="00C464E7">
            <w:pPr>
              <w:rPr>
                <w:szCs w:val="20"/>
              </w:rPr>
            </w:pPr>
            <w:r w:rsidRPr="00F13825">
              <w:rPr>
                <w:sz w:val="20"/>
                <w:szCs w:val="20"/>
              </w:rPr>
              <w:t>(M or V)</w:t>
            </w:r>
          </w:p>
        </w:tc>
        <w:tc>
          <w:tcPr>
            <w:tcW w:w="1417" w:type="dxa"/>
          </w:tcPr>
          <w:p w14:paraId="1F9EA271" w14:textId="77777777" w:rsidR="00467E1D" w:rsidRPr="00F13825" w:rsidRDefault="00467E1D" w:rsidP="00C464E7">
            <w:pPr>
              <w:rPr>
                <w:szCs w:val="20"/>
              </w:rPr>
            </w:pPr>
            <w:r w:rsidRPr="00F13825">
              <w:rPr>
                <w:szCs w:val="20"/>
              </w:rPr>
              <w:t xml:space="preserve">Car </w:t>
            </w:r>
          </w:p>
          <w:p w14:paraId="23CA8D03" w14:textId="77777777" w:rsidR="00467E1D" w:rsidRPr="00F13825" w:rsidRDefault="00467E1D" w:rsidP="00C464E7">
            <w:pPr>
              <w:rPr>
                <w:szCs w:val="20"/>
              </w:rPr>
            </w:pPr>
            <w:r w:rsidRPr="00F13825">
              <w:rPr>
                <w:szCs w:val="20"/>
              </w:rPr>
              <w:t>Rego</w:t>
            </w:r>
          </w:p>
        </w:tc>
        <w:tc>
          <w:tcPr>
            <w:tcW w:w="2835" w:type="dxa"/>
          </w:tcPr>
          <w:p w14:paraId="2C907C44" w14:textId="77777777" w:rsidR="00467E1D" w:rsidRPr="00F13825" w:rsidRDefault="00467E1D" w:rsidP="00C464E7">
            <w:pPr>
              <w:rPr>
                <w:szCs w:val="20"/>
              </w:rPr>
            </w:pPr>
            <w:r w:rsidRPr="00F13825">
              <w:rPr>
                <w:szCs w:val="20"/>
              </w:rPr>
              <w:t>Name and phone no of Emergency Contact</w:t>
            </w:r>
          </w:p>
        </w:tc>
        <w:tc>
          <w:tcPr>
            <w:tcW w:w="1843" w:type="dxa"/>
          </w:tcPr>
          <w:p w14:paraId="3DFBFDD1" w14:textId="77777777" w:rsidR="00467E1D" w:rsidRPr="00F13825" w:rsidRDefault="00467E1D" w:rsidP="00C464E7">
            <w:pPr>
              <w:rPr>
                <w:szCs w:val="20"/>
              </w:rPr>
            </w:pPr>
            <w:r w:rsidRPr="00F13825">
              <w:rPr>
                <w:szCs w:val="20"/>
              </w:rPr>
              <w:t>Sign off &amp; Time</w:t>
            </w:r>
          </w:p>
        </w:tc>
      </w:tr>
      <w:tr w:rsidR="00467E1D" w:rsidRPr="00F13825" w14:paraId="3FEF3F48" w14:textId="77777777" w:rsidTr="00C464E7">
        <w:tc>
          <w:tcPr>
            <w:tcW w:w="562" w:type="dxa"/>
          </w:tcPr>
          <w:p w14:paraId="7F575F17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1</w:t>
            </w:r>
          </w:p>
        </w:tc>
        <w:tc>
          <w:tcPr>
            <w:tcW w:w="993" w:type="dxa"/>
          </w:tcPr>
          <w:p w14:paraId="55E7E167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3BBF038F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29F8684E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39C64CA2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0776A398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6D6EAF4B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4A47CF79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425906F3" w14:textId="77777777" w:rsidTr="00C464E7">
        <w:tc>
          <w:tcPr>
            <w:tcW w:w="562" w:type="dxa"/>
          </w:tcPr>
          <w:p w14:paraId="585B7D54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2</w:t>
            </w:r>
          </w:p>
        </w:tc>
        <w:tc>
          <w:tcPr>
            <w:tcW w:w="993" w:type="dxa"/>
          </w:tcPr>
          <w:p w14:paraId="48E3E6FE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6A217231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2026AC6D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06B19749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66057C25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7B789338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5BB4CE3E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2849BC1C" w14:textId="77777777" w:rsidTr="00C464E7">
        <w:tc>
          <w:tcPr>
            <w:tcW w:w="562" w:type="dxa"/>
          </w:tcPr>
          <w:p w14:paraId="6C6C7DBA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3</w:t>
            </w:r>
          </w:p>
        </w:tc>
        <w:tc>
          <w:tcPr>
            <w:tcW w:w="993" w:type="dxa"/>
          </w:tcPr>
          <w:p w14:paraId="19204687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063E698F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2364557D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5B305B46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692A757A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CE9BC7D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4DF0C1DB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4F34C083" w14:textId="77777777" w:rsidTr="00C464E7">
        <w:tc>
          <w:tcPr>
            <w:tcW w:w="562" w:type="dxa"/>
          </w:tcPr>
          <w:p w14:paraId="2FC257F0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4</w:t>
            </w:r>
          </w:p>
        </w:tc>
        <w:tc>
          <w:tcPr>
            <w:tcW w:w="993" w:type="dxa"/>
          </w:tcPr>
          <w:p w14:paraId="4DB45CE4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B5C7457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44E7FB75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12A686C8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198D60E1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5FCA5062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6F7AA5BA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28959DFE" w14:textId="77777777" w:rsidTr="00C464E7">
        <w:tc>
          <w:tcPr>
            <w:tcW w:w="562" w:type="dxa"/>
          </w:tcPr>
          <w:p w14:paraId="35CA49D1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5</w:t>
            </w:r>
          </w:p>
        </w:tc>
        <w:tc>
          <w:tcPr>
            <w:tcW w:w="993" w:type="dxa"/>
          </w:tcPr>
          <w:p w14:paraId="2C7EA3CE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15ED740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7E747BAD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55B99C59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4CAFEFF4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4953384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3AE61A8E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0D82126A" w14:textId="77777777" w:rsidTr="00C464E7">
        <w:tc>
          <w:tcPr>
            <w:tcW w:w="562" w:type="dxa"/>
          </w:tcPr>
          <w:p w14:paraId="0EDADC0A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6</w:t>
            </w:r>
          </w:p>
        </w:tc>
        <w:tc>
          <w:tcPr>
            <w:tcW w:w="993" w:type="dxa"/>
          </w:tcPr>
          <w:p w14:paraId="7D381909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6C257151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737924C9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098536AC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568F1D81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4B6BC078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7FC396EE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3E58B215" w14:textId="77777777" w:rsidTr="00C464E7">
        <w:tc>
          <w:tcPr>
            <w:tcW w:w="562" w:type="dxa"/>
          </w:tcPr>
          <w:p w14:paraId="520919FD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7</w:t>
            </w:r>
          </w:p>
        </w:tc>
        <w:tc>
          <w:tcPr>
            <w:tcW w:w="993" w:type="dxa"/>
          </w:tcPr>
          <w:p w14:paraId="4236E291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4E9E9E7B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3632AB4D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50E281E9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1C9EB8CA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023DB80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4AA8873B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10A0AC73" w14:textId="77777777" w:rsidTr="00C464E7">
        <w:tc>
          <w:tcPr>
            <w:tcW w:w="562" w:type="dxa"/>
          </w:tcPr>
          <w:p w14:paraId="6BB4ACB0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8</w:t>
            </w:r>
          </w:p>
        </w:tc>
        <w:tc>
          <w:tcPr>
            <w:tcW w:w="993" w:type="dxa"/>
          </w:tcPr>
          <w:p w14:paraId="0D51CCB5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626FD78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70D6A388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754C886C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141A865B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58A112EB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365FB49D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5F50B688" w14:textId="77777777" w:rsidTr="00C464E7">
        <w:tc>
          <w:tcPr>
            <w:tcW w:w="562" w:type="dxa"/>
          </w:tcPr>
          <w:p w14:paraId="7F048134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9</w:t>
            </w:r>
          </w:p>
        </w:tc>
        <w:tc>
          <w:tcPr>
            <w:tcW w:w="993" w:type="dxa"/>
          </w:tcPr>
          <w:p w14:paraId="6ADDA864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5491F1F3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7DFBC739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3F16CEA4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69024A02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7DE262A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406AE144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115CFBA2" w14:textId="77777777" w:rsidTr="00C464E7">
        <w:tc>
          <w:tcPr>
            <w:tcW w:w="562" w:type="dxa"/>
          </w:tcPr>
          <w:p w14:paraId="36776E87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10</w:t>
            </w:r>
          </w:p>
        </w:tc>
        <w:tc>
          <w:tcPr>
            <w:tcW w:w="993" w:type="dxa"/>
          </w:tcPr>
          <w:p w14:paraId="1ED7F2D5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5D8B9B49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4FD12B6A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267B70EE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68A811C2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2BE1B44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2228C6BD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41759780" w14:textId="77777777" w:rsidTr="00C464E7">
        <w:tc>
          <w:tcPr>
            <w:tcW w:w="562" w:type="dxa"/>
          </w:tcPr>
          <w:p w14:paraId="372E2774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11</w:t>
            </w:r>
          </w:p>
        </w:tc>
        <w:tc>
          <w:tcPr>
            <w:tcW w:w="993" w:type="dxa"/>
          </w:tcPr>
          <w:p w14:paraId="00AC706D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7261AC8F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2825D52D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4E6FDBAA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344AEB11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3928AAA4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682729A5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  <w:tr w:rsidR="00467E1D" w:rsidRPr="00F13825" w14:paraId="20CE8941" w14:textId="77777777" w:rsidTr="00C464E7">
        <w:tc>
          <w:tcPr>
            <w:tcW w:w="562" w:type="dxa"/>
          </w:tcPr>
          <w:p w14:paraId="5741ED4E" w14:textId="77777777" w:rsidR="00467E1D" w:rsidRPr="00F13825" w:rsidRDefault="00467E1D" w:rsidP="00C464E7">
            <w:pPr>
              <w:spacing w:line="360" w:lineRule="auto"/>
              <w:jc w:val="both"/>
              <w:rPr>
                <w:szCs w:val="20"/>
              </w:rPr>
            </w:pPr>
            <w:r w:rsidRPr="00F13825">
              <w:rPr>
                <w:szCs w:val="20"/>
              </w:rPr>
              <w:t>14</w:t>
            </w:r>
          </w:p>
        </w:tc>
        <w:tc>
          <w:tcPr>
            <w:tcW w:w="993" w:type="dxa"/>
          </w:tcPr>
          <w:p w14:paraId="1739A114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8E54AA5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409" w:type="dxa"/>
          </w:tcPr>
          <w:p w14:paraId="2F6D4F45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993" w:type="dxa"/>
          </w:tcPr>
          <w:p w14:paraId="0F86CDCE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417" w:type="dxa"/>
          </w:tcPr>
          <w:p w14:paraId="4192131B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2835" w:type="dxa"/>
          </w:tcPr>
          <w:p w14:paraId="1BF3C049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  <w:tc>
          <w:tcPr>
            <w:tcW w:w="1843" w:type="dxa"/>
          </w:tcPr>
          <w:p w14:paraId="71248350" w14:textId="77777777" w:rsidR="00467E1D" w:rsidRPr="00F13825" w:rsidRDefault="00467E1D" w:rsidP="00C464E7">
            <w:pPr>
              <w:spacing w:line="360" w:lineRule="auto"/>
              <w:rPr>
                <w:szCs w:val="20"/>
              </w:rPr>
            </w:pPr>
          </w:p>
        </w:tc>
      </w:tr>
    </w:tbl>
    <w:p w14:paraId="2E743963" w14:textId="77777777" w:rsidR="00467E1D" w:rsidRPr="00F13825" w:rsidRDefault="00467E1D" w:rsidP="00467E1D">
      <w:pPr>
        <w:rPr>
          <w:sz w:val="24"/>
        </w:rPr>
      </w:pPr>
    </w:p>
    <w:p w14:paraId="3BCA5C56" w14:textId="77777777" w:rsidR="00467E1D" w:rsidRPr="00F13825" w:rsidRDefault="00467E1D" w:rsidP="00467E1D">
      <w:r w:rsidRPr="00F13825">
        <w:t>Number going on walk: ……………………</w:t>
      </w:r>
      <w:r w:rsidRPr="00F13825">
        <w:tab/>
      </w:r>
      <w:r w:rsidRPr="00F13825">
        <w:tab/>
      </w:r>
      <w:r w:rsidRPr="00F13825">
        <w:tab/>
      </w:r>
      <w:r w:rsidRPr="00F13825">
        <w:tab/>
        <w:t>Number returned from walk: …………………</w:t>
      </w:r>
    </w:p>
    <w:p w14:paraId="41C47C39" w14:textId="5BBBA1F2" w:rsidR="00706946" w:rsidRDefault="00706946" w:rsidP="00373BFF"/>
    <w:sectPr w:rsidR="00706946" w:rsidSect="00602256">
      <w:headerReference w:type="default" r:id="rId8"/>
      <w:footerReference w:type="even" r:id="rId9"/>
      <w:footerReference w:type="default" r:id="rId10"/>
      <w:pgSz w:w="16840" w:h="11900" w:orient="landscape"/>
      <w:pgMar w:top="703" w:right="1440" w:bottom="1440" w:left="167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2C539" w14:textId="77777777" w:rsidR="0008518E" w:rsidRDefault="0008518E" w:rsidP="00CC792A">
      <w:r>
        <w:separator/>
      </w:r>
    </w:p>
  </w:endnote>
  <w:endnote w:type="continuationSeparator" w:id="0">
    <w:p w14:paraId="74BB62CB" w14:textId="77777777" w:rsidR="0008518E" w:rsidRDefault="0008518E" w:rsidP="00CC7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Light">
    <w:altName w:val="Calibri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F2FCC" w14:textId="77777777" w:rsidR="0007192C" w:rsidRDefault="0007192C" w:rsidP="006E19A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B96FAA" w14:textId="77777777" w:rsidR="0007192C" w:rsidRDefault="0007192C" w:rsidP="00D5310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33EF9" w14:textId="77777777" w:rsidR="0007192C" w:rsidRDefault="0007192C" w:rsidP="006E19A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27</w:t>
    </w:r>
    <w:r>
      <w:rPr>
        <w:rStyle w:val="PageNumber"/>
      </w:rPr>
      <w:fldChar w:fldCharType="end"/>
    </w:r>
  </w:p>
  <w:p w14:paraId="7473A4FB" w14:textId="77777777" w:rsidR="0007192C" w:rsidRPr="0026406C" w:rsidRDefault="0007192C" w:rsidP="00D5310E">
    <w:pPr>
      <w:pStyle w:val="Footer"/>
      <w:ind w:right="360"/>
      <w:rPr>
        <w:sz w:val="16"/>
      </w:rPr>
    </w:pPr>
    <w:r w:rsidRPr="0026406C">
      <w:rPr>
        <w:sz w:val="16"/>
      </w:rPr>
      <w:t xml:space="preserve">Australian Plants Society NSW Ltd | </w:t>
    </w:r>
    <w:r w:rsidRPr="0026406C">
      <w:rPr>
        <w:rFonts w:cs="Helvetica"/>
        <w:sz w:val="16"/>
        <w:lang w:val="en-US"/>
      </w:rPr>
      <w:t>A Charitable Company Limited by Guarantee</w:t>
    </w:r>
    <w:r w:rsidRPr="0026406C">
      <w:rPr>
        <w:sz w:val="16"/>
      </w:rPr>
      <w:t xml:space="preserve"> </w:t>
    </w:r>
    <w:r>
      <w:rPr>
        <w:sz w:val="16"/>
      </w:rPr>
      <w:t xml:space="preserve">| </w:t>
    </w:r>
    <w:r w:rsidRPr="0026406C">
      <w:rPr>
        <w:sz w:val="16"/>
      </w:rPr>
      <w:t xml:space="preserve">ACN 002 680 408 | </w:t>
    </w:r>
    <w:hyperlink r:id="rId1" w:history="1">
      <w:r w:rsidRPr="0026406C">
        <w:rPr>
          <w:rStyle w:val="Hyperlink"/>
          <w:sz w:val="16"/>
        </w:rPr>
        <w:t>www.austplants.com.au</w:t>
      </w:r>
    </w:hyperlink>
    <w:r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29062" w14:textId="77777777" w:rsidR="0008518E" w:rsidRDefault="0008518E" w:rsidP="00CC792A">
      <w:r>
        <w:separator/>
      </w:r>
    </w:p>
  </w:footnote>
  <w:footnote w:type="continuationSeparator" w:id="0">
    <w:p w14:paraId="6B7E501E" w14:textId="77777777" w:rsidR="0008518E" w:rsidRDefault="0008518E" w:rsidP="00CC7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06B72" w14:textId="77777777" w:rsidR="0007192C" w:rsidRDefault="0007192C" w:rsidP="009B2556">
    <w:pPr>
      <w:pStyle w:val="Heading1"/>
    </w:pPr>
  </w:p>
  <w:p w14:paraId="4266AFC2" w14:textId="77777777" w:rsidR="0007192C" w:rsidRDefault="0007192C" w:rsidP="009B2556">
    <w:pPr>
      <w:pStyle w:val="Heading1"/>
    </w:pPr>
    <w:r>
      <w:rPr>
        <w:rFonts w:eastAsiaTheme="minorEastAsia"/>
        <w:noProof/>
        <w:sz w:val="26"/>
        <w:szCs w:val="26"/>
        <w:lang w:val="en-GB" w:eastAsia="en-GB"/>
      </w:rPr>
      <w:drawing>
        <wp:inline distT="0" distB="0" distL="0" distR="0" wp14:anchorId="26FD9F22" wp14:editId="6ACE9E56">
          <wp:extent cx="1651635" cy="62919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768" cy="65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435F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5C07"/>
    <w:multiLevelType w:val="hybridMultilevel"/>
    <w:tmpl w:val="89D41566"/>
    <w:lvl w:ilvl="0" w:tplc="0C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56F32E8"/>
    <w:multiLevelType w:val="hybridMultilevel"/>
    <w:tmpl w:val="733AF5B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C46C2"/>
    <w:multiLevelType w:val="hybridMultilevel"/>
    <w:tmpl w:val="8A7E7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94DA0"/>
    <w:multiLevelType w:val="hybridMultilevel"/>
    <w:tmpl w:val="76C6F6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2732EC"/>
    <w:multiLevelType w:val="hybridMultilevel"/>
    <w:tmpl w:val="B0BCBD58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" w15:restartNumberingAfterBreak="0">
    <w:nsid w:val="18331205"/>
    <w:multiLevelType w:val="hybridMultilevel"/>
    <w:tmpl w:val="F008184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9FA5149"/>
    <w:multiLevelType w:val="hybridMultilevel"/>
    <w:tmpl w:val="678E0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E3276"/>
    <w:multiLevelType w:val="hybridMultilevel"/>
    <w:tmpl w:val="17E037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3B0A93"/>
    <w:multiLevelType w:val="hybridMultilevel"/>
    <w:tmpl w:val="9E56B7CA"/>
    <w:lvl w:ilvl="0" w:tplc="29FCE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2B3A69"/>
    <w:multiLevelType w:val="hybridMultilevel"/>
    <w:tmpl w:val="02B8A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82C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26F3E60"/>
    <w:multiLevelType w:val="hybridMultilevel"/>
    <w:tmpl w:val="57C46824"/>
    <w:lvl w:ilvl="0" w:tplc="0C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8CE2CEA"/>
    <w:multiLevelType w:val="hybridMultilevel"/>
    <w:tmpl w:val="8354C34E"/>
    <w:lvl w:ilvl="0" w:tplc="29FCE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90656"/>
    <w:multiLevelType w:val="hybridMultilevel"/>
    <w:tmpl w:val="9D5C5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046D1"/>
    <w:multiLevelType w:val="hybridMultilevel"/>
    <w:tmpl w:val="00565B1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81C83"/>
    <w:multiLevelType w:val="hybridMultilevel"/>
    <w:tmpl w:val="FEAA7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A448DD"/>
    <w:multiLevelType w:val="hybridMultilevel"/>
    <w:tmpl w:val="14BCF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67F1F"/>
    <w:multiLevelType w:val="hybridMultilevel"/>
    <w:tmpl w:val="5300AF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84FD5"/>
    <w:multiLevelType w:val="hybridMultilevel"/>
    <w:tmpl w:val="57083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47F98"/>
    <w:multiLevelType w:val="hybridMultilevel"/>
    <w:tmpl w:val="87AEC53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BCE7B4F"/>
    <w:multiLevelType w:val="hybridMultilevel"/>
    <w:tmpl w:val="A072E3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C11D7D"/>
    <w:multiLevelType w:val="hybridMultilevel"/>
    <w:tmpl w:val="FD3ECA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E60DF6"/>
    <w:multiLevelType w:val="hybridMultilevel"/>
    <w:tmpl w:val="9926B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42EAF"/>
    <w:multiLevelType w:val="hybridMultilevel"/>
    <w:tmpl w:val="77625C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23418"/>
    <w:multiLevelType w:val="hybridMultilevel"/>
    <w:tmpl w:val="18887A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8B5A8E"/>
    <w:multiLevelType w:val="hybridMultilevel"/>
    <w:tmpl w:val="68B429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246418"/>
    <w:multiLevelType w:val="hybridMultilevel"/>
    <w:tmpl w:val="8F1CB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507B2"/>
    <w:multiLevelType w:val="hybridMultilevel"/>
    <w:tmpl w:val="DB62CC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D17958"/>
    <w:multiLevelType w:val="hybridMultilevel"/>
    <w:tmpl w:val="DAA22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92362C"/>
    <w:multiLevelType w:val="hybridMultilevel"/>
    <w:tmpl w:val="6930E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5625D"/>
    <w:multiLevelType w:val="hybridMultilevel"/>
    <w:tmpl w:val="8F507F6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F245FA"/>
    <w:multiLevelType w:val="hybridMultilevel"/>
    <w:tmpl w:val="A7283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8F621F"/>
    <w:multiLevelType w:val="hybridMultilevel"/>
    <w:tmpl w:val="0B02C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3518D6"/>
    <w:multiLevelType w:val="hybridMultilevel"/>
    <w:tmpl w:val="E2E063AE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7D6BCD"/>
    <w:multiLevelType w:val="hybridMultilevel"/>
    <w:tmpl w:val="EDA44840"/>
    <w:lvl w:ilvl="0" w:tplc="29FCE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544D39"/>
    <w:multiLevelType w:val="hybridMultilevel"/>
    <w:tmpl w:val="90963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6B44DD"/>
    <w:multiLevelType w:val="hybridMultilevel"/>
    <w:tmpl w:val="3966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A1C1E"/>
    <w:multiLevelType w:val="hybridMultilevel"/>
    <w:tmpl w:val="E722C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34772B"/>
    <w:multiLevelType w:val="hybridMultilevel"/>
    <w:tmpl w:val="FB220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A15034"/>
    <w:multiLevelType w:val="hybridMultilevel"/>
    <w:tmpl w:val="36CC92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CE7BC5"/>
    <w:multiLevelType w:val="hybridMultilevel"/>
    <w:tmpl w:val="AA003CCA"/>
    <w:lvl w:ilvl="0" w:tplc="E31077A0">
      <w:start w:val="1"/>
      <w:numFmt w:val="decimal"/>
      <w:lvlText w:val="(%1)"/>
      <w:lvlJc w:val="left"/>
      <w:pPr>
        <w:ind w:left="92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0073A7"/>
    <w:multiLevelType w:val="hybridMultilevel"/>
    <w:tmpl w:val="61546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BF732B"/>
    <w:multiLevelType w:val="hybridMultilevel"/>
    <w:tmpl w:val="B5922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103C2"/>
    <w:multiLevelType w:val="hybridMultilevel"/>
    <w:tmpl w:val="928A6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416A9F"/>
    <w:multiLevelType w:val="hybridMultilevel"/>
    <w:tmpl w:val="46B06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90450"/>
    <w:multiLevelType w:val="hybridMultilevel"/>
    <w:tmpl w:val="475056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26333"/>
    <w:multiLevelType w:val="hybridMultilevel"/>
    <w:tmpl w:val="A5BCA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DF2D85"/>
    <w:multiLevelType w:val="hybridMultilevel"/>
    <w:tmpl w:val="80C45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4ECC0">
      <w:numFmt w:val="bullet"/>
      <w:lvlText w:val="-"/>
      <w:lvlJc w:val="left"/>
      <w:pPr>
        <w:ind w:left="2880" w:hanging="360"/>
      </w:pPr>
      <w:rPr>
        <w:rFonts w:ascii="Helvetica Light" w:eastAsia="Times New Roman" w:hAnsi="Helvetica Light" w:cs="Times New Roman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681057"/>
    <w:multiLevelType w:val="hybridMultilevel"/>
    <w:tmpl w:val="88B02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265559">
    <w:abstractNumId w:val="48"/>
  </w:num>
  <w:num w:numId="2" w16cid:durableId="1420909992">
    <w:abstractNumId w:val="31"/>
  </w:num>
  <w:num w:numId="3" w16cid:durableId="49689905">
    <w:abstractNumId w:val="46"/>
  </w:num>
  <w:num w:numId="4" w16cid:durableId="2108885860">
    <w:abstractNumId w:val="24"/>
  </w:num>
  <w:num w:numId="5" w16cid:durableId="1016731787">
    <w:abstractNumId w:val="10"/>
  </w:num>
  <w:num w:numId="6" w16cid:durableId="1535927595">
    <w:abstractNumId w:val="40"/>
  </w:num>
  <w:num w:numId="7" w16cid:durableId="1205482442">
    <w:abstractNumId w:val="42"/>
  </w:num>
  <w:num w:numId="8" w16cid:durableId="53428180">
    <w:abstractNumId w:val="47"/>
  </w:num>
  <w:num w:numId="9" w16cid:durableId="145246307">
    <w:abstractNumId w:val="4"/>
  </w:num>
  <w:num w:numId="10" w16cid:durableId="693456092">
    <w:abstractNumId w:val="13"/>
  </w:num>
  <w:num w:numId="11" w16cid:durableId="1732385551">
    <w:abstractNumId w:val="28"/>
  </w:num>
  <w:num w:numId="12" w16cid:durableId="1600330650">
    <w:abstractNumId w:val="6"/>
  </w:num>
  <w:num w:numId="13" w16cid:durableId="2132042623">
    <w:abstractNumId w:val="35"/>
  </w:num>
  <w:num w:numId="14" w16cid:durableId="930744669">
    <w:abstractNumId w:val="41"/>
  </w:num>
  <w:num w:numId="15" w16cid:durableId="539514217">
    <w:abstractNumId w:val="45"/>
  </w:num>
  <w:num w:numId="16" w16cid:durableId="156577703">
    <w:abstractNumId w:val="11"/>
  </w:num>
  <w:num w:numId="17" w16cid:durableId="644310225">
    <w:abstractNumId w:val="14"/>
  </w:num>
  <w:num w:numId="18" w16cid:durableId="115879473">
    <w:abstractNumId w:val="0"/>
  </w:num>
  <w:num w:numId="19" w16cid:durableId="994914810">
    <w:abstractNumId w:val="1"/>
  </w:num>
  <w:num w:numId="20" w16cid:durableId="1198930964">
    <w:abstractNumId w:val="23"/>
  </w:num>
  <w:num w:numId="21" w16cid:durableId="375348456">
    <w:abstractNumId w:val="29"/>
  </w:num>
  <w:num w:numId="22" w16cid:durableId="641077791">
    <w:abstractNumId w:val="18"/>
  </w:num>
  <w:num w:numId="23" w16cid:durableId="1128551069">
    <w:abstractNumId w:val="32"/>
  </w:num>
  <w:num w:numId="24" w16cid:durableId="333151998">
    <w:abstractNumId w:val="30"/>
  </w:num>
  <w:num w:numId="25" w16cid:durableId="400370947">
    <w:abstractNumId w:val="34"/>
  </w:num>
  <w:num w:numId="26" w16cid:durableId="484316883">
    <w:abstractNumId w:val="8"/>
  </w:num>
  <w:num w:numId="27" w16cid:durableId="2140150075">
    <w:abstractNumId w:val="12"/>
  </w:num>
  <w:num w:numId="28" w16cid:durableId="743841933">
    <w:abstractNumId w:val="44"/>
  </w:num>
  <w:num w:numId="29" w16cid:durableId="441917825">
    <w:abstractNumId w:val="17"/>
  </w:num>
  <w:num w:numId="30" w16cid:durableId="304627982">
    <w:abstractNumId w:val="2"/>
  </w:num>
  <w:num w:numId="31" w16cid:durableId="134027177">
    <w:abstractNumId w:val="39"/>
  </w:num>
  <w:num w:numId="32" w16cid:durableId="1766227241">
    <w:abstractNumId w:val="26"/>
  </w:num>
  <w:num w:numId="33" w16cid:durableId="1434090534">
    <w:abstractNumId w:val="37"/>
  </w:num>
  <w:num w:numId="34" w16cid:durableId="898978525">
    <w:abstractNumId w:val="22"/>
  </w:num>
  <w:num w:numId="35" w16cid:durableId="1165126359">
    <w:abstractNumId w:val="38"/>
  </w:num>
  <w:num w:numId="36" w16cid:durableId="1020742928">
    <w:abstractNumId w:val="33"/>
  </w:num>
  <w:num w:numId="37" w16cid:durableId="39326354">
    <w:abstractNumId w:val="16"/>
  </w:num>
  <w:num w:numId="38" w16cid:durableId="1486433061">
    <w:abstractNumId w:val="5"/>
  </w:num>
  <w:num w:numId="39" w16cid:durableId="1838307978">
    <w:abstractNumId w:val="36"/>
  </w:num>
  <w:num w:numId="40" w16cid:durableId="187984438">
    <w:abstractNumId w:val="19"/>
  </w:num>
  <w:num w:numId="41" w16cid:durableId="530413322">
    <w:abstractNumId w:val="3"/>
  </w:num>
  <w:num w:numId="42" w16cid:durableId="1107772369">
    <w:abstractNumId w:val="15"/>
  </w:num>
  <w:num w:numId="43" w16cid:durableId="876087916">
    <w:abstractNumId w:val="43"/>
  </w:num>
  <w:num w:numId="44" w16cid:durableId="2133747802">
    <w:abstractNumId w:val="9"/>
  </w:num>
  <w:num w:numId="45" w16cid:durableId="606236404">
    <w:abstractNumId w:val="27"/>
  </w:num>
  <w:num w:numId="46" w16cid:durableId="1363360570">
    <w:abstractNumId w:val="25"/>
  </w:num>
  <w:num w:numId="47" w16cid:durableId="967592236">
    <w:abstractNumId w:val="20"/>
  </w:num>
  <w:num w:numId="48" w16cid:durableId="1741054955">
    <w:abstractNumId w:val="21"/>
  </w:num>
  <w:num w:numId="49" w16cid:durableId="166753047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A36"/>
    <w:rsid w:val="0000538D"/>
    <w:rsid w:val="0000741D"/>
    <w:rsid w:val="00014A8F"/>
    <w:rsid w:val="000202B7"/>
    <w:rsid w:val="00027E6C"/>
    <w:rsid w:val="00041900"/>
    <w:rsid w:val="0004365C"/>
    <w:rsid w:val="000473D2"/>
    <w:rsid w:val="00056FCB"/>
    <w:rsid w:val="0005797C"/>
    <w:rsid w:val="000623FE"/>
    <w:rsid w:val="00064F05"/>
    <w:rsid w:val="000660A0"/>
    <w:rsid w:val="0007192C"/>
    <w:rsid w:val="00073C80"/>
    <w:rsid w:val="000750E0"/>
    <w:rsid w:val="0007665F"/>
    <w:rsid w:val="00082391"/>
    <w:rsid w:val="000835FB"/>
    <w:rsid w:val="00084507"/>
    <w:rsid w:val="00084CA4"/>
    <w:rsid w:val="0008518E"/>
    <w:rsid w:val="00085461"/>
    <w:rsid w:val="00092809"/>
    <w:rsid w:val="00092A4E"/>
    <w:rsid w:val="00092F48"/>
    <w:rsid w:val="00095FCA"/>
    <w:rsid w:val="000A1D1F"/>
    <w:rsid w:val="000B3941"/>
    <w:rsid w:val="000C52DF"/>
    <w:rsid w:val="000C7628"/>
    <w:rsid w:val="000D05F9"/>
    <w:rsid w:val="000D0AF7"/>
    <w:rsid w:val="000D35D7"/>
    <w:rsid w:val="000D4079"/>
    <w:rsid w:val="000E3437"/>
    <w:rsid w:val="000F3D94"/>
    <w:rsid w:val="000F6EC3"/>
    <w:rsid w:val="00100C95"/>
    <w:rsid w:val="001036D1"/>
    <w:rsid w:val="00106D95"/>
    <w:rsid w:val="00107ACF"/>
    <w:rsid w:val="00113F9D"/>
    <w:rsid w:val="00121950"/>
    <w:rsid w:val="00123E9D"/>
    <w:rsid w:val="00125FF8"/>
    <w:rsid w:val="00126893"/>
    <w:rsid w:val="00127AFE"/>
    <w:rsid w:val="00132D11"/>
    <w:rsid w:val="0013624B"/>
    <w:rsid w:val="00136DE1"/>
    <w:rsid w:val="001420E7"/>
    <w:rsid w:val="001449DC"/>
    <w:rsid w:val="0015553B"/>
    <w:rsid w:val="00156CE3"/>
    <w:rsid w:val="001613CA"/>
    <w:rsid w:val="001726DA"/>
    <w:rsid w:val="00172F5C"/>
    <w:rsid w:val="001740A8"/>
    <w:rsid w:val="00197384"/>
    <w:rsid w:val="001A399F"/>
    <w:rsid w:val="001A5F22"/>
    <w:rsid w:val="001A5F68"/>
    <w:rsid w:val="001C4B56"/>
    <w:rsid w:val="001C5F13"/>
    <w:rsid w:val="001E41AF"/>
    <w:rsid w:val="001E6363"/>
    <w:rsid w:val="001E714B"/>
    <w:rsid w:val="001F103B"/>
    <w:rsid w:val="001F50B0"/>
    <w:rsid w:val="001F661A"/>
    <w:rsid w:val="00202117"/>
    <w:rsid w:val="00204E1B"/>
    <w:rsid w:val="00205ED6"/>
    <w:rsid w:val="00210B0C"/>
    <w:rsid w:val="00211C71"/>
    <w:rsid w:val="0021271B"/>
    <w:rsid w:val="00213E38"/>
    <w:rsid w:val="002225F1"/>
    <w:rsid w:val="00222C72"/>
    <w:rsid w:val="00225DE1"/>
    <w:rsid w:val="00231D51"/>
    <w:rsid w:val="002336AF"/>
    <w:rsid w:val="0023714C"/>
    <w:rsid w:val="00237790"/>
    <w:rsid w:val="0024284D"/>
    <w:rsid w:val="002435F2"/>
    <w:rsid w:val="00245292"/>
    <w:rsid w:val="00247C39"/>
    <w:rsid w:val="002510C6"/>
    <w:rsid w:val="0025364E"/>
    <w:rsid w:val="00254CA4"/>
    <w:rsid w:val="002576BA"/>
    <w:rsid w:val="0026406C"/>
    <w:rsid w:val="002663EC"/>
    <w:rsid w:val="00267B08"/>
    <w:rsid w:val="002721BD"/>
    <w:rsid w:val="002758F3"/>
    <w:rsid w:val="0028465B"/>
    <w:rsid w:val="00284AEB"/>
    <w:rsid w:val="00296E07"/>
    <w:rsid w:val="002A22D8"/>
    <w:rsid w:val="002A27EA"/>
    <w:rsid w:val="002B1992"/>
    <w:rsid w:val="002B2879"/>
    <w:rsid w:val="002C5875"/>
    <w:rsid w:val="002C5DCD"/>
    <w:rsid w:val="002C643A"/>
    <w:rsid w:val="002C6C19"/>
    <w:rsid w:val="002D3512"/>
    <w:rsid w:val="002D704E"/>
    <w:rsid w:val="002E1A0F"/>
    <w:rsid w:val="002E327D"/>
    <w:rsid w:val="002E376C"/>
    <w:rsid w:val="002F1553"/>
    <w:rsid w:val="002F1C26"/>
    <w:rsid w:val="002F4A04"/>
    <w:rsid w:val="002F6978"/>
    <w:rsid w:val="002F77A6"/>
    <w:rsid w:val="00302545"/>
    <w:rsid w:val="00306BCF"/>
    <w:rsid w:val="003113C4"/>
    <w:rsid w:val="00316ACC"/>
    <w:rsid w:val="003241D2"/>
    <w:rsid w:val="003346FB"/>
    <w:rsid w:val="00334A82"/>
    <w:rsid w:val="00346439"/>
    <w:rsid w:val="00346B81"/>
    <w:rsid w:val="00353048"/>
    <w:rsid w:val="0036729A"/>
    <w:rsid w:val="00373BFF"/>
    <w:rsid w:val="003749AC"/>
    <w:rsid w:val="00376181"/>
    <w:rsid w:val="0038206A"/>
    <w:rsid w:val="00382124"/>
    <w:rsid w:val="00392BE2"/>
    <w:rsid w:val="003949EB"/>
    <w:rsid w:val="0039531B"/>
    <w:rsid w:val="003A05B1"/>
    <w:rsid w:val="003A1F18"/>
    <w:rsid w:val="003A2613"/>
    <w:rsid w:val="003B16A2"/>
    <w:rsid w:val="003B5548"/>
    <w:rsid w:val="003C57D9"/>
    <w:rsid w:val="003D0CAD"/>
    <w:rsid w:val="003E247E"/>
    <w:rsid w:val="003E27A2"/>
    <w:rsid w:val="003F3880"/>
    <w:rsid w:val="003F7D90"/>
    <w:rsid w:val="00400860"/>
    <w:rsid w:val="00410055"/>
    <w:rsid w:val="004109E2"/>
    <w:rsid w:val="00411001"/>
    <w:rsid w:val="00420D3C"/>
    <w:rsid w:val="0043169A"/>
    <w:rsid w:val="00431926"/>
    <w:rsid w:val="004377D8"/>
    <w:rsid w:val="00441013"/>
    <w:rsid w:val="00442AA1"/>
    <w:rsid w:val="00442D3C"/>
    <w:rsid w:val="0045570D"/>
    <w:rsid w:val="00460965"/>
    <w:rsid w:val="004668A1"/>
    <w:rsid w:val="00467E1D"/>
    <w:rsid w:val="004724D1"/>
    <w:rsid w:val="00474A9D"/>
    <w:rsid w:val="00475013"/>
    <w:rsid w:val="00480EDC"/>
    <w:rsid w:val="00487C93"/>
    <w:rsid w:val="00491319"/>
    <w:rsid w:val="00495166"/>
    <w:rsid w:val="00496060"/>
    <w:rsid w:val="004A109E"/>
    <w:rsid w:val="004A5812"/>
    <w:rsid w:val="004B3A17"/>
    <w:rsid w:val="004B679A"/>
    <w:rsid w:val="004C3700"/>
    <w:rsid w:val="004D13B0"/>
    <w:rsid w:val="004D1D46"/>
    <w:rsid w:val="004E1E39"/>
    <w:rsid w:val="004E3A9E"/>
    <w:rsid w:val="004E5CF2"/>
    <w:rsid w:val="004E6319"/>
    <w:rsid w:val="004F2F72"/>
    <w:rsid w:val="004F3120"/>
    <w:rsid w:val="004F3C50"/>
    <w:rsid w:val="005015B1"/>
    <w:rsid w:val="00505E6B"/>
    <w:rsid w:val="005101DC"/>
    <w:rsid w:val="005142B0"/>
    <w:rsid w:val="00516F11"/>
    <w:rsid w:val="005255AA"/>
    <w:rsid w:val="00525C6A"/>
    <w:rsid w:val="0053085D"/>
    <w:rsid w:val="005354C8"/>
    <w:rsid w:val="00537135"/>
    <w:rsid w:val="0054008E"/>
    <w:rsid w:val="00540B95"/>
    <w:rsid w:val="0054323D"/>
    <w:rsid w:val="0054370A"/>
    <w:rsid w:val="005440FD"/>
    <w:rsid w:val="00546765"/>
    <w:rsid w:val="00550B0A"/>
    <w:rsid w:val="005531E0"/>
    <w:rsid w:val="0055355E"/>
    <w:rsid w:val="0056630C"/>
    <w:rsid w:val="0057327D"/>
    <w:rsid w:val="00574B2B"/>
    <w:rsid w:val="00575132"/>
    <w:rsid w:val="0058227C"/>
    <w:rsid w:val="00590F4F"/>
    <w:rsid w:val="005A2DFE"/>
    <w:rsid w:val="005B0DA3"/>
    <w:rsid w:val="005B53D7"/>
    <w:rsid w:val="005C03CC"/>
    <w:rsid w:val="005C2484"/>
    <w:rsid w:val="005C2A95"/>
    <w:rsid w:val="005D5495"/>
    <w:rsid w:val="005D771A"/>
    <w:rsid w:val="005E0A60"/>
    <w:rsid w:val="005F2B92"/>
    <w:rsid w:val="005F5902"/>
    <w:rsid w:val="00602256"/>
    <w:rsid w:val="00607845"/>
    <w:rsid w:val="00615C26"/>
    <w:rsid w:val="0062154C"/>
    <w:rsid w:val="0062302C"/>
    <w:rsid w:val="00643AE4"/>
    <w:rsid w:val="006511D7"/>
    <w:rsid w:val="0065204F"/>
    <w:rsid w:val="006574DA"/>
    <w:rsid w:val="006633B9"/>
    <w:rsid w:val="0066423C"/>
    <w:rsid w:val="00665BE3"/>
    <w:rsid w:val="006662FB"/>
    <w:rsid w:val="00667655"/>
    <w:rsid w:val="00667F06"/>
    <w:rsid w:val="006701FF"/>
    <w:rsid w:val="00670A1F"/>
    <w:rsid w:val="00673482"/>
    <w:rsid w:val="00674F9F"/>
    <w:rsid w:val="006824CA"/>
    <w:rsid w:val="006911F7"/>
    <w:rsid w:val="00693547"/>
    <w:rsid w:val="006961AA"/>
    <w:rsid w:val="006A285D"/>
    <w:rsid w:val="006A5093"/>
    <w:rsid w:val="006B4FB6"/>
    <w:rsid w:val="006C2984"/>
    <w:rsid w:val="006C6A59"/>
    <w:rsid w:val="006D618A"/>
    <w:rsid w:val="006D6D02"/>
    <w:rsid w:val="006D7E44"/>
    <w:rsid w:val="006E19A8"/>
    <w:rsid w:val="006E30C2"/>
    <w:rsid w:val="006E4177"/>
    <w:rsid w:val="00704532"/>
    <w:rsid w:val="00706946"/>
    <w:rsid w:val="0072064D"/>
    <w:rsid w:val="0072237A"/>
    <w:rsid w:val="007274B8"/>
    <w:rsid w:val="0073181C"/>
    <w:rsid w:val="00737DAB"/>
    <w:rsid w:val="0074106E"/>
    <w:rsid w:val="00751B4E"/>
    <w:rsid w:val="007522A3"/>
    <w:rsid w:val="00756F6A"/>
    <w:rsid w:val="00757F11"/>
    <w:rsid w:val="0076051A"/>
    <w:rsid w:val="00772129"/>
    <w:rsid w:val="00775738"/>
    <w:rsid w:val="0077702A"/>
    <w:rsid w:val="0078332B"/>
    <w:rsid w:val="00783377"/>
    <w:rsid w:val="00791B71"/>
    <w:rsid w:val="00792F98"/>
    <w:rsid w:val="00795A60"/>
    <w:rsid w:val="00796629"/>
    <w:rsid w:val="007A1017"/>
    <w:rsid w:val="007A15E9"/>
    <w:rsid w:val="007C1A58"/>
    <w:rsid w:val="007C1CAD"/>
    <w:rsid w:val="007C2D18"/>
    <w:rsid w:val="007D0026"/>
    <w:rsid w:val="007E3373"/>
    <w:rsid w:val="007F15E8"/>
    <w:rsid w:val="007F2D47"/>
    <w:rsid w:val="007F3452"/>
    <w:rsid w:val="008012AE"/>
    <w:rsid w:val="00802724"/>
    <w:rsid w:val="00803038"/>
    <w:rsid w:val="008030EC"/>
    <w:rsid w:val="008110F9"/>
    <w:rsid w:val="008171A1"/>
    <w:rsid w:val="0081752D"/>
    <w:rsid w:val="0082148D"/>
    <w:rsid w:val="008221B6"/>
    <w:rsid w:val="0082229C"/>
    <w:rsid w:val="00825C8C"/>
    <w:rsid w:val="00834C5D"/>
    <w:rsid w:val="00836E2A"/>
    <w:rsid w:val="00840F04"/>
    <w:rsid w:val="00850B49"/>
    <w:rsid w:val="008546D7"/>
    <w:rsid w:val="0085548F"/>
    <w:rsid w:val="008569E9"/>
    <w:rsid w:val="00860527"/>
    <w:rsid w:val="00864583"/>
    <w:rsid w:val="00867041"/>
    <w:rsid w:val="0087418B"/>
    <w:rsid w:val="00876195"/>
    <w:rsid w:val="00876C9F"/>
    <w:rsid w:val="008837D6"/>
    <w:rsid w:val="00893059"/>
    <w:rsid w:val="00894E90"/>
    <w:rsid w:val="00894EFF"/>
    <w:rsid w:val="0089641D"/>
    <w:rsid w:val="00896E69"/>
    <w:rsid w:val="008A2472"/>
    <w:rsid w:val="008A29BE"/>
    <w:rsid w:val="008B2B00"/>
    <w:rsid w:val="008B5E23"/>
    <w:rsid w:val="008C4F3E"/>
    <w:rsid w:val="008C52A1"/>
    <w:rsid w:val="008D0902"/>
    <w:rsid w:val="008E6F20"/>
    <w:rsid w:val="008E7239"/>
    <w:rsid w:val="008F4341"/>
    <w:rsid w:val="008F7AF1"/>
    <w:rsid w:val="00901C91"/>
    <w:rsid w:val="00905ADC"/>
    <w:rsid w:val="00912067"/>
    <w:rsid w:val="009321B1"/>
    <w:rsid w:val="00933C53"/>
    <w:rsid w:val="009400BE"/>
    <w:rsid w:val="009464EA"/>
    <w:rsid w:val="00952F79"/>
    <w:rsid w:val="009540B6"/>
    <w:rsid w:val="0095798C"/>
    <w:rsid w:val="009618C6"/>
    <w:rsid w:val="00961D85"/>
    <w:rsid w:val="00967205"/>
    <w:rsid w:val="009701C8"/>
    <w:rsid w:val="00972A33"/>
    <w:rsid w:val="0097730B"/>
    <w:rsid w:val="009A0C5B"/>
    <w:rsid w:val="009B0D02"/>
    <w:rsid w:val="009B2556"/>
    <w:rsid w:val="009C26CA"/>
    <w:rsid w:val="009C4065"/>
    <w:rsid w:val="009D1EC3"/>
    <w:rsid w:val="009D521C"/>
    <w:rsid w:val="009D60D8"/>
    <w:rsid w:val="009E4C1C"/>
    <w:rsid w:val="009F2BF1"/>
    <w:rsid w:val="009F399A"/>
    <w:rsid w:val="009F6D3A"/>
    <w:rsid w:val="00A037E1"/>
    <w:rsid w:val="00A06194"/>
    <w:rsid w:val="00A0669C"/>
    <w:rsid w:val="00A1050E"/>
    <w:rsid w:val="00A14CE1"/>
    <w:rsid w:val="00A16B8B"/>
    <w:rsid w:val="00A22A5C"/>
    <w:rsid w:val="00A25C04"/>
    <w:rsid w:val="00A33A65"/>
    <w:rsid w:val="00A33D27"/>
    <w:rsid w:val="00A35E04"/>
    <w:rsid w:val="00A40D85"/>
    <w:rsid w:val="00A510BD"/>
    <w:rsid w:val="00A6074E"/>
    <w:rsid w:val="00A626CC"/>
    <w:rsid w:val="00A67515"/>
    <w:rsid w:val="00A80478"/>
    <w:rsid w:val="00A8198F"/>
    <w:rsid w:val="00A9032E"/>
    <w:rsid w:val="00A963B0"/>
    <w:rsid w:val="00AA0F8A"/>
    <w:rsid w:val="00AA43AD"/>
    <w:rsid w:val="00AB4B41"/>
    <w:rsid w:val="00AB5AD3"/>
    <w:rsid w:val="00AC1D01"/>
    <w:rsid w:val="00AC2AD6"/>
    <w:rsid w:val="00AE04D6"/>
    <w:rsid w:val="00AE0759"/>
    <w:rsid w:val="00AE25F9"/>
    <w:rsid w:val="00AE4762"/>
    <w:rsid w:val="00AE4E75"/>
    <w:rsid w:val="00AF652E"/>
    <w:rsid w:val="00B02D5D"/>
    <w:rsid w:val="00B0627E"/>
    <w:rsid w:val="00B12345"/>
    <w:rsid w:val="00B17858"/>
    <w:rsid w:val="00B2348A"/>
    <w:rsid w:val="00B27A19"/>
    <w:rsid w:val="00B304B1"/>
    <w:rsid w:val="00B33288"/>
    <w:rsid w:val="00B40745"/>
    <w:rsid w:val="00B417A0"/>
    <w:rsid w:val="00B467FC"/>
    <w:rsid w:val="00B50D0C"/>
    <w:rsid w:val="00B54E14"/>
    <w:rsid w:val="00B55FEF"/>
    <w:rsid w:val="00B56E8B"/>
    <w:rsid w:val="00B57DCA"/>
    <w:rsid w:val="00B637B6"/>
    <w:rsid w:val="00B70276"/>
    <w:rsid w:val="00B70671"/>
    <w:rsid w:val="00B7506F"/>
    <w:rsid w:val="00B90A36"/>
    <w:rsid w:val="00B9484F"/>
    <w:rsid w:val="00BA2F35"/>
    <w:rsid w:val="00BA5A40"/>
    <w:rsid w:val="00BB0260"/>
    <w:rsid w:val="00BB4714"/>
    <w:rsid w:val="00BC279C"/>
    <w:rsid w:val="00BC3554"/>
    <w:rsid w:val="00BC3C6E"/>
    <w:rsid w:val="00BC3E88"/>
    <w:rsid w:val="00BC64AE"/>
    <w:rsid w:val="00BC6FA5"/>
    <w:rsid w:val="00BC7AB8"/>
    <w:rsid w:val="00BD6391"/>
    <w:rsid w:val="00BE34BF"/>
    <w:rsid w:val="00BF07D3"/>
    <w:rsid w:val="00BF0E94"/>
    <w:rsid w:val="00BF0F9D"/>
    <w:rsid w:val="00BF19F6"/>
    <w:rsid w:val="00BF2D6A"/>
    <w:rsid w:val="00BF3DC0"/>
    <w:rsid w:val="00C0570F"/>
    <w:rsid w:val="00C07E14"/>
    <w:rsid w:val="00C162DA"/>
    <w:rsid w:val="00C20D80"/>
    <w:rsid w:val="00C23464"/>
    <w:rsid w:val="00C27497"/>
    <w:rsid w:val="00C34B30"/>
    <w:rsid w:val="00C35B3B"/>
    <w:rsid w:val="00C36FE8"/>
    <w:rsid w:val="00C40C6D"/>
    <w:rsid w:val="00C41D5A"/>
    <w:rsid w:val="00C442F9"/>
    <w:rsid w:val="00C464E7"/>
    <w:rsid w:val="00C50F52"/>
    <w:rsid w:val="00C54F71"/>
    <w:rsid w:val="00C551FB"/>
    <w:rsid w:val="00C65D9D"/>
    <w:rsid w:val="00C80214"/>
    <w:rsid w:val="00C851F5"/>
    <w:rsid w:val="00C8560F"/>
    <w:rsid w:val="00C90F25"/>
    <w:rsid w:val="00C92C28"/>
    <w:rsid w:val="00C9715B"/>
    <w:rsid w:val="00CA09E2"/>
    <w:rsid w:val="00CA4A79"/>
    <w:rsid w:val="00CA4D86"/>
    <w:rsid w:val="00CA676A"/>
    <w:rsid w:val="00CC0BE9"/>
    <w:rsid w:val="00CC1B65"/>
    <w:rsid w:val="00CC265C"/>
    <w:rsid w:val="00CC792A"/>
    <w:rsid w:val="00CD4F4A"/>
    <w:rsid w:val="00CE0104"/>
    <w:rsid w:val="00CF1A92"/>
    <w:rsid w:val="00D07173"/>
    <w:rsid w:val="00D1351E"/>
    <w:rsid w:val="00D164A9"/>
    <w:rsid w:val="00D17468"/>
    <w:rsid w:val="00D17924"/>
    <w:rsid w:val="00D17C56"/>
    <w:rsid w:val="00D20DDB"/>
    <w:rsid w:val="00D2319E"/>
    <w:rsid w:val="00D24BB5"/>
    <w:rsid w:val="00D333C3"/>
    <w:rsid w:val="00D34CAD"/>
    <w:rsid w:val="00D42EF0"/>
    <w:rsid w:val="00D467BD"/>
    <w:rsid w:val="00D5263F"/>
    <w:rsid w:val="00D5310E"/>
    <w:rsid w:val="00D54136"/>
    <w:rsid w:val="00D54990"/>
    <w:rsid w:val="00D54E1D"/>
    <w:rsid w:val="00D57159"/>
    <w:rsid w:val="00D62E62"/>
    <w:rsid w:val="00D64BE5"/>
    <w:rsid w:val="00D716D5"/>
    <w:rsid w:val="00D71FF2"/>
    <w:rsid w:val="00D74BBB"/>
    <w:rsid w:val="00D75A8A"/>
    <w:rsid w:val="00D82C7B"/>
    <w:rsid w:val="00DA0561"/>
    <w:rsid w:val="00DB3200"/>
    <w:rsid w:val="00DB6D70"/>
    <w:rsid w:val="00DC44E8"/>
    <w:rsid w:val="00DD0501"/>
    <w:rsid w:val="00DD2DB8"/>
    <w:rsid w:val="00DD4873"/>
    <w:rsid w:val="00DE2CF3"/>
    <w:rsid w:val="00DF0140"/>
    <w:rsid w:val="00DF1EAD"/>
    <w:rsid w:val="00DF578E"/>
    <w:rsid w:val="00DF66F4"/>
    <w:rsid w:val="00E011C0"/>
    <w:rsid w:val="00E020BE"/>
    <w:rsid w:val="00E032E2"/>
    <w:rsid w:val="00E05F73"/>
    <w:rsid w:val="00E06F44"/>
    <w:rsid w:val="00E1551E"/>
    <w:rsid w:val="00E20882"/>
    <w:rsid w:val="00E216A8"/>
    <w:rsid w:val="00E228AA"/>
    <w:rsid w:val="00E22C09"/>
    <w:rsid w:val="00E23CC4"/>
    <w:rsid w:val="00E24AAB"/>
    <w:rsid w:val="00E262D9"/>
    <w:rsid w:val="00E329AB"/>
    <w:rsid w:val="00E36D1F"/>
    <w:rsid w:val="00E37FE9"/>
    <w:rsid w:val="00E477EA"/>
    <w:rsid w:val="00E50391"/>
    <w:rsid w:val="00E51FC8"/>
    <w:rsid w:val="00E60535"/>
    <w:rsid w:val="00E6190B"/>
    <w:rsid w:val="00E6532E"/>
    <w:rsid w:val="00E775FB"/>
    <w:rsid w:val="00E80DF0"/>
    <w:rsid w:val="00E84DBA"/>
    <w:rsid w:val="00E87EE4"/>
    <w:rsid w:val="00E90BCA"/>
    <w:rsid w:val="00E938C7"/>
    <w:rsid w:val="00E93903"/>
    <w:rsid w:val="00E96E3E"/>
    <w:rsid w:val="00EA1364"/>
    <w:rsid w:val="00EA5375"/>
    <w:rsid w:val="00EB358C"/>
    <w:rsid w:val="00EB5FB8"/>
    <w:rsid w:val="00EB745E"/>
    <w:rsid w:val="00EB7B02"/>
    <w:rsid w:val="00EC66EA"/>
    <w:rsid w:val="00EC6A80"/>
    <w:rsid w:val="00ED6919"/>
    <w:rsid w:val="00EE2B7D"/>
    <w:rsid w:val="00EE6111"/>
    <w:rsid w:val="00EF2F5C"/>
    <w:rsid w:val="00EF6943"/>
    <w:rsid w:val="00EF7746"/>
    <w:rsid w:val="00F029BB"/>
    <w:rsid w:val="00F07A26"/>
    <w:rsid w:val="00F12F75"/>
    <w:rsid w:val="00F15105"/>
    <w:rsid w:val="00F16011"/>
    <w:rsid w:val="00F20478"/>
    <w:rsid w:val="00F20725"/>
    <w:rsid w:val="00F21886"/>
    <w:rsid w:val="00F27959"/>
    <w:rsid w:val="00F3027B"/>
    <w:rsid w:val="00F433B6"/>
    <w:rsid w:val="00F474B4"/>
    <w:rsid w:val="00F50431"/>
    <w:rsid w:val="00F5562D"/>
    <w:rsid w:val="00F55F87"/>
    <w:rsid w:val="00F5629B"/>
    <w:rsid w:val="00F66AB7"/>
    <w:rsid w:val="00F7187D"/>
    <w:rsid w:val="00F76002"/>
    <w:rsid w:val="00F76DF8"/>
    <w:rsid w:val="00F83CB1"/>
    <w:rsid w:val="00F841DE"/>
    <w:rsid w:val="00FA0A0C"/>
    <w:rsid w:val="00FA14BF"/>
    <w:rsid w:val="00FA1BC6"/>
    <w:rsid w:val="00FA72B2"/>
    <w:rsid w:val="00FB5F92"/>
    <w:rsid w:val="00FC179E"/>
    <w:rsid w:val="00FD1843"/>
    <w:rsid w:val="00FD3C49"/>
    <w:rsid w:val="00FE2008"/>
    <w:rsid w:val="00FE642E"/>
    <w:rsid w:val="00FF0587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327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2237A"/>
    <w:rPr>
      <w:rFonts w:ascii="Helvetica Light" w:eastAsia="Times New Roman" w:hAnsi="Helvetica Light" w:cs="Times New Roman"/>
      <w:sz w:val="22"/>
      <w:lang w:val="en-AU" w:eastAsia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556"/>
    <w:pPr>
      <w:keepNext/>
      <w:keepLines/>
      <w:spacing w:before="120"/>
      <w:outlineLvl w:val="0"/>
    </w:pPr>
    <w:rPr>
      <w:rFonts w:eastAsiaTheme="majorEastAsia" w:cstheme="majorBidi"/>
      <w:color w:val="54585B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237A"/>
    <w:pPr>
      <w:keepNext/>
      <w:keepLines/>
      <w:spacing w:before="40"/>
      <w:outlineLvl w:val="1"/>
    </w:pPr>
    <w:rPr>
      <w:rFonts w:eastAsiaTheme="majorEastAsia" w:cstheme="majorBidi"/>
      <w:color w:val="54585B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C26CA"/>
    <w:pPr>
      <w:keepNext/>
      <w:keepLines/>
      <w:outlineLvl w:val="2"/>
    </w:pPr>
    <w:rPr>
      <w:rFonts w:ascii="Helvetica" w:eastAsiaTheme="majorEastAsia" w:hAnsi="Helvetica" w:cstheme="majorBidi"/>
      <w:color w:val="54585B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C26CA"/>
    <w:rPr>
      <w:rFonts w:ascii="Helvetica" w:eastAsiaTheme="majorEastAsia" w:hAnsi="Helvetica" w:cstheme="majorBidi"/>
      <w:color w:val="54585B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CC79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92A"/>
    <w:rPr>
      <w:rFonts w:ascii="Arial" w:eastAsiaTheme="minorEastAsia" w:hAnsi="Arial"/>
      <w:color w:val="000000" w:themeColor="text1"/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C79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92A"/>
    <w:rPr>
      <w:rFonts w:ascii="Arial" w:eastAsiaTheme="minorEastAsia" w:hAnsi="Arial"/>
      <w:color w:val="000000" w:themeColor="text1"/>
      <w:sz w:val="22"/>
      <w:szCs w:val="22"/>
      <w:lang w:val="en-AU"/>
    </w:rPr>
  </w:style>
  <w:style w:type="table" w:styleId="TableGrid">
    <w:name w:val="Table Grid"/>
    <w:basedOn w:val="TableNormal"/>
    <w:uiPriority w:val="39"/>
    <w:rsid w:val="00CC7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B2556"/>
    <w:rPr>
      <w:rFonts w:ascii="Helvetica Light" w:eastAsiaTheme="majorEastAsia" w:hAnsi="Helvetica Light" w:cstheme="majorBidi"/>
      <w:color w:val="54585B"/>
      <w:sz w:val="22"/>
      <w:szCs w:val="32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72237A"/>
    <w:rPr>
      <w:rFonts w:ascii="Helvetica Light" w:eastAsiaTheme="majorEastAsia" w:hAnsi="Helvetica Light" w:cstheme="majorBidi"/>
      <w:color w:val="54585B"/>
      <w:sz w:val="28"/>
      <w:szCs w:val="26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376181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721BD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F5562D"/>
    <w:pPr>
      <w:ind w:left="720"/>
      <w:contextualSpacing/>
    </w:pPr>
  </w:style>
  <w:style w:type="paragraph" w:customStyle="1" w:styleId="Heading1Red">
    <w:name w:val="Heading 1 Red"/>
    <w:basedOn w:val="Heading1"/>
    <w:autoRedefine/>
    <w:qFormat/>
    <w:rsid w:val="00125FF8"/>
    <w:rPr>
      <w:color w:val="C0143C"/>
      <w:lang w:val="en-GB"/>
    </w:rPr>
  </w:style>
  <w:style w:type="paragraph" w:customStyle="1" w:styleId="Heading2Red">
    <w:name w:val="Heading 2 Red"/>
    <w:basedOn w:val="Heading2"/>
    <w:autoRedefine/>
    <w:qFormat/>
    <w:rsid w:val="00B02D5D"/>
    <w:rPr>
      <w:color w:val="C0143C"/>
      <w:lang w:val="en-GB"/>
    </w:rPr>
  </w:style>
  <w:style w:type="paragraph" w:customStyle="1" w:styleId="Heading3Red">
    <w:name w:val="Heading 3 Red"/>
    <w:basedOn w:val="Heading3"/>
    <w:autoRedefine/>
    <w:qFormat/>
    <w:rsid w:val="0072237A"/>
    <w:rPr>
      <w:b/>
      <w:color w:val="C0143C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5310E"/>
  </w:style>
  <w:style w:type="character" w:styleId="Emphasis">
    <w:name w:val="Emphasis"/>
    <w:basedOn w:val="DefaultParagraphFont"/>
    <w:uiPriority w:val="20"/>
    <w:qFormat/>
    <w:rsid w:val="00B90A36"/>
    <w:rPr>
      <w:i/>
      <w:iCs/>
    </w:rPr>
  </w:style>
  <w:style w:type="table" w:styleId="GridTable4">
    <w:name w:val="Grid Table 4"/>
    <w:basedOn w:val="TableNormal"/>
    <w:uiPriority w:val="49"/>
    <w:rsid w:val="00B90A36"/>
    <w:rPr>
      <w:rFonts w:eastAsiaTheme="minorEastAsia"/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B90A36"/>
    <w:rPr>
      <w:rFonts w:ascii="Helvetica Light" w:hAnsi="Helvetica Light"/>
      <w:sz w:val="22"/>
      <w:lang w:val="en-AU"/>
    </w:rPr>
  </w:style>
  <w:style w:type="character" w:customStyle="1" w:styleId="apple-converted-space">
    <w:name w:val="apple-converted-space"/>
    <w:basedOn w:val="DefaultParagraphFont"/>
    <w:rsid w:val="000D4079"/>
  </w:style>
  <w:style w:type="paragraph" w:styleId="NormalWeb">
    <w:name w:val="Normal (Web)"/>
    <w:basedOn w:val="Normal"/>
    <w:uiPriority w:val="99"/>
    <w:semiHidden/>
    <w:unhideWhenUsed/>
    <w:rsid w:val="00041900"/>
    <w:pPr>
      <w:spacing w:before="100" w:beforeAutospacing="1" w:after="100" w:afterAutospacing="1"/>
    </w:pPr>
    <w:rPr>
      <w:rFonts w:ascii="Times New Roman" w:eastAsiaTheme="minorHAnsi" w:hAnsi="Times New Roman"/>
      <w:lang w:val="en-GB" w:eastAsia="en-GB"/>
    </w:rPr>
  </w:style>
  <w:style w:type="table" w:customStyle="1" w:styleId="PlainTable11">
    <w:name w:val="Plain Table 11"/>
    <w:basedOn w:val="TableNormal"/>
    <w:uiPriority w:val="41"/>
    <w:rsid w:val="00840F04"/>
    <w:rPr>
      <w:rFonts w:eastAsiaTheme="minorEastAsia"/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54136"/>
    <w:rPr>
      <w:color w:val="954F72" w:themeColor="followedHyperlink"/>
      <w:u w:val="single"/>
    </w:rPr>
  </w:style>
  <w:style w:type="paragraph" w:styleId="NoSpacing">
    <w:name w:val="No Spacing"/>
    <w:qFormat/>
    <w:rsid w:val="0072237A"/>
    <w:rPr>
      <w:sz w:val="22"/>
      <w:szCs w:val="22"/>
      <w:lang w:val="en-AU"/>
    </w:rPr>
  </w:style>
  <w:style w:type="character" w:styleId="UnresolvedMention">
    <w:name w:val="Unresolved Mention"/>
    <w:basedOn w:val="DefaultParagraphFont"/>
    <w:uiPriority w:val="99"/>
    <w:rsid w:val="00125FF8"/>
    <w:rPr>
      <w:color w:val="808080"/>
      <w:shd w:val="clear" w:color="auto" w:fill="E6E6E6"/>
    </w:rPr>
  </w:style>
  <w:style w:type="table" w:styleId="GridTable6Colourful">
    <w:name w:val="Grid Table 6 Colorful"/>
    <w:basedOn w:val="TableNormal"/>
    <w:uiPriority w:val="51"/>
    <w:rsid w:val="00467E1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8B2B0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go">
    <w:name w:val="go"/>
    <w:basedOn w:val="DefaultParagraphFont"/>
    <w:rsid w:val="00F43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7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4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9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6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1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4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6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85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stplants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ather/Library/Group%20Containers/UBF8T346G9.Office/User%20Content.localized/Templates.localized/AP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682567-88EE-3F42-BDC6-A847EA7F8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APS Word template.dotx</Template>
  <TotalTime>7</TotalTime>
  <Pages>1</Pages>
  <Words>139</Words>
  <Characters>876</Characters>
  <Application>Microsoft Office Word</Application>
  <DocSecurity>0</DocSecurity>
  <Lines>31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Miles</dc:creator>
  <cp:keywords/>
  <dc:description/>
  <cp:lastModifiedBy>Heather Miles</cp:lastModifiedBy>
  <cp:revision>5</cp:revision>
  <cp:lastPrinted>2018-02-20T19:52:00Z</cp:lastPrinted>
  <dcterms:created xsi:type="dcterms:W3CDTF">2022-10-27T06:59:00Z</dcterms:created>
  <dcterms:modified xsi:type="dcterms:W3CDTF">2022-10-27T07:07:00Z</dcterms:modified>
</cp:coreProperties>
</file>