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F8088" w14:textId="25C14EB1" w:rsidR="00467E1D" w:rsidRPr="00F13825" w:rsidRDefault="00290795" w:rsidP="009C26CA">
      <w:pPr>
        <w:pStyle w:val="Heading2Red"/>
      </w:pPr>
      <w:r>
        <w:softHyphen/>
      </w:r>
      <w:r>
        <w:softHyphen/>
      </w:r>
      <w:r>
        <w:softHyphen/>
      </w:r>
      <w:r w:rsidR="00467E1D" w:rsidRPr="00F13825">
        <w:t xml:space="preserve">Keeping people safe </w:t>
      </w:r>
      <w:r w:rsidR="00C442F9">
        <w:t>on</w:t>
      </w:r>
      <w:r w:rsidR="00467E1D" w:rsidRPr="00F13825">
        <w:t xml:space="preserve"> APS NSW activities</w:t>
      </w:r>
      <w:r w:rsidR="00C442F9">
        <w:t xml:space="preserve"> – </w:t>
      </w:r>
      <w:r w:rsidR="00DF59CE">
        <w:t>Risk register</w:t>
      </w:r>
    </w:p>
    <w:p w14:paraId="47A50D4A" w14:textId="77777777" w:rsidR="00467E1D" w:rsidRPr="00F13825" w:rsidRDefault="00467E1D" w:rsidP="00467E1D"/>
    <w:p w14:paraId="21FBBABC" w14:textId="66BF4146" w:rsidR="00467E1D" w:rsidRDefault="00467E1D" w:rsidP="00467E1D">
      <w:r w:rsidRPr="00F13825">
        <w:t>As organisers of events, meetings and activities, keeping people safe is a priority</w:t>
      </w:r>
      <w:r>
        <w:t>, both our members and the public</w:t>
      </w:r>
      <w:r w:rsidRPr="00F13825">
        <w:t xml:space="preserve">. </w:t>
      </w:r>
      <w:r>
        <w:t xml:space="preserve">Not following the procedures can impact our </w:t>
      </w:r>
      <w:r w:rsidR="00B17858">
        <w:t xml:space="preserve">liability and </w:t>
      </w:r>
      <w:r>
        <w:t xml:space="preserve">insurance. </w:t>
      </w:r>
    </w:p>
    <w:p w14:paraId="52380161" w14:textId="4999D61B" w:rsidR="0015553B" w:rsidRDefault="0015553B" w:rsidP="00467E1D"/>
    <w:p w14:paraId="7A24BC6E" w14:textId="77777777" w:rsidR="0015553B" w:rsidRDefault="0015553B" w:rsidP="0015553B">
      <w:r>
        <w:t>Risk management is a systematic process to identify hazards, assess the risks and identify how these risks can be managed</w:t>
      </w:r>
    </w:p>
    <w:p w14:paraId="7A82C3DD" w14:textId="77777777" w:rsidR="0015553B" w:rsidRDefault="0015553B" w:rsidP="0015553B"/>
    <w:p w14:paraId="1C5981AA" w14:textId="4342F376" w:rsidR="0015553B" w:rsidRDefault="0015553B" w:rsidP="0015553B">
      <w:r>
        <w:t xml:space="preserve">A risk plan for APS NSW including all activities of District Groups is available on the website. </w:t>
      </w:r>
    </w:p>
    <w:p w14:paraId="0B77E844" w14:textId="77777777" w:rsidR="0015553B" w:rsidRDefault="0015553B" w:rsidP="0015553B"/>
    <w:p w14:paraId="30D00DD5" w14:textId="05A0F8DD" w:rsidR="0015553B" w:rsidRDefault="0015553B" w:rsidP="0015553B">
      <w:r>
        <w:t>Risk plans need to be done for all activities in APS NSW and District Groups:</w:t>
      </w:r>
    </w:p>
    <w:p w14:paraId="38AF6B43" w14:textId="1A9E61C8" w:rsidR="0015553B" w:rsidRDefault="0015553B" w:rsidP="0015553B">
      <w:pPr>
        <w:pStyle w:val="ListParagraph"/>
        <w:numPr>
          <w:ilvl w:val="0"/>
          <w:numId w:val="23"/>
        </w:numPr>
        <w:spacing w:line="276" w:lineRule="auto"/>
      </w:pPr>
      <w:r w:rsidRPr="00F13825">
        <w:t>Meetings, events, parties</w:t>
      </w:r>
    </w:p>
    <w:p w14:paraId="3CB2BCBC" w14:textId="77777777" w:rsidR="0015553B" w:rsidRPr="00F13825" w:rsidRDefault="0015553B" w:rsidP="0015553B">
      <w:pPr>
        <w:pStyle w:val="ListParagraph"/>
        <w:numPr>
          <w:ilvl w:val="0"/>
          <w:numId w:val="23"/>
        </w:numPr>
        <w:spacing w:line="276" w:lineRule="auto"/>
      </w:pPr>
      <w:r>
        <w:t>N</w:t>
      </w:r>
      <w:r w:rsidRPr="00F13825">
        <w:t>ursery</w:t>
      </w:r>
      <w:r>
        <w:t>, propagation</w:t>
      </w:r>
      <w:r w:rsidRPr="00F13825">
        <w:t xml:space="preserve"> or maintenance of grounds</w:t>
      </w:r>
    </w:p>
    <w:p w14:paraId="2FFF5882" w14:textId="1A9C536D" w:rsidR="0015553B" w:rsidRDefault="0015553B" w:rsidP="0015553B">
      <w:pPr>
        <w:pStyle w:val="ListParagraph"/>
        <w:numPr>
          <w:ilvl w:val="0"/>
          <w:numId w:val="23"/>
        </w:numPr>
        <w:spacing w:line="276" w:lineRule="auto"/>
      </w:pPr>
      <w:r w:rsidRPr="00F13825">
        <w:t>Bushwalks and garden visits</w:t>
      </w:r>
    </w:p>
    <w:p w14:paraId="7A3931F2" w14:textId="2C43A480" w:rsidR="009F6D3A" w:rsidRDefault="009F6D3A" w:rsidP="009F6D3A">
      <w:pPr>
        <w:pStyle w:val="ListParagraph"/>
        <w:numPr>
          <w:ilvl w:val="0"/>
          <w:numId w:val="23"/>
        </w:numPr>
        <w:spacing w:line="276" w:lineRule="auto"/>
      </w:pPr>
      <w:r>
        <w:t>Trips away</w:t>
      </w:r>
    </w:p>
    <w:p w14:paraId="71F32F64" w14:textId="77777777" w:rsidR="0015553B" w:rsidRPr="00F13825" w:rsidRDefault="0015553B" w:rsidP="0015553B">
      <w:pPr>
        <w:pStyle w:val="ListParagraph"/>
        <w:numPr>
          <w:ilvl w:val="0"/>
          <w:numId w:val="23"/>
        </w:numPr>
        <w:spacing w:line="276" w:lineRule="auto"/>
      </w:pPr>
      <w:r>
        <w:t>Office work</w:t>
      </w:r>
    </w:p>
    <w:p w14:paraId="2DB7AAEB" w14:textId="5D643D15" w:rsidR="0015553B" w:rsidRDefault="0015553B" w:rsidP="00467E1D"/>
    <w:p w14:paraId="2817EEAC" w14:textId="77777777" w:rsidR="0015553B" w:rsidRDefault="0015553B" w:rsidP="0015553B">
      <w:r>
        <w:t xml:space="preserve">New risks are added as identified. Common hazards in our activities include: </w:t>
      </w:r>
    </w:p>
    <w:p w14:paraId="392C0384" w14:textId="77777777" w:rsidR="0015553B" w:rsidRDefault="0015553B" w:rsidP="0015553B">
      <w:pPr>
        <w:pStyle w:val="ListParagraph"/>
        <w:numPr>
          <w:ilvl w:val="0"/>
          <w:numId w:val="42"/>
        </w:numPr>
        <w:spacing w:before="120" w:after="120"/>
      </w:pPr>
      <w:r>
        <w:t>Meetings and office activity</w:t>
      </w:r>
    </w:p>
    <w:p w14:paraId="688FC048" w14:textId="77777777" w:rsidR="0015553B" w:rsidRDefault="0015553B" w:rsidP="0015553B">
      <w:pPr>
        <w:pStyle w:val="ListParagraph"/>
        <w:numPr>
          <w:ilvl w:val="1"/>
          <w:numId w:val="42"/>
        </w:numPr>
        <w:spacing w:before="120" w:after="120"/>
      </w:pPr>
      <w:r>
        <w:t>Lifting heavy objects</w:t>
      </w:r>
    </w:p>
    <w:p w14:paraId="6DD0887C" w14:textId="77777777" w:rsidR="0015553B" w:rsidRDefault="0015553B" w:rsidP="0015553B">
      <w:pPr>
        <w:pStyle w:val="ListParagraph"/>
        <w:numPr>
          <w:ilvl w:val="1"/>
          <w:numId w:val="42"/>
        </w:numPr>
        <w:spacing w:before="120" w:after="120"/>
      </w:pPr>
      <w:r>
        <w:t>Tripping over obstacles e.g. power cords</w:t>
      </w:r>
    </w:p>
    <w:p w14:paraId="7410E053" w14:textId="77777777" w:rsidR="0015553B" w:rsidRDefault="0015553B" w:rsidP="0015553B">
      <w:pPr>
        <w:pStyle w:val="ListParagraph"/>
        <w:numPr>
          <w:ilvl w:val="1"/>
          <w:numId w:val="42"/>
        </w:numPr>
        <w:spacing w:before="120" w:after="120"/>
      </w:pPr>
      <w:r>
        <w:t>Health issues from kitchen and food preparation</w:t>
      </w:r>
    </w:p>
    <w:p w14:paraId="467AC3EB" w14:textId="77777777" w:rsidR="0015553B" w:rsidRDefault="0015553B" w:rsidP="0015553B">
      <w:pPr>
        <w:pStyle w:val="ListParagraph"/>
        <w:numPr>
          <w:ilvl w:val="1"/>
          <w:numId w:val="42"/>
        </w:numPr>
        <w:spacing w:before="120" w:after="120"/>
      </w:pPr>
      <w:r>
        <w:t>Burns</w:t>
      </w:r>
    </w:p>
    <w:p w14:paraId="6EBADA45" w14:textId="77777777" w:rsidR="0015553B" w:rsidRDefault="0015553B" w:rsidP="0015553B">
      <w:pPr>
        <w:pStyle w:val="ListParagraph"/>
        <w:numPr>
          <w:ilvl w:val="1"/>
          <w:numId w:val="42"/>
        </w:numPr>
        <w:spacing w:before="120" w:after="120"/>
      </w:pPr>
      <w:r>
        <w:t>Traffic hazards</w:t>
      </w:r>
    </w:p>
    <w:p w14:paraId="11548959" w14:textId="77777777" w:rsidR="0015553B" w:rsidRDefault="0015553B" w:rsidP="0015553B">
      <w:pPr>
        <w:pStyle w:val="ListParagraph"/>
        <w:numPr>
          <w:ilvl w:val="1"/>
          <w:numId w:val="42"/>
        </w:numPr>
        <w:spacing w:before="120" w:after="120"/>
      </w:pPr>
      <w:r>
        <w:t>Covid-19 safety</w:t>
      </w:r>
    </w:p>
    <w:p w14:paraId="7325CD9B" w14:textId="77777777" w:rsidR="0015553B" w:rsidRDefault="0015553B" w:rsidP="0015553B">
      <w:pPr>
        <w:pStyle w:val="ListParagraph"/>
        <w:numPr>
          <w:ilvl w:val="1"/>
          <w:numId w:val="42"/>
        </w:numPr>
        <w:spacing w:before="120" w:after="120"/>
      </w:pPr>
      <w:r>
        <w:t>RSI</w:t>
      </w:r>
    </w:p>
    <w:p w14:paraId="0C4DAEF2" w14:textId="77777777" w:rsidR="0015553B" w:rsidRDefault="0015553B" w:rsidP="0015553B">
      <w:pPr>
        <w:pStyle w:val="ListParagraph"/>
        <w:numPr>
          <w:ilvl w:val="1"/>
          <w:numId w:val="42"/>
        </w:numPr>
        <w:spacing w:before="120" w:after="120"/>
      </w:pPr>
      <w:r>
        <w:t>Stress</w:t>
      </w:r>
    </w:p>
    <w:p w14:paraId="1B3D224E" w14:textId="77777777" w:rsidR="0015553B" w:rsidRDefault="0015553B" w:rsidP="0015553B">
      <w:pPr>
        <w:pStyle w:val="ListParagraph"/>
        <w:numPr>
          <w:ilvl w:val="0"/>
          <w:numId w:val="42"/>
        </w:numPr>
        <w:spacing w:before="120" w:after="120"/>
      </w:pPr>
      <w:r>
        <w:t>Activities outdoors and bush walks</w:t>
      </w:r>
    </w:p>
    <w:p w14:paraId="1359BA25" w14:textId="77777777" w:rsidR="0015553B" w:rsidRDefault="0015553B" w:rsidP="0015553B">
      <w:pPr>
        <w:pStyle w:val="ListParagraph"/>
        <w:numPr>
          <w:ilvl w:val="1"/>
          <w:numId w:val="42"/>
        </w:numPr>
        <w:spacing w:before="120" w:after="120"/>
      </w:pPr>
      <w:r>
        <w:t>Slips, trips and falls</w:t>
      </w:r>
    </w:p>
    <w:p w14:paraId="7446CC92" w14:textId="77777777" w:rsidR="0015553B" w:rsidRDefault="0015553B" w:rsidP="0015553B">
      <w:pPr>
        <w:pStyle w:val="ListParagraph"/>
        <w:numPr>
          <w:ilvl w:val="1"/>
          <w:numId w:val="42"/>
        </w:numPr>
        <w:spacing w:before="120" w:after="120"/>
      </w:pPr>
      <w:r>
        <w:t>Exposure to heat and sun and exhaustion</w:t>
      </w:r>
    </w:p>
    <w:p w14:paraId="5B22E08B" w14:textId="77777777" w:rsidR="0015553B" w:rsidRDefault="0015553B" w:rsidP="0015553B">
      <w:pPr>
        <w:pStyle w:val="ListParagraph"/>
        <w:numPr>
          <w:ilvl w:val="1"/>
          <w:numId w:val="42"/>
        </w:numPr>
        <w:spacing w:before="120" w:after="120"/>
      </w:pPr>
      <w:r>
        <w:t>Injuries from falling branches</w:t>
      </w:r>
    </w:p>
    <w:p w14:paraId="640D16BA" w14:textId="77777777" w:rsidR="0015553B" w:rsidRDefault="0015553B" w:rsidP="0015553B">
      <w:pPr>
        <w:pStyle w:val="ListParagraph"/>
        <w:numPr>
          <w:ilvl w:val="1"/>
          <w:numId w:val="42"/>
        </w:numPr>
        <w:spacing w:before="120" w:after="120"/>
      </w:pPr>
      <w:r>
        <w:t>Animal bites or stings</w:t>
      </w:r>
    </w:p>
    <w:p w14:paraId="652DBC6D" w14:textId="77777777" w:rsidR="0015553B" w:rsidRDefault="0015553B" w:rsidP="0015553B">
      <w:pPr>
        <w:pStyle w:val="ListParagraph"/>
        <w:numPr>
          <w:ilvl w:val="1"/>
          <w:numId w:val="42"/>
        </w:numPr>
        <w:spacing w:before="120" w:after="120"/>
      </w:pPr>
      <w:r>
        <w:t>General health issues or personal limits</w:t>
      </w:r>
    </w:p>
    <w:p w14:paraId="26A2A027" w14:textId="77777777" w:rsidR="0015553B" w:rsidRDefault="0015553B" w:rsidP="0015553B">
      <w:pPr>
        <w:pStyle w:val="ListParagraph"/>
        <w:numPr>
          <w:ilvl w:val="1"/>
          <w:numId w:val="42"/>
        </w:numPr>
        <w:spacing w:before="120" w:after="120"/>
      </w:pPr>
      <w:r>
        <w:t>Extremes of weather</w:t>
      </w:r>
    </w:p>
    <w:p w14:paraId="47E6C9FD" w14:textId="77777777" w:rsidR="0015553B" w:rsidRDefault="0015553B" w:rsidP="0015553B">
      <w:pPr>
        <w:pStyle w:val="ListParagraph"/>
        <w:numPr>
          <w:ilvl w:val="1"/>
          <w:numId w:val="42"/>
        </w:numPr>
        <w:spacing w:before="120" w:after="120"/>
      </w:pPr>
      <w:r>
        <w:t>Covid-19 safety</w:t>
      </w:r>
    </w:p>
    <w:p w14:paraId="7BDFD63C" w14:textId="77777777" w:rsidR="0015553B" w:rsidRDefault="0015553B" w:rsidP="0015553B">
      <w:pPr>
        <w:pStyle w:val="ListParagraph"/>
        <w:numPr>
          <w:ilvl w:val="1"/>
          <w:numId w:val="42"/>
        </w:numPr>
        <w:spacing w:before="120" w:after="120"/>
      </w:pPr>
      <w:r>
        <w:t>Getting lost</w:t>
      </w:r>
    </w:p>
    <w:p w14:paraId="552AA824" w14:textId="77777777" w:rsidR="0015553B" w:rsidRDefault="0015553B" w:rsidP="0015553B">
      <w:pPr>
        <w:pStyle w:val="ListParagraph"/>
        <w:numPr>
          <w:ilvl w:val="1"/>
          <w:numId w:val="42"/>
        </w:numPr>
        <w:spacing w:before="120" w:after="120"/>
      </w:pPr>
      <w:r>
        <w:t>Bush fires</w:t>
      </w:r>
    </w:p>
    <w:p w14:paraId="60816017" w14:textId="77777777" w:rsidR="0015553B" w:rsidRDefault="0015553B" w:rsidP="0015553B">
      <w:pPr>
        <w:pStyle w:val="ListParagraph"/>
        <w:numPr>
          <w:ilvl w:val="1"/>
          <w:numId w:val="42"/>
        </w:numPr>
        <w:spacing w:before="120" w:after="120"/>
      </w:pPr>
      <w:r>
        <w:t>Seasonal or specific hazards of the site or walk</w:t>
      </w:r>
    </w:p>
    <w:p w14:paraId="5E504B97" w14:textId="77777777" w:rsidR="0015553B" w:rsidRDefault="0015553B" w:rsidP="0015553B">
      <w:pPr>
        <w:pStyle w:val="ListParagraph"/>
        <w:numPr>
          <w:ilvl w:val="1"/>
          <w:numId w:val="42"/>
        </w:numPr>
        <w:spacing w:before="120" w:after="120"/>
      </w:pPr>
      <w:r>
        <w:t>Injury to the leader</w:t>
      </w:r>
    </w:p>
    <w:p w14:paraId="4970B5A6" w14:textId="77777777" w:rsidR="0015553B" w:rsidRDefault="0015553B" w:rsidP="0015553B">
      <w:pPr>
        <w:pStyle w:val="ListParagraph"/>
        <w:numPr>
          <w:ilvl w:val="0"/>
          <w:numId w:val="42"/>
        </w:numPr>
        <w:spacing w:before="120" w:after="120"/>
      </w:pPr>
      <w:r>
        <w:t>Nurseries, propagation, reserves</w:t>
      </w:r>
    </w:p>
    <w:p w14:paraId="03F57A53" w14:textId="77777777" w:rsidR="0015553B" w:rsidRDefault="0015553B" w:rsidP="0015553B">
      <w:pPr>
        <w:pStyle w:val="ListParagraph"/>
        <w:numPr>
          <w:ilvl w:val="1"/>
          <w:numId w:val="42"/>
        </w:numPr>
        <w:spacing w:before="120" w:after="120"/>
      </w:pPr>
      <w:r>
        <w:t>Exposure to heat and sun</w:t>
      </w:r>
    </w:p>
    <w:p w14:paraId="7B626D88" w14:textId="77777777" w:rsidR="0015553B" w:rsidRDefault="0015553B" w:rsidP="0015553B">
      <w:pPr>
        <w:pStyle w:val="ListParagraph"/>
        <w:numPr>
          <w:ilvl w:val="1"/>
          <w:numId w:val="42"/>
        </w:numPr>
        <w:spacing w:before="120" w:after="120"/>
      </w:pPr>
      <w:r>
        <w:t>Injuries from using tools and machinery</w:t>
      </w:r>
    </w:p>
    <w:p w14:paraId="0A110122" w14:textId="77777777" w:rsidR="0015553B" w:rsidRDefault="0015553B" w:rsidP="0015553B">
      <w:pPr>
        <w:pStyle w:val="ListParagraph"/>
        <w:numPr>
          <w:ilvl w:val="1"/>
          <w:numId w:val="42"/>
        </w:numPr>
        <w:spacing w:before="120" w:after="120"/>
      </w:pPr>
      <w:r>
        <w:t xml:space="preserve">Injuries from sharp vegetation </w:t>
      </w:r>
      <w:proofErr w:type="spellStart"/>
      <w:r>
        <w:t>eg</w:t>
      </w:r>
      <w:proofErr w:type="spellEnd"/>
      <w:r>
        <w:t xml:space="preserve"> thorns, metal objects, glass</w:t>
      </w:r>
    </w:p>
    <w:p w14:paraId="4965193E" w14:textId="77777777" w:rsidR="0015553B" w:rsidRDefault="0015553B" w:rsidP="0015553B">
      <w:pPr>
        <w:pStyle w:val="ListParagraph"/>
        <w:numPr>
          <w:ilvl w:val="1"/>
          <w:numId w:val="42"/>
        </w:numPr>
        <w:spacing w:before="120" w:after="120"/>
      </w:pPr>
      <w:r>
        <w:t>Slips trips and falls</w:t>
      </w:r>
    </w:p>
    <w:p w14:paraId="46863996" w14:textId="77777777" w:rsidR="0015553B" w:rsidRDefault="0015553B" w:rsidP="0015553B">
      <w:pPr>
        <w:pStyle w:val="ListParagraph"/>
        <w:numPr>
          <w:ilvl w:val="1"/>
          <w:numId w:val="42"/>
        </w:numPr>
        <w:spacing w:before="120" w:after="120"/>
      </w:pPr>
      <w:r>
        <w:t>Lifting heavy objects</w:t>
      </w:r>
    </w:p>
    <w:p w14:paraId="265C1612" w14:textId="77777777" w:rsidR="0015553B" w:rsidRDefault="0015553B" w:rsidP="0015553B">
      <w:pPr>
        <w:pStyle w:val="ListParagraph"/>
        <w:numPr>
          <w:ilvl w:val="1"/>
          <w:numId w:val="42"/>
        </w:numPr>
        <w:spacing w:before="120" w:after="120"/>
      </w:pPr>
      <w:r>
        <w:t>Dust inhalation</w:t>
      </w:r>
    </w:p>
    <w:p w14:paraId="35C77D91" w14:textId="77777777" w:rsidR="0015553B" w:rsidRDefault="0015553B" w:rsidP="0015553B">
      <w:pPr>
        <w:pStyle w:val="ListParagraph"/>
        <w:numPr>
          <w:ilvl w:val="1"/>
          <w:numId w:val="42"/>
        </w:numPr>
        <w:spacing w:before="120" w:after="120"/>
      </w:pPr>
      <w:r>
        <w:t>Animal bites or stings</w:t>
      </w:r>
    </w:p>
    <w:p w14:paraId="4128F306" w14:textId="77777777" w:rsidR="0015553B" w:rsidRDefault="0015553B" w:rsidP="0015553B">
      <w:pPr>
        <w:pStyle w:val="ListParagraph"/>
        <w:numPr>
          <w:ilvl w:val="1"/>
          <w:numId w:val="42"/>
        </w:numPr>
        <w:spacing w:before="120" w:after="120"/>
      </w:pPr>
      <w:r>
        <w:t>Unaccustomed physical work or working beyond capabilities</w:t>
      </w:r>
    </w:p>
    <w:p w14:paraId="5B0014BB" w14:textId="77777777" w:rsidR="0015553B" w:rsidRDefault="0015553B" w:rsidP="0015553B">
      <w:pPr>
        <w:pStyle w:val="ListParagraph"/>
        <w:numPr>
          <w:ilvl w:val="1"/>
          <w:numId w:val="42"/>
        </w:numPr>
        <w:spacing w:before="120" w:after="120"/>
      </w:pPr>
      <w:r>
        <w:t>Traffic hazards</w:t>
      </w:r>
    </w:p>
    <w:p w14:paraId="2D2824D3" w14:textId="77777777" w:rsidR="0015553B" w:rsidRDefault="0015553B" w:rsidP="0015553B">
      <w:pPr>
        <w:pStyle w:val="ListParagraph"/>
        <w:numPr>
          <w:ilvl w:val="1"/>
          <w:numId w:val="42"/>
        </w:numPr>
        <w:spacing w:before="120" w:after="120"/>
      </w:pPr>
      <w:r>
        <w:t>Injuries from falling branches</w:t>
      </w:r>
    </w:p>
    <w:p w14:paraId="781972CA" w14:textId="77777777" w:rsidR="0015553B" w:rsidRDefault="0015553B" w:rsidP="0015553B">
      <w:pPr>
        <w:pStyle w:val="ListParagraph"/>
        <w:numPr>
          <w:ilvl w:val="1"/>
          <w:numId w:val="42"/>
        </w:numPr>
        <w:spacing w:before="120" w:after="120"/>
      </w:pPr>
      <w:r>
        <w:t>General health issues or personal limits</w:t>
      </w:r>
    </w:p>
    <w:p w14:paraId="03559BCF" w14:textId="77777777" w:rsidR="0015553B" w:rsidRDefault="0015553B" w:rsidP="0015553B">
      <w:pPr>
        <w:pStyle w:val="ListParagraph"/>
        <w:numPr>
          <w:ilvl w:val="1"/>
          <w:numId w:val="42"/>
        </w:numPr>
        <w:spacing w:before="120" w:after="120"/>
      </w:pPr>
      <w:r>
        <w:t>Health issues from kitchen and food preparation</w:t>
      </w:r>
    </w:p>
    <w:p w14:paraId="06470163" w14:textId="77777777" w:rsidR="0015553B" w:rsidRDefault="0015553B" w:rsidP="0015553B">
      <w:pPr>
        <w:pStyle w:val="ListParagraph"/>
        <w:numPr>
          <w:ilvl w:val="1"/>
          <w:numId w:val="42"/>
        </w:numPr>
        <w:spacing w:before="120" w:after="120"/>
      </w:pPr>
      <w:r>
        <w:t>Burns</w:t>
      </w:r>
    </w:p>
    <w:p w14:paraId="6D0CD461" w14:textId="77777777" w:rsidR="0015553B" w:rsidRDefault="0015553B" w:rsidP="0015553B">
      <w:pPr>
        <w:pStyle w:val="ListParagraph"/>
        <w:numPr>
          <w:ilvl w:val="1"/>
          <w:numId w:val="42"/>
        </w:numPr>
        <w:spacing w:before="120" w:after="120"/>
      </w:pPr>
      <w:r>
        <w:t>Covid-19 and hygiene</w:t>
      </w:r>
    </w:p>
    <w:p w14:paraId="203C8DE4" w14:textId="77777777" w:rsidR="0015553B" w:rsidRDefault="0015553B" w:rsidP="0015553B"/>
    <w:p w14:paraId="2BC462D0" w14:textId="77777777" w:rsidR="0015553B" w:rsidRDefault="0015553B" w:rsidP="0015553B">
      <w:pPr>
        <w:spacing w:line="276" w:lineRule="auto"/>
      </w:pPr>
      <w:r>
        <w:t>To assess the level of risk, a Likelihood and impact matrix is used.</w:t>
      </w:r>
    </w:p>
    <w:p w14:paraId="0BEC07DC" w14:textId="77777777" w:rsidR="0015553B" w:rsidRDefault="0015553B" w:rsidP="0015553B">
      <w:pPr>
        <w:pStyle w:val="Heading3Red"/>
      </w:pPr>
    </w:p>
    <w:p w14:paraId="280F91EB" w14:textId="77978C3D" w:rsidR="0015553B" w:rsidRDefault="0015553B" w:rsidP="0015553B">
      <w:pPr>
        <w:pStyle w:val="Heading3Red"/>
      </w:pPr>
      <w:r w:rsidRPr="00F13825">
        <w:t>Likelihood and severity matrix</w:t>
      </w:r>
    </w:p>
    <w:p w14:paraId="785D9B5E" w14:textId="77777777" w:rsidR="0015553B" w:rsidRDefault="0015553B" w:rsidP="0015553B">
      <w:r>
        <w:t>Impact means how severely someone could be hurt, or how ill could it make them.</w:t>
      </w:r>
    </w:p>
    <w:p w14:paraId="3A1E4B6D" w14:textId="77777777" w:rsidR="0015553B" w:rsidRDefault="0015553B" w:rsidP="0015553B">
      <w:r>
        <w:t xml:space="preserve">Likelihood is how likely it is to happen. </w:t>
      </w:r>
    </w:p>
    <w:p w14:paraId="37406C31" w14:textId="77777777" w:rsidR="0015553B" w:rsidRDefault="0015553B" w:rsidP="0015553B">
      <w:pPr>
        <w:spacing w:line="276" w:lineRule="auto"/>
      </w:pPr>
    </w:p>
    <w:p w14:paraId="3D83543D" w14:textId="77777777" w:rsidR="0015553B" w:rsidRDefault="0015553B" w:rsidP="0015553B">
      <w:pPr>
        <w:spacing w:line="276" w:lineRule="auto"/>
      </w:pPr>
      <w:r w:rsidRPr="0018585A">
        <w:rPr>
          <w:noProof/>
        </w:rPr>
        <w:drawing>
          <wp:inline distT="0" distB="0" distL="0" distR="0" wp14:anchorId="6A0B73E7" wp14:editId="546A6379">
            <wp:extent cx="6184900" cy="3217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217545"/>
                    </a:xfrm>
                    <a:prstGeom prst="rect">
                      <a:avLst/>
                    </a:prstGeom>
                  </pic:spPr>
                </pic:pic>
              </a:graphicData>
            </a:graphic>
          </wp:inline>
        </w:drawing>
      </w:r>
    </w:p>
    <w:p w14:paraId="72438A17" w14:textId="77777777" w:rsidR="0015553B" w:rsidRDefault="0015553B" w:rsidP="0015553B">
      <w:pPr>
        <w:spacing w:line="276" w:lineRule="auto"/>
      </w:pPr>
    </w:p>
    <w:p w14:paraId="24157DB5" w14:textId="77777777" w:rsidR="0015553B" w:rsidRDefault="0015553B" w:rsidP="0015553B">
      <w:pPr>
        <w:spacing w:line="276" w:lineRule="auto"/>
      </w:pPr>
      <w:r>
        <w:t xml:space="preserve">Here is an example: </w:t>
      </w:r>
    </w:p>
    <w:p w14:paraId="67844B37" w14:textId="77777777" w:rsidR="0015553B" w:rsidRDefault="0015553B" w:rsidP="0015553B">
      <w:pPr>
        <w:spacing w:line="276" w:lineRule="auto"/>
      </w:pPr>
    </w:p>
    <w:p w14:paraId="59465B3D" w14:textId="77777777" w:rsidR="0015553B" w:rsidRDefault="0015553B" w:rsidP="0015553B">
      <w:pPr>
        <w:spacing w:line="276" w:lineRule="auto"/>
      </w:pPr>
      <w:r w:rsidRPr="0018585A">
        <w:rPr>
          <w:noProof/>
        </w:rPr>
        <w:drawing>
          <wp:inline distT="0" distB="0" distL="0" distR="0" wp14:anchorId="1076EAC8" wp14:editId="3D19BB9F">
            <wp:extent cx="6184900" cy="462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4900" cy="4622800"/>
                    </a:xfrm>
                    <a:prstGeom prst="rect">
                      <a:avLst/>
                    </a:prstGeom>
                  </pic:spPr>
                </pic:pic>
              </a:graphicData>
            </a:graphic>
          </wp:inline>
        </w:drawing>
      </w:r>
    </w:p>
    <w:p w14:paraId="320D79AB" w14:textId="77777777" w:rsidR="0015553B" w:rsidRPr="00F13825" w:rsidRDefault="0015553B" w:rsidP="0015553B">
      <w:pPr>
        <w:spacing w:before="120" w:after="120"/>
      </w:pPr>
      <w:r>
        <w:lastRenderedPageBreak/>
        <w:t>Before undertaking any</w:t>
      </w:r>
      <w:r w:rsidRPr="00F13825">
        <w:t xml:space="preserve"> activity</w:t>
      </w:r>
      <w:r>
        <w:t xml:space="preserve">, the following actions should be taken by the Activity Leader: </w:t>
      </w:r>
      <w:r w:rsidRPr="00F13825">
        <w:br/>
      </w:r>
    </w:p>
    <w:tbl>
      <w:tblPr>
        <w:tblStyle w:val="TableGrid"/>
        <w:tblW w:w="0" w:type="auto"/>
        <w:tblLook w:val="04A0" w:firstRow="1" w:lastRow="0" w:firstColumn="1" w:lastColumn="0" w:noHBand="0" w:noVBand="1"/>
      </w:tblPr>
      <w:tblGrid>
        <w:gridCol w:w="2911"/>
        <w:gridCol w:w="3095"/>
        <w:gridCol w:w="3004"/>
      </w:tblGrid>
      <w:tr w:rsidR="0015553B" w:rsidRPr="00F13825" w14:paraId="391CF519" w14:textId="77777777" w:rsidTr="00C34384">
        <w:tc>
          <w:tcPr>
            <w:tcW w:w="3114" w:type="dxa"/>
          </w:tcPr>
          <w:p w14:paraId="4A0150EA" w14:textId="77777777" w:rsidR="0015553B" w:rsidRPr="00F13825" w:rsidRDefault="0015553B" w:rsidP="00C34384">
            <w:pPr>
              <w:pStyle w:val="Heading3Red"/>
            </w:pPr>
            <w:r w:rsidRPr="00F13825">
              <w:t>Before activities</w:t>
            </w:r>
          </w:p>
        </w:tc>
        <w:tc>
          <w:tcPr>
            <w:tcW w:w="3260" w:type="dxa"/>
          </w:tcPr>
          <w:p w14:paraId="2F89F8E6" w14:textId="77777777" w:rsidR="0015553B" w:rsidRPr="00F13825" w:rsidRDefault="0015553B" w:rsidP="00C34384">
            <w:pPr>
              <w:pStyle w:val="Heading3Red"/>
            </w:pPr>
            <w:r w:rsidRPr="00F13825">
              <w:t>During activities</w:t>
            </w:r>
          </w:p>
        </w:tc>
        <w:tc>
          <w:tcPr>
            <w:tcW w:w="2636" w:type="dxa"/>
          </w:tcPr>
          <w:p w14:paraId="5B1E6BDD" w14:textId="77777777" w:rsidR="0015553B" w:rsidRPr="00F13825" w:rsidRDefault="0015553B" w:rsidP="00C34384">
            <w:pPr>
              <w:pStyle w:val="Heading3Red"/>
            </w:pPr>
            <w:r w:rsidRPr="00F13825">
              <w:t>After activities</w:t>
            </w:r>
          </w:p>
        </w:tc>
      </w:tr>
      <w:tr w:rsidR="0015553B" w:rsidRPr="00F13825" w14:paraId="05771136" w14:textId="77777777" w:rsidTr="00C34384">
        <w:tc>
          <w:tcPr>
            <w:tcW w:w="3114" w:type="dxa"/>
          </w:tcPr>
          <w:p w14:paraId="26F38491" w14:textId="77777777" w:rsidR="0015553B" w:rsidRPr="00F13825" w:rsidRDefault="0015553B" w:rsidP="00C34384">
            <w:pPr>
              <w:rPr>
                <w:sz w:val="20"/>
              </w:rPr>
            </w:pPr>
            <w:r w:rsidRPr="00F13825">
              <w:rPr>
                <w:sz w:val="20"/>
              </w:rPr>
              <w:t>Activity leader needs to:</w:t>
            </w:r>
          </w:p>
          <w:p w14:paraId="67318943" w14:textId="77777777" w:rsidR="0015553B" w:rsidRPr="00F13825" w:rsidRDefault="0015553B" w:rsidP="0015553B">
            <w:pPr>
              <w:pStyle w:val="ListParagraph"/>
              <w:numPr>
                <w:ilvl w:val="0"/>
                <w:numId w:val="25"/>
              </w:numPr>
              <w:spacing w:line="276" w:lineRule="auto"/>
              <w:rPr>
                <w:sz w:val="20"/>
              </w:rPr>
            </w:pPr>
            <w:r w:rsidRPr="00F13825">
              <w:rPr>
                <w:sz w:val="20"/>
              </w:rPr>
              <w:t>Identify risks (use sample risk plans)</w:t>
            </w:r>
          </w:p>
          <w:p w14:paraId="726BC054" w14:textId="77777777" w:rsidR="0015553B" w:rsidRPr="00F13825" w:rsidRDefault="0015553B" w:rsidP="0015553B">
            <w:pPr>
              <w:pStyle w:val="ListParagraph"/>
              <w:numPr>
                <w:ilvl w:val="0"/>
                <w:numId w:val="25"/>
              </w:numPr>
              <w:spacing w:line="276" w:lineRule="auto"/>
              <w:rPr>
                <w:sz w:val="20"/>
              </w:rPr>
            </w:pPr>
            <w:r w:rsidRPr="00F13825">
              <w:rPr>
                <w:sz w:val="20"/>
              </w:rPr>
              <w:t>Use the matrix to assess potential for harm</w:t>
            </w:r>
          </w:p>
          <w:p w14:paraId="2ABE536C" w14:textId="77777777" w:rsidR="0015553B" w:rsidRPr="00F13825" w:rsidRDefault="0015553B" w:rsidP="0015553B">
            <w:pPr>
              <w:pStyle w:val="ListParagraph"/>
              <w:numPr>
                <w:ilvl w:val="0"/>
                <w:numId w:val="25"/>
              </w:numPr>
              <w:spacing w:line="276" w:lineRule="auto"/>
              <w:rPr>
                <w:sz w:val="20"/>
              </w:rPr>
            </w:pPr>
            <w:r w:rsidRPr="00F13825">
              <w:rPr>
                <w:sz w:val="20"/>
              </w:rPr>
              <w:t xml:space="preserve">Develop plans to address major risks (i.e. those marked 1, 2 and 3) </w:t>
            </w:r>
          </w:p>
          <w:p w14:paraId="62932847" w14:textId="77777777" w:rsidR="0015553B" w:rsidRPr="00F13825" w:rsidRDefault="0015553B" w:rsidP="0015553B">
            <w:pPr>
              <w:pStyle w:val="ListParagraph"/>
              <w:numPr>
                <w:ilvl w:val="0"/>
                <w:numId w:val="25"/>
              </w:numPr>
              <w:spacing w:line="276" w:lineRule="auto"/>
              <w:rPr>
                <w:sz w:val="20"/>
              </w:rPr>
            </w:pPr>
            <w:r w:rsidRPr="00F13825">
              <w:rPr>
                <w:sz w:val="20"/>
              </w:rPr>
              <w:t xml:space="preserve">Have a </w:t>
            </w:r>
            <w:r>
              <w:rPr>
                <w:sz w:val="20"/>
              </w:rPr>
              <w:t xml:space="preserve">current </w:t>
            </w:r>
            <w:r w:rsidRPr="00F13825">
              <w:rPr>
                <w:sz w:val="20"/>
              </w:rPr>
              <w:t xml:space="preserve">first aid kit </w:t>
            </w:r>
          </w:p>
          <w:p w14:paraId="427D2806" w14:textId="77777777" w:rsidR="0015553B" w:rsidRPr="00F13825" w:rsidRDefault="0015553B" w:rsidP="0015553B">
            <w:pPr>
              <w:pStyle w:val="ListParagraph"/>
              <w:numPr>
                <w:ilvl w:val="0"/>
                <w:numId w:val="25"/>
              </w:numPr>
              <w:spacing w:line="276" w:lineRule="auto"/>
              <w:rPr>
                <w:sz w:val="20"/>
              </w:rPr>
            </w:pPr>
            <w:r w:rsidRPr="00F13825">
              <w:rPr>
                <w:sz w:val="20"/>
              </w:rPr>
              <w:t>Have a first aid certificate or line up a member who has</w:t>
            </w:r>
            <w:r>
              <w:rPr>
                <w:sz w:val="20"/>
              </w:rPr>
              <w:t xml:space="preserve"> or know the nearest medical facility</w:t>
            </w:r>
          </w:p>
          <w:p w14:paraId="56754E29" w14:textId="77777777" w:rsidR="0015553B" w:rsidRPr="00F13825" w:rsidRDefault="0015553B" w:rsidP="0015553B">
            <w:pPr>
              <w:pStyle w:val="ListParagraph"/>
              <w:numPr>
                <w:ilvl w:val="0"/>
                <w:numId w:val="25"/>
              </w:numPr>
              <w:spacing w:line="276" w:lineRule="auto"/>
              <w:rPr>
                <w:sz w:val="20"/>
              </w:rPr>
            </w:pPr>
            <w:r w:rsidRPr="00F13825">
              <w:rPr>
                <w:sz w:val="20"/>
              </w:rPr>
              <w:t>Have ambulance and police numbers accessible</w:t>
            </w:r>
          </w:p>
        </w:tc>
        <w:tc>
          <w:tcPr>
            <w:tcW w:w="3260" w:type="dxa"/>
          </w:tcPr>
          <w:p w14:paraId="6D446EE2" w14:textId="77777777" w:rsidR="0015553B" w:rsidRPr="00F13825" w:rsidRDefault="0015553B" w:rsidP="00C34384">
            <w:pPr>
              <w:rPr>
                <w:sz w:val="20"/>
              </w:rPr>
            </w:pPr>
            <w:r w:rsidRPr="00F13825">
              <w:rPr>
                <w:sz w:val="20"/>
              </w:rPr>
              <w:t>Activity leader needs to:</w:t>
            </w:r>
          </w:p>
          <w:p w14:paraId="755EB4D5" w14:textId="77777777" w:rsidR="0015553B" w:rsidRPr="00F13825" w:rsidRDefault="0015553B" w:rsidP="0015553B">
            <w:pPr>
              <w:pStyle w:val="ListParagraph"/>
              <w:numPr>
                <w:ilvl w:val="0"/>
                <w:numId w:val="26"/>
              </w:numPr>
              <w:spacing w:line="276" w:lineRule="auto"/>
              <w:rPr>
                <w:sz w:val="20"/>
              </w:rPr>
            </w:pPr>
            <w:r>
              <w:rPr>
                <w:sz w:val="20"/>
              </w:rPr>
              <w:t>Brief</w:t>
            </w:r>
            <w:r w:rsidRPr="00F13825">
              <w:rPr>
                <w:sz w:val="20"/>
              </w:rPr>
              <w:t xml:space="preserve"> participants </w:t>
            </w:r>
            <w:r>
              <w:rPr>
                <w:sz w:val="20"/>
              </w:rPr>
              <w:t>on</w:t>
            </w:r>
            <w:r w:rsidRPr="00F13825">
              <w:rPr>
                <w:sz w:val="20"/>
              </w:rPr>
              <w:t xml:space="preserve"> risks</w:t>
            </w:r>
          </w:p>
          <w:p w14:paraId="4D4C3C66" w14:textId="77777777" w:rsidR="0015553B" w:rsidRPr="00F13825" w:rsidRDefault="0015553B" w:rsidP="0015553B">
            <w:pPr>
              <w:pStyle w:val="ListParagraph"/>
              <w:numPr>
                <w:ilvl w:val="0"/>
                <w:numId w:val="26"/>
              </w:numPr>
              <w:spacing w:line="276" w:lineRule="auto"/>
              <w:rPr>
                <w:sz w:val="20"/>
              </w:rPr>
            </w:pPr>
            <w:r w:rsidRPr="00F13825">
              <w:rPr>
                <w:sz w:val="20"/>
              </w:rPr>
              <w:t xml:space="preserve">Ensure they sign the </w:t>
            </w:r>
            <w:r w:rsidRPr="00952F79">
              <w:rPr>
                <w:sz w:val="20"/>
              </w:rPr>
              <w:t>attendance book</w:t>
            </w:r>
            <w:r>
              <w:rPr>
                <w:sz w:val="20"/>
              </w:rPr>
              <w:t xml:space="preserve"> or sign-on sheet</w:t>
            </w:r>
            <w:r w:rsidRPr="00F13825">
              <w:rPr>
                <w:sz w:val="20"/>
              </w:rPr>
              <w:t xml:space="preserve"> (printed name, signature and emergency contact)</w:t>
            </w:r>
          </w:p>
          <w:p w14:paraId="00B5F9FD" w14:textId="77777777" w:rsidR="0015553B" w:rsidRPr="00F13825" w:rsidRDefault="0015553B" w:rsidP="0015553B">
            <w:pPr>
              <w:pStyle w:val="ListParagraph"/>
              <w:numPr>
                <w:ilvl w:val="0"/>
                <w:numId w:val="26"/>
              </w:numPr>
              <w:spacing w:line="276" w:lineRule="auto"/>
              <w:rPr>
                <w:sz w:val="20"/>
              </w:rPr>
            </w:pPr>
            <w:r w:rsidRPr="00F13825">
              <w:rPr>
                <w:sz w:val="20"/>
              </w:rPr>
              <w:t>If an accident or incident occurs (including a near miss):</w:t>
            </w:r>
          </w:p>
          <w:p w14:paraId="604405B9" w14:textId="77777777" w:rsidR="0015553B" w:rsidRPr="00F13825" w:rsidRDefault="0015553B" w:rsidP="0015553B">
            <w:pPr>
              <w:pStyle w:val="ListParagraph"/>
              <w:numPr>
                <w:ilvl w:val="0"/>
                <w:numId w:val="24"/>
              </w:numPr>
              <w:spacing w:line="276" w:lineRule="auto"/>
              <w:rPr>
                <w:sz w:val="20"/>
              </w:rPr>
            </w:pPr>
            <w:r w:rsidRPr="00F13825">
              <w:rPr>
                <w:sz w:val="20"/>
              </w:rPr>
              <w:t>Take care of the person immediately</w:t>
            </w:r>
          </w:p>
          <w:p w14:paraId="2C9C677F" w14:textId="77777777" w:rsidR="0015553B" w:rsidRPr="00F13825" w:rsidRDefault="0015553B" w:rsidP="0015553B">
            <w:pPr>
              <w:pStyle w:val="ListParagraph"/>
              <w:numPr>
                <w:ilvl w:val="0"/>
                <w:numId w:val="24"/>
              </w:numPr>
              <w:spacing w:line="276" w:lineRule="auto"/>
              <w:rPr>
                <w:sz w:val="20"/>
              </w:rPr>
            </w:pPr>
            <w:r w:rsidRPr="00F13825">
              <w:rPr>
                <w:sz w:val="20"/>
              </w:rPr>
              <w:t xml:space="preserve">Record details in writing (nature of the incident, where it happened, who was involved, and details of any witnesses) </w:t>
            </w:r>
          </w:p>
          <w:p w14:paraId="073B378D" w14:textId="77777777" w:rsidR="0015553B" w:rsidRPr="00F13825" w:rsidRDefault="0015553B" w:rsidP="0015553B">
            <w:pPr>
              <w:pStyle w:val="ListParagraph"/>
              <w:numPr>
                <w:ilvl w:val="0"/>
                <w:numId w:val="24"/>
              </w:numPr>
              <w:spacing w:line="276" w:lineRule="auto"/>
              <w:rPr>
                <w:sz w:val="20"/>
              </w:rPr>
            </w:pPr>
            <w:r w:rsidRPr="00F13825">
              <w:rPr>
                <w:sz w:val="20"/>
              </w:rPr>
              <w:t xml:space="preserve">Verbally report the incident to the </w:t>
            </w:r>
            <w:r>
              <w:rPr>
                <w:sz w:val="20"/>
              </w:rPr>
              <w:t>President</w:t>
            </w:r>
            <w:r w:rsidRPr="00F13825">
              <w:rPr>
                <w:sz w:val="20"/>
              </w:rPr>
              <w:t xml:space="preserve"> of the District Group AND the </w:t>
            </w:r>
            <w:r>
              <w:rPr>
                <w:sz w:val="20"/>
              </w:rPr>
              <w:t>President</w:t>
            </w:r>
            <w:r w:rsidRPr="00F13825">
              <w:rPr>
                <w:sz w:val="20"/>
              </w:rPr>
              <w:t xml:space="preserve"> of APS NSW.</w:t>
            </w:r>
          </w:p>
        </w:tc>
        <w:tc>
          <w:tcPr>
            <w:tcW w:w="2636" w:type="dxa"/>
          </w:tcPr>
          <w:p w14:paraId="05CEC97C" w14:textId="77777777" w:rsidR="0015553B" w:rsidRPr="00F13825" w:rsidRDefault="0015553B" w:rsidP="00C34384">
            <w:pPr>
              <w:rPr>
                <w:sz w:val="20"/>
              </w:rPr>
            </w:pPr>
            <w:r w:rsidRPr="00F13825">
              <w:rPr>
                <w:sz w:val="20"/>
              </w:rPr>
              <w:t>Activity leader needs to:</w:t>
            </w:r>
          </w:p>
          <w:p w14:paraId="6914426E" w14:textId="64A0AB4E" w:rsidR="0015553B" w:rsidRPr="00F13825" w:rsidRDefault="0015553B" w:rsidP="0015553B">
            <w:pPr>
              <w:pStyle w:val="ListParagraph"/>
              <w:numPr>
                <w:ilvl w:val="0"/>
                <w:numId w:val="27"/>
              </w:numPr>
              <w:spacing w:line="276" w:lineRule="auto"/>
              <w:rPr>
                <w:sz w:val="20"/>
              </w:rPr>
            </w:pPr>
            <w:r>
              <w:rPr>
                <w:sz w:val="20"/>
              </w:rPr>
              <w:t xml:space="preserve">Send report </w:t>
            </w:r>
            <w:r w:rsidR="00DF59CE">
              <w:rPr>
                <w:sz w:val="20"/>
              </w:rPr>
              <w:t xml:space="preserve">on any incidents or injuries </w:t>
            </w:r>
            <w:r>
              <w:rPr>
                <w:sz w:val="20"/>
              </w:rPr>
              <w:t>to President of District Group and APS NSW</w:t>
            </w:r>
            <w:r w:rsidR="00172F5C">
              <w:rPr>
                <w:sz w:val="20"/>
              </w:rPr>
              <w:t xml:space="preserve"> (office@austplants.com.au)</w:t>
            </w:r>
          </w:p>
          <w:p w14:paraId="4945727E" w14:textId="77777777" w:rsidR="0015553B" w:rsidRPr="00F13825" w:rsidRDefault="0015553B" w:rsidP="0015553B">
            <w:pPr>
              <w:pStyle w:val="ListParagraph"/>
              <w:numPr>
                <w:ilvl w:val="0"/>
                <w:numId w:val="27"/>
              </w:numPr>
              <w:spacing w:line="276" w:lineRule="auto"/>
              <w:rPr>
                <w:sz w:val="20"/>
              </w:rPr>
            </w:pPr>
            <w:r w:rsidRPr="00F13825">
              <w:rPr>
                <w:sz w:val="20"/>
              </w:rPr>
              <w:t>Review the incident to see what could have been done differently</w:t>
            </w:r>
          </w:p>
          <w:p w14:paraId="08462145" w14:textId="74BD0754" w:rsidR="0015553B" w:rsidRPr="00F13825" w:rsidRDefault="0015553B" w:rsidP="0015553B">
            <w:pPr>
              <w:pStyle w:val="ListParagraph"/>
              <w:numPr>
                <w:ilvl w:val="0"/>
                <w:numId w:val="27"/>
              </w:numPr>
              <w:spacing w:line="276" w:lineRule="auto"/>
              <w:rPr>
                <w:sz w:val="20"/>
              </w:rPr>
            </w:pPr>
            <w:r w:rsidRPr="00F13825">
              <w:rPr>
                <w:sz w:val="20"/>
              </w:rPr>
              <w:t xml:space="preserve">Give </w:t>
            </w:r>
            <w:r>
              <w:rPr>
                <w:sz w:val="20"/>
              </w:rPr>
              <w:t>all</w:t>
            </w:r>
            <w:r w:rsidRPr="00F13825">
              <w:rPr>
                <w:sz w:val="20"/>
              </w:rPr>
              <w:t xml:space="preserve"> forms and risk plans to the </w:t>
            </w:r>
            <w:r w:rsidR="00952F79">
              <w:rPr>
                <w:sz w:val="20"/>
              </w:rPr>
              <w:t xml:space="preserve">nominated person in the </w:t>
            </w:r>
            <w:r w:rsidRPr="00952F79">
              <w:rPr>
                <w:sz w:val="20"/>
              </w:rPr>
              <w:t xml:space="preserve">District Group </w:t>
            </w:r>
            <w:r w:rsidRPr="00F13825">
              <w:rPr>
                <w:sz w:val="20"/>
              </w:rPr>
              <w:t xml:space="preserve">to retain for </w:t>
            </w:r>
            <w:r>
              <w:rPr>
                <w:sz w:val="20"/>
              </w:rPr>
              <w:t>12</w:t>
            </w:r>
            <w:r w:rsidRPr="00DC446D">
              <w:rPr>
                <w:sz w:val="20"/>
              </w:rPr>
              <w:t xml:space="preserve"> years</w:t>
            </w:r>
            <w:r>
              <w:rPr>
                <w:sz w:val="20"/>
              </w:rPr>
              <w:t xml:space="preserve"> (the statute of limitations for personal injury)</w:t>
            </w:r>
          </w:p>
        </w:tc>
      </w:tr>
    </w:tbl>
    <w:p w14:paraId="43DC007C" w14:textId="77777777" w:rsidR="0015553B" w:rsidRDefault="0015553B" w:rsidP="0015553B"/>
    <w:p w14:paraId="69882C49" w14:textId="77777777" w:rsidR="0015553B" w:rsidRDefault="0015553B" w:rsidP="00467E1D"/>
    <w:p w14:paraId="51377285" w14:textId="77777777" w:rsidR="00467E1D" w:rsidRDefault="00467E1D" w:rsidP="00467E1D"/>
    <w:p w14:paraId="65806439" w14:textId="6CC310A9" w:rsidR="00467E1D" w:rsidRPr="00F13825" w:rsidRDefault="00467E1D" w:rsidP="009C26CA">
      <w:pPr>
        <w:pStyle w:val="Heading2Red"/>
      </w:pPr>
      <w:r w:rsidRPr="00F13825">
        <w:t>Attachments</w:t>
      </w:r>
    </w:p>
    <w:p w14:paraId="0991D2D9" w14:textId="77777777" w:rsidR="00467E1D" w:rsidRPr="00F13825" w:rsidRDefault="00467E1D" w:rsidP="00467E1D"/>
    <w:p w14:paraId="3A529723" w14:textId="60FA9ABF" w:rsidR="00467E1D" w:rsidRPr="00F13825" w:rsidRDefault="00467E1D" w:rsidP="00467E1D">
      <w:r w:rsidRPr="00F13825">
        <w:t xml:space="preserve">The following sample forms are provided for </w:t>
      </w:r>
      <w:r w:rsidR="00F841DE">
        <w:t>District Group</w:t>
      </w:r>
      <w:r w:rsidRPr="00F13825">
        <w:t xml:space="preserve"> use and customisation:</w:t>
      </w:r>
    </w:p>
    <w:p w14:paraId="0D7CFE6C" w14:textId="77777777" w:rsidR="00467E1D" w:rsidRPr="00F13825" w:rsidRDefault="00467E1D" w:rsidP="00467E1D">
      <w:pPr>
        <w:pStyle w:val="ListParagraph"/>
        <w:numPr>
          <w:ilvl w:val="0"/>
          <w:numId w:val="28"/>
        </w:numPr>
        <w:spacing w:line="276" w:lineRule="auto"/>
      </w:pPr>
      <w:r w:rsidRPr="00F13825">
        <w:t>Blank Risk Plan</w:t>
      </w:r>
    </w:p>
    <w:p w14:paraId="332F4422" w14:textId="0FB1857C" w:rsidR="00467E1D" w:rsidRPr="00F13825" w:rsidRDefault="009F6D3A" w:rsidP="00467E1D">
      <w:pPr>
        <w:pStyle w:val="ListParagraph"/>
        <w:numPr>
          <w:ilvl w:val="0"/>
          <w:numId w:val="28"/>
        </w:numPr>
        <w:spacing w:line="276" w:lineRule="auto"/>
      </w:pPr>
      <w:r>
        <w:t>Various risk plans</w:t>
      </w:r>
    </w:p>
    <w:p w14:paraId="6A710782" w14:textId="77777777" w:rsidR="00467E1D" w:rsidRPr="00F13825" w:rsidRDefault="00467E1D" w:rsidP="00467E1D">
      <w:pPr>
        <w:pStyle w:val="ListParagraph"/>
        <w:numPr>
          <w:ilvl w:val="0"/>
          <w:numId w:val="28"/>
        </w:numPr>
        <w:spacing w:line="276" w:lineRule="auto"/>
      </w:pPr>
      <w:r w:rsidRPr="00F13825">
        <w:t>Attendance sheet</w:t>
      </w:r>
    </w:p>
    <w:p w14:paraId="0D39EBE8" w14:textId="77777777" w:rsidR="00467E1D" w:rsidRPr="00F13825" w:rsidRDefault="00467E1D" w:rsidP="009C26CA">
      <w:pPr>
        <w:pStyle w:val="Heading3Red"/>
      </w:pPr>
    </w:p>
    <w:p w14:paraId="021BE96B" w14:textId="77777777" w:rsidR="00467E1D" w:rsidRPr="00F13825" w:rsidRDefault="00467E1D" w:rsidP="00467E1D">
      <w:pPr>
        <w:rPr>
          <w:rFonts w:eastAsiaTheme="majorEastAsia" w:cstheme="majorBidi"/>
          <w:color w:val="C00000"/>
          <w:sz w:val="26"/>
          <w:szCs w:val="26"/>
        </w:rPr>
      </w:pPr>
      <w:r w:rsidRPr="00F13825">
        <w:br w:type="page"/>
      </w:r>
    </w:p>
    <w:p w14:paraId="03D661F3" w14:textId="77777777" w:rsidR="00467E1D" w:rsidRPr="00F13825" w:rsidRDefault="00467E1D" w:rsidP="00467E1D">
      <w:pPr>
        <w:pStyle w:val="Heading2"/>
        <w:rPr>
          <w:rFonts w:ascii="Helvetica" w:hAnsi="Helvetica"/>
        </w:rPr>
      </w:pPr>
      <w:r w:rsidRPr="00F13825">
        <w:rPr>
          <w:rFonts w:ascii="Helvetica" w:hAnsi="Helvetica"/>
        </w:rPr>
        <w:lastRenderedPageBreak/>
        <w:t>Blank Risk Plan</w:t>
      </w:r>
    </w:p>
    <w:p w14:paraId="527863F9" w14:textId="77777777" w:rsidR="00467E1D" w:rsidRPr="00F13825" w:rsidRDefault="00467E1D" w:rsidP="009C26CA">
      <w:pPr>
        <w:pStyle w:val="Heading3Red"/>
      </w:pPr>
    </w:p>
    <w:tbl>
      <w:tblPr>
        <w:tblStyle w:val="TableGrid"/>
        <w:tblW w:w="9268" w:type="dxa"/>
        <w:tblInd w:w="-5" w:type="dxa"/>
        <w:tblLook w:val="04A0" w:firstRow="1" w:lastRow="0" w:firstColumn="1" w:lastColumn="0" w:noHBand="0" w:noVBand="1"/>
      </w:tblPr>
      <w:tblGrid>
        <w:gridCol w:w="2236"/>
        <w:gridCol w:w="1630"/>
        <w:gridCol w:w="5402"/>
      </w:tblGrid>
      <w:tr w:rsidR="00467E1D" w:rsidRPr="00F13825" w14:paraId="18D26DA2" w14:textId="77777777" w:rsidTr="00C464E7">
        <w:tc>
          <w:tcPr>
            <w:tcW w:w="2236" w:type="dxa"/>
          </w:tcPr>
          <w:p w14:paraId="6FA016DE" w14:textId="77777777" w:rsidR="00467E1D" w:rsidRPr="00F13825" w:rsidRDefault="00467E1D" w:rsidP="00C464E7">
            <w:pPr>
              <w:rPr>
                <w:szCs w:val="22"/>
              </w:rPr>
            </w:pPr>
            <w:r w:rsidRPr="00F13825">
              <w:rPr>
                <w:szCs w:val="22"/>
              </w:rPr>
              <w:t>Group:</w:t>
            </w:r>
          </w:p>
        </w:tc>
        <w:tc>
          <w:tcPr>
            <w:tcW w:w="7032" w:type="dxa"/>
            <w:gridSpan w:val="2"/>
          </w:tcPr>
          <w:p w14:paraId="6B9A483E" w14:textId="77777777" w:rsidR="00467E1D" w:rsidRPr="00F13825" w:rsidRDefault="00467E1D" w:rsidP="00C464E7">
            <w:pPr>
              <w:rPr>
                <w:szCs w:val="22"/>
              </w:rPr>
            </w:pPr>
          </w:p>
        </w:tc>
      </w:tr>
      <w:tr w:rsidR="00467E1D" w:rsidRPr="00F13825" w14:paraId="1139E557" w14:textId="77777777" w:rsidTr="00C464E7">
        <w:tc>
          <w:tcPr>
            <w:tcW w:w="2236" w:type="dxa"/>
          </w:tcPr>
          <w:p w14:paraId="5BC4A41C" w14:textId="77777777" w:rsidR="00467E1D" w:rsidRPr="00F13825" w:rsidRDefault="00467E1D" w:rsidP="00C464E7">
            <w:pPr>
              <w:rPr>
                <w:szCs w:val="22"/>
              </w:rPr>
            </w:pPr>
            <w:r w:rsidRPr="00F13825">
              <w:rPr>
                <w:szCs w:val="22"/>
              </w:rPr>
              <w:t>Activity:</w:t>
            </w:r>
          </w:p>
        </w:tc>
        <w:tc>
          <w:tcPr>
            <w:tcW w:w="7032" w:type="dxa"/>
            <w:gridSpan w:val="2"/>
          </w:tcPr>
          <w:p w14:paraId="21D8B238" w14:textId="77777777" w:rsidR="00467E1D" w:rsidRPr="00F13825" w:rsidRDefault="00467E1D" w:rsidP="00C464E7">
            <w:pPr>
              <w:rPr>
                <w:szCs w:val="22"/>
              </w:rPr>
            </w:pPr>
          </w:p>
        </w:tc>
      </w:tr>
      <w:tr w:rsidR="00467E1D" w:rsidRPr="00F13825" w14:paraId="7F1C94E2" w14:textId="77777777" w:rsidTr="00C464E7">
        <w:tc>
          <w:tcPr>
            <w:tcW w:w="2236" w:type="dxa"/>
          </w:tcPr>
          <w:p w14:paraId="751FE9A8" w14:textId="77777777" w:rsidR="00467E1D" w:rsidRPr="00F13825" w:rsidRDefault="00467E1D" w:rsidP="00C464E7">
            <w:pPr>
              <w:rPr>
                <w:szCs w:val="22"/>
              </w:rPr>
            </w:pPr>
            <w:r w:rsidRPr="00F13825">
              <w:rPr>
                <w:szCs w:val="22"/>
              </w:rPr>
              <w:t>Date:</w:t>
            </w:r>
          </w:p>
        </w:tc>
        <w:tc>
          <w:tcPr>
            <w:tcW w:w="7032" w:type="dxa"/>
            <w:gridSpan w:val="2"/>
          </w:tcPr>
          <w:p w14:paraId="6453D4EE" w14:textId="77777777" w:rsidR="00467E1D" w:rsidRPr="00F13825" w:rsidRDefault="00467E1D" w:rsidP="00C464E7">
            <w:pPr>
              <w:rPr>
                <w:szCs w:val="22"/>
              </w:rPr>
            </w:pPr>
            <w:r w:rsidRPr="00F13825">
              <w:rPr>
                <w:szCs w:val="22"/>
              </w:rPr>
              <w:t xml:space="preserve"> </w:t>
            </w:r>
          </w:p>
        </w:tc>
      </w:tr>
      <w:tr w:rsidR="00467E1D" w:rsidRPr="00F13825" w14:paraId="39E938FA" w14:textId="77777777" w:rsidTr="00C464E7">
        <w:tc>
          <w:tcPr>
            <w:tcW w:w="2236" w:type="dxa"/>
            <w:tcBorders>
              <w:bottom w:val="single" w:sz="4" w:space="0" w:color="auto"/>
            </w:tcBorders>
          </w:tcPr>
          <w:p w14:paraId="0688ADEC" w14:textId="77777777" w:rsidR="00467E1D" w:rsidRPr="00F13825" w:rsidRDefault="00467E1D" w:rsidP="00C464E7">
            <w:pPr>
              <w:rPr>
                <w:szCs w:val="22"/>
              </w:rPr>
            </w:pPr>
            <w:r w:rsidRPr="00F13825">
              <w:rPr>
                <w:szCs w:val="22"/>
              </w:rPr>
              <w:t>Activity Leader:</w:t>
            </w:r>
          </w:p>
        </w:tc>
        <w:tc>
          <w:tcPr>
            <w:tcW w:w="7032" w:type="dxa"/>
            <w:gridSpan w:val="2"/>
            <w:tcBorders>
              <w:bottom w:val="single" w:sz="4" w:space="0" w:color="auto"/>
            </w:tcBorders>
          </w:tcPr>
          <w:p w14:paraId="4484E81D" w14:textId="77777777" w:rsidR="00467E1D" w:rsidRPr="00F13825" w:rsidRDefault="00467E1D" w:rsidP="00C464E7">
            <w:pPr>
              <w:rPr>
                <w:szCs w:val="22"/>
              </w:rPr>
            </w:pPr>
            <w:r w:rsidRPr="00F13825">
              <w:rPr>
                <w:szCs w:val="22"/>
              </w:rPr>
              <w:t>Name:</w:t>
            </w:r>
          </w:p>
          <w:p w14:paraId="39C96EE9" w14:textId="77777777" w:rsidR="00467E1D" w:rsidRPr="00F13825" w:rsidRDefault="00467E1D" w:rsidP="00C464E7">
            <w:pPr>
              <w:rPr>
                <w:szCs w:val="22"/>
              </w:rPr>
            </w:pPr>
            <w:r w:rsidRPr="00F13825">
              <w:rPr>
                <w:szCs w:val="22"/>
              </w:rPr>
              <w:t>Signature:</w:t>
            </w:r>
          </w:p>
          <w:p w14:paraId="7FB0BA55" w14:textId="77777777" w:rsidR="00467E1D" w:rsidRPr="00F13825" w:rsidRDefault="00467E1D" w:rsidP="00C464E7">
            <w:pPr>
              <w:rPr>
                <w:szCs w:val="22"/>
              </w:rPr>
            </w:pPr>
            <w:r w:rsidRPr="00F13825">
              <w:rPr>
                <w:szCs w:val="22"/>
              </w:rPr>
              <w:t>Date:</w:t>
            </w:r>
          </w:p>
        </w:tc>
      </w:tr>
      <w:tr w:rsidR="00467E1D" w:rsidRPr="00F13825" w14:paraId="086723FE" w14:textId="77777777" w:rsidTr="00C464E7">
        <w:tc>
          <w:tcPr>
            <w:tcW w:w="2236" w:type="dxa"/>
            <w:shd w:val="clear" w:color="auto" w:fill="D9D9D9" w:themeFill="background1" w:themeFillShade="D9"/>
          </w:tcPr>
          <w:p w14:paraId="433BB074" w14:textId="77777777" w:rsidR="00467E1D" w:rsidRPr="00F13825" w:rsidRDefault="00467E1D" w:rsidP="00C464E7">
            <w:pPr>
              <w:rPr>
                <w:szCs w:val="22"/>
              </w:rPr>
            </w:pPr>
            <w:r w:rsidRPr="00F13825">
              <w:rPr>
                <w:szCs w:val="22"/>
              </w:rPr>
              <w:t>Hazard</w:t>
            </w:r>
          </w:p>
        </w:tc>
        <w:tc>
          <w:tcPr>
            <w:tcW w:w="1630" w:type="dxa"/>
            <w:shd w:val="clear" w:color="auto" w:fill="D9D9D9" w:themeFill="background1" w:themeFillShade="D9"/>
          </w:tcPr>
          <w:p w14:paraId="63ED1F9D" w14:textId="3E7264E6" w:rsidR="00467E1D" w:rsidRPr="00F13825" w:rsidRDefault="0015553B" w:rsidP="00C464E7">
            <w:pPr>
              <w:rPr>
                <w:szCs w:val="22"/>
              </w:rPr>
            </w:pPr>
            <w:r>
              <w:rPr>
                <w:szCs w:val="22"/>
              </w:rPr>
              <w:t>Risk</w:t>
            </w:r>
            <w:r w:rsidR="00467E1D" w:rsidRPr="00F13825">
              <w:rPr>
                <w:szCs w:val="22"/>
              </w:rPr>
              <w:t xml:space="preserve"> level (refer matrix)</w:t>
            </w:r>
          </w:p>
        </w:tc>
        <w:tc>
          <w:tcPr>
            <w:tcW w:w="5402" w:type="dxa"/>
            <w:shd w:val="clear" w:color="auto" w:fill="D9D9D9" w:themeFill="background1" w:themeFillShade="D9"/>
          </w:tcPr>
          <w:p w14:paraId="1AE2C332" w14:textId="19D717EA" w:rsidR="00467E1D" w:rsidRPr="00F13825" w:rsidRDefault="00467E1D" w:rsidP="00C464E7">
            <w:pPr>
              <w:rPr>
                <w:szCs w:val="22"/>
              </w:rPr>
            </w:pPr>
            <w:r w:rsidRPr="00F13825">
              <w:rPr>
                <w:szCs w:val="22"/>
              </w:rPr>
              <w:t xml:space="preserve">Action taken to control or eliminate risk, for all hazards rated </w:t>
            </w:r>
            <w:r w:rsidR="0015553B">
              <w:rPr>
                <w:szCs w:val="22"/>
              </w:rPr>
              <w:t>High, Med Hi, Medium</w:t>
            </w:r>
          </w:p>
        </w:tc>
      </w:tr>
      <w:tr w:rsidR="00467E1D" w:rsidRPr="00F13825" w14:paraId="68E99D77" w14:textId="77777777" w:rsidTr="00C464E7">
        <w:trPr>
          <w:trHeight w:val="372"/>
        </w:trPr>
        <w:tc>
          <w:tcPr>
            <w:tcW w:w="2236" w:type="dxa"/>
          </w:tcPr>
          <w:p w14:paraId="77DC7E0B" w14:textId="77777777" w:rsidR="00467E1D" w:rsidRPr="00F13825" w:rsidRDefault="00467E1D" w:rsidP="00C464E7">
            <w:pPr>
              <w:rPr>
                <w:szCs w:val="22"/>
              </w:rPr>
            </w:pPr>
          </w:p>
          <w:p w14:paraId="60DC63BB" w14:textId="77777777" w:rsidR="00467E1D" w:rsidRPr="00F13825" w:rsidRDefault="00467E1D" w:rsidP="00C464E7">
            <w:pPr>
              <w:rPr>
                <w:szCs w:val="22"/>
              </w:rPr>
            </w:pPr>
          </w:p>
        </w:tc>
        <w:tc>
          <w:tcPr>
            <w:tcW w:w="1630" w:type="dxa"/>
          </w:tcPr>
          <w:p w14:paraId="01EAE0F8" w14:textId="77777777" w:rsidR="00467E1D" w:rsidRPr="00F13825" w:rsidRDefault="00467E1D" w:rsidP="00C464E7">
            <w:pPr>
              <w:rPr>
                <w:szCs w:val="22"/>
              </w:rPr>
            </w:pPr>
          </w:p>
        </w:tc>
        <w:tc>
          <w:tcPr>
            <w:tcW w:w="5402" w:type="dxa"/>
          </w:tcPr>
          <w:p w14:paraId="2AC52A04" w14:textId="77777777" w:rsidR="00467E1D" w:rsidRPr="00F13825" w:rsidRDefault="00467E1D" w:rsidP="00C464E7">
            <w:pPr>
              <w:rPr>
                <w:szCs w:val="22"/>
              </w:rPr>
            </w:pPr>
          </w:p>
        </w:tc>
      </w:tr>
      <w:tr w:rsidR="00467E1D" w:rsidRPr="00F13825" w14:paraId="66B12079" w14:textId="77777777" w:rsidTr="00C464E7">
        <w:trPr>
          <w:trHeight w:val="372"/>
        </w:trPr>
        <w:tc>
          <w:tcPr>
            <w:tcW w:w="2236" w:type="dxa"/>
          </w:tcPr>
          <w:p w14:paraId="654AD00B" w14:textId="77777777" w:rsidR="00467E1D" w:rsidRPr="00F13825" w:rsidRDefault="00467E1D" w:rsidP="00C464E7">
            <w:pPr>
              <w:rPr>
                <w:szCs w:val="22"/>
              </w:rPr>
            </w:pPr>
          </w:p>
          <w:p w14:paraId="021C32D5" w14:textId="77777777" w:rsidR="00467E1D" w:rsidRPr="00F13825" w:rsidRDefault="00467E1D" w:rsidP="00C464E7">
            <w:pPr>
              <w:rPr>
                <w:szCs w:val="22"/>
              </w:rPr>
            </w:pPr>
          </w:p>
        </w:tc>
        <w:tc>
          <w:tcPr>
            <w:tcW w:w="1630" w:type="dxa"/>
          </w:tcPr>
          <w:p w14:paraId="0ED6BA06" w14:textId="77777777" w:rsidR="00467E1D" w:rsidRPr="00F13825" w:rsidRDefault="00467E1D" w:rsidP="00C464E7">
            <w:pPr>
              <w:rPr>
                <w:szCs w:val="22"/>
              </w:rPr>
            </w:pPr>
          </w:p>
        </w:tc>
        <w:tc>
          <w:tcPr>
            <w:tcW w:w="5402" w:type="dxa"/>
          </w:tcPr>
          <w:p w14:paraId="5EAB24D6" w14:textId="77777777" w:rsidR="00467E1D" w:rsidRPr="00F13825" w:rsidRDefault="00467E1D" w:rsidP="00C464E7">
            <w:pPr>
              <w:rPr>
                <w:szCs w:val="22"/>
              </w:rPr>
            </w:pPr>
          </w:p>
        </w:tc>
      </w:tr>
      <w:tr w:rsidR="00467E1D" w:rsidRPr="00F13825" w14:paraId="1E8CBA07" w14:textId="77777777" w:rsidTr="00C464E7">
        <w:trPr>
          <w:trHeight w:val="372"/>
        </w:trPr>
        <w:tc>
          <w:tcPr>
            <w:tcW w:w="2236" w:type="dxa"/>
          </w:tcPr>
          <w:p w14:paraId="3437B007" w14:textId="77777777" w:rsidR="00467E1D" w:rsidRPr="00F13825" w:rsidRDefault="00467E1D" w:rsidP="00C464E7">
            <w:pPr>
              <w:rPr>
                <w:szCs w:val="22"/>
              </w:rPr>
            </w:pPr>
          </w:p>
          <w:p w14:paraId="5768CFDD" w14:textId="77777777" w:rsidR="00467E1D" w:rsidRPr="00F13825" w:rsidRDefault="00467E1D" w:rsidP="00C464E7">
            <w:pPr>
              <w:rPr>
                <w:szCs w:val="22"/>
              </w:rPr>
            </w:pPr>
          </w:p>
        </w:tc>
        <w:tc>
          <w:tcPr>
            <w:tcW w:w="1630" w:type="dxa"/>
          </w:tcPr>
          <w:p w14:paraId="6AFB2A86" w14:textId="77777777" w:rsidR="00467E1D" w:rsidRPr="00F13825" w:rsidRDefault="00467E1D" w:rsidP="00C464E7">
            <w:pPr>
              <w:rPr>
                <w:szCs w:val="22"/>
              </w:rPr>
            </w:pPr>
          </w:p>
        </w:tc>
        <w:tc>
          <w:tcPr>
            <w:tcW w:w="5402" w:type="dxa"/>
          </w:tcPr>
          <w:p w14:paraId="409B3D55" w14:textId="77777777" w:rsidR="00467E1D" w:rsidRPr="00F13825" w:rsidRDefault="00467E1D" w:rsidP="00C464E7">
            <w:pPr>
              <w:rPr>
                <w:szCs w:val="22"/>
              </w:rPr>
            </w:pPr>
          </w:p>
        </w:tc>
      </w:tr>
      <w:tr w:rsidR="00467E1D" w:rsidRPr="00F13825" w14:paraId="0B28B576" w14:textId="77777777" w:rsidTr="00C464E7">
        <w:trPr>
          <w:trHeight w:val="372"/>
        </w:trPr>
        <w:tc>
          <w:tcPr>
            <w:tcW w:w="2236" w:type="dxa"/>
          </w:tcPr>
          <w:p w14:paraId="17C95159" w14:textId="77777777" w:rsidR="00467E1D" w:rsidRPr="00F13825" w:rsidRDefault="00467E1D" w:rsidP="00C464E7">
            <w:pPr>
              <w:rPr>
                <w:szCs w:val="22"/>
              </w:rPr>
            </w:pPr>
          </w:p>
          <w:p w14:paraId="21427CA8" w14:textId="77777777" w:rsidR="00467E1D" w:rsidRPr="00F13825" w:rsidRDefault="00467E1D" w:rsidP="00C464E7">
            <w:pPr>
              <w:rPr>
                <w:szCs w:val="22"/>
              </w:rPr>
            </w:pPr>
          </w:p>
        </w:tc>
        <w:tc>
          <w:tcPr>
            <w:tcW w:w="1630" w:type="dxa"/>
          </w:tcPr>
          <w:p w14:paraId="0EB4EAC9" w14:textId="77777777" w:rsidR="00467E1D" w:rsidRPr="00F13825" w:rsidRDefault="00467E1D" w:rsidP="00C464E7">
            <w:pPr>
              <w:rPr>
                <w:szCs w:val="22"/>
              </w:rPr>
            </w:pPr>
          </w:p>
        </w:tc>
        <w:tc>
          <w:tcPr>
            <w:tcW w:w="5402" w:type="dxa"/>
          </w:tcPr>
          <w:p w14:paraId="4D9FEBDF" w14:textId="77777777" w:rsidR="00467E1D" w:rsidRPr="00F13825" w:rsidRDefault="00467E1D" w:rsidP="00C464E7">
            <w:pPr>
              <w:rPr>
                <w:szCs w:val="22"/>
              </w:rPr>
            </w:pPr>
          </w:p>
        </w:tc>
      </w:tr>
      <w:tr w:rsidR="00467E1D" w:rsidRPr="00F13825" w14:paraId="385B28D7" w14:textId="77777777" w:rsidTr="00C464E7">
        <w:trPr>
          <w:trHeight w:val="372"/>
        </w:trPr>
        <w:tc>
          <w:tcPr>
            <w:tcW w:w="2236" w:type="dxa"/>
          </w:tcPr>
          <w:p w14:paraId="33C6357A" w14:textId="77777777" w:rsidR="00467E1D" w:rsidRPr="00F13825" w:rsidRDefault="00467E1D" w:rsidP="00C464E7">
            <w:pPr>
              <w:rPr>
                <w:szCs w:val="22"/>
              </w:rPr>
            </w:pPr>
          </w:p>
          <w:p w14:paraId="55FE5958" w14:textId="77777777" w:rsidR="00467E1D" w:rsidRPr="00F13825" w:rsidRDefault="00467E1D" w:rsidP="00C464E7">
            <w:pPr>
              <w:rPr>
                <w:szCs w:val="22"/>
              </w:rPr>
            </w:pPr>
          </w:p>
        </w:tc>
        <w:tc>
          <w:tcPr>
            <w:tcW w:w="1630" w:type="dxa"/>
          </w:tcPr>
          <w:p w14:paraId="19B65E83" w14:textId="77777777" w:rsidR="00467E1D" w:rsidRPr="00F13825" w:rsidRDefault="00467E1D" w:rsidP="00C464E7">
            <w:pPr>
              <w:rPr>
                <w:szCs w:val="22"/>
              </w:rPr>
            </w:pPr>
          </w:p>
        </w:tc>
        <w:tc>
          <w:tcPr>
            <w:tcW w:w="5402" w:type="dxa"/>
          </w:tcPr>
          <w:p w14:paraId="04547D64" w14:textId="77777777" w:rsidR="00467E1D" w:rsidRPr="00F13825" w:rsidRDefault="00467E1D" w:rsidP="00C464E7">
            <w:pPr>
              <w:rPr>
                <w:szCs w:val="22"/>
              </w:rPr>
            </w:pPr>
          </w:p>
        </w:tc>
      </w:tr>
      <w:tr w:rsidR="00467E1D" w:rsidRPr="00F13825" w14:paraId="1F41554A" w14:textId="77777777" w:rsidTr="00C464E7">
        <w:trPr>
          <w:trHeight w:val="372"/>
        </w:trPr>
        <w:tc>
          <w:tcPr>
            <w:tcW w:w="2236" w:type="dxa"/>
          </w:tcPr>
          <w:p w14:paraId="1C3A8CD6" w14:textId="77777777" w:rsidR="00467E1D" w:rsidRPr="00F13825" w:rsidRDefault="00467E1D" w:rsidP="00C464E7">
            <w:pPr>
              <w:rPr>
                <w:szCs w:val="22"/>
              </w:rPr>
            </w:pPr>
          </w:p>
          <w:p w14:paraId="0D39A139" w14:textId="77777777" w:rsidR="00467E1D" w:rsidRPr="00F13825" w:rsidRDefault="00467E1D" w:rsidP="00C464E7">
            <w:pPr>
              <w:rPr>
                <w:szCs w:val="22"/>
              </w:rPr>
            </w:pPr>
          </w:p>
          <w:p w14:paraId="76EAB303" w14:textId="77777777" w:rsidR="00467E1D" w:rsidRPr="00F13825" w:rsidRDefault="00467E1D" w:rsidP="00C464E7">
            <w:pPr>
              <w:rPr>
                <w:szCs w:val="22"/>
              </w:rPr>
            </w:pPr>
          </w:p>
        </w:tc>
        <w:tc>
          <w:tcPr>
            <w:tcW w:w="1630" w:type="dxa"/>
          </w:tcPr>
          <w:p w14:paraId="24E279D8" w14:textId="77777777" w:rsidR="00467E1D" w:rsidRPr="00F13825" w:rsidRDefault="00467E1D" w:rsidP="00C464E7">
            <w:pPr>
              <w:rPr>
                <w:szCs w:val="22"/>
              </w:rPr>
            </w:pPr>
          </w:p>
        </w:tc>
        <w:tc>
          <w:tcPr>
            <w:tcW w:w="5402" w:type="dxa"/>
          </w:tcPr>
          <w:p w14:paraId="1F6921C5" w14:textId="77777777" w:rsidR="00467E1D" w:rsidRPr="00F13825" w:rsidRDefault="00467E1D" w:rsidP="00C464E7">
            <w:pPr>
              <w:rPr>
                <w:szCs w:val="22"/>
              </w:rPr>
            </w:pPr>
          </w:p>
        </w:tc>
      </w:tr>
    </w:tbl>
    <w:p w14:paraId="2871BFBE" w14:textId="77777777" w:rsidR="00467E1D" w:rsidRPr="00F13825" w:rsidRDefault="00467E1D" w:rsidP="00467E1D">
      <w:pPr>
        <w:rPr>
          <w:color w:val="000000"/>
        </w:rPr>
      </w:pPr>
    </w:p>
    <w:p w14:paraId="2ED596EB" w14:textId="77777777" w:rsidR="00467E1D" w:rsidRPr="00F13825" w:rsidRDefault="00467E1D" w:rsidP="00467E1D">
      <w:pPr>
        <w:pStyle w:val="Heading2"/>
        <w:rPr>
          <w:rFonts w:ascii="Helvetica" w:hAnsi="Helvetica"/>
        </w:rPr>
      </w:pPr>
    </w:p>
    <w:p w14:paraId="530B865E" w14:textId="77777777" w:rsidR="00467E1D" w:rsidRPr="00F13825" w:rsidRDefault="00467E1D" w:rsidP="00467E1D">
      <w:pPr>
        <w:pStyle w:val="Heading2"/>
        <w:rPr>
          <w:rFonts w:ascii="Helvetica" w:hAnsi="Helvetica"/>
        </w:rPr>
      </w:pPr>
      <w:r w:rsidRPr="00F13825">
        <w:rPr>
          <w:rFonts w:ascii="Helvetica" w:hAnsi="Helvetica"/>
        </w:rPr>
        <w:t>Checklist</w:t>
      </w:r>
      <w:r w:rsidRPr="00F13825">
        <w:rPr>
          <w:rFonts w:ascii="Helvetica" w:hAnsi="Helvetica"/>
        </w:rPr>
        <w:tab/>
      </w:r>
      <w:r w:rsidRPr="00F13825">
        <w:rPr>
          <w:rFonts w:ascii="Helvetica" w:hAnsi="Helvetica"/>
        </w:rPr>
        <w:tab/>
      </w:r>
      <w:r w:rsidRPr="00F13825">
        <w:rPr>
          <w:rFonts w:ascii="Helvetica" w:hAnsi="Helvetica"/>
        </w:rPr>
        <w:tab/>
      </w:r>
      <w:r w:rsidRPr="00F13825">
        <w:rPr>
          <w:rFonts w:ascii="Helvetica" w:hAnsi="Helvetica"/>
        </w:rPr>
        <w:tab/>
      </w:r>
    </w:p>
    <w:tbl>
      <w:tblPr>
        <w:tblStyle w:val="GridTable6Colourful"/>
        <w:tblW w:w="9214" w:type="dxa"/>
        <w:tblInd w:w="-5" w:type="dxa"/>
        <w:tblLook w:val="0620" w:firstRow="1" w:lastRow="0" w:firstColumn="0" w:lastColumn="0" w:noHBand="1" w:noVBand="1"/>
      </w:tblPr>
      <w:tblGrid>
        <w:gridCol w:w="3969"/>
        <w:gridCol w:w="1134"/>
        <w:gridCol w:w="2835"/>
        <w:gridCol w:w="1276"/>
      </w:tblGrid>
      <w:tr w:rsidR="00467E1D" w:rsidRPr="00F13825" w14:paraId="5812C4ED" w14:textId="77777777" w:rsidTr="00C464E7">
        <w:trPr>
          <w:cnfStyle w:val="100000000000" w:firstRow="1" w:lastRow="0" w:firstColumn="0" w:lastColumn="0" w:oddVBand="0" w:evenVBand="0" w:oddHBand="0" w:evenHBand="0" w:firstRowFirstColumn="0" w:firstRowLastColumn="0" w:lastRowFirstColumn="0" w:lastRowLastColumn="0"/>
          <w:trHeight w:val="203"/>
        </w:trPr>
        <w:tc>
          <w:tcPr>
            <w:tcW w:w="3969" w:type="dxa"/>
          </w:tcPr>
          <w:p w14:paraId="7C2EAB8C" w14:textId="77777777" w:rsidR="00467E1D" w:rsidRPr="00F13825" w:rsidRDefault="00467E1D" w:rsidP="00C464E7">
            <w:pPr>
              <w:rPr>
                <w:b w:val="0"/>
                <w:color w:val="000000"/>
              </w:rPr>
            </w:pPr>
            <w:r w:rsidRPr="00F13825">
              <w:rPr>
                <w:b w:val="0"/>
                <w:color w:val="000000"/>
              </w:rPr>
              <w:t>Task</w:t>
            </w:r>
          </w:p>
        </w:tc>
        <w:tc>
          <w:tcPr>
            <w:tcW w:w="1134" w:type="dxa"/>
          </w:tcPr>
          <w:p w14:paraId="25780D2D" w14:textId="77777777" w:rsidR="00467E1D" w:rsidRPr="00F13825" w:rsidRDefault="00467E1D" w:rsidP="00C464E7">
            <w:pPr>
              <w:rPr>
                <w:b w:val="0"/>
                <w:color w:val="000000"/>
              </w:rPr>
            </w:pPr>
            <w:r w:rsidRPr="00F13825">
              <w:rPr>
                <w:b w:val="0"/>
                <w:color w:val="000000"/>
              </w:rPr>
              <w:t>Done</w:t>
            </w:r>
          </w:p>
        </w:tc>
        <w:tc>
          <w:tcPr>
            <w:tcW w:w="2835" w:type="dxa"/>
          </w:tcPr>
          <w:p w14:paraId="099E3FCF" w14:textId="77777777" w:rsidR="00467E1D" w:rsidRPr="00F13825" w:rsidRDefault="00467E1D" w:rsidP="00C464E7">
            <w:pPr>
              <w:rPr>
                <w:b w:val="0"/>
                <w:color w:val="000000"/>
              </w:rPr>
            </w:pPr>
            <w:r w:rsidRPr="00F13825">
              <w:rPr>
                <w:b w:val="0"/>
                <w:color w:val="000000"/>
              </w:rPr>
              <w:t>Task</w:t>
            </w:r>
          </w:p>
        </w:tc>
        <w:tc>
          <w:tcPr>
            <w:tcW w:w="1276" w:type="dxa"/>
          </w:tcPr>
          <w:p w14:paraId="17028E1E" w14:textId="77777777" w:rsidR="00467E1D" w:rsidRPr="00F13825" w:rsidRDefault="00467E1D" w:rsidP="00C464E7">
            <w:pPr>
              <w:rPr>
                <w:b w:val="0"/>
              </w:rPr>
            </w:pPr>
            <w:r w:rsidRPr="00F13825">
              <w:rPr>
                <w:b w:val="0"/>
              </w:rPr>
              <w:t>Done</w:t>
            </w:r>
          </w:p>
        </w:tc>
      </w:tr>
      <w:tr w:rsidR="00467E1D" w:rsidRPr="00F13825" w14:paraId="40C5F02F" w14:textId="77777777" w:rsidTr="00C464E7">
        <w:trPr>
          <w:trHeight w:val="203"/>
        </w:trPr>
        <w:tc>
          <w:tcPr>
            <w:tcW w:w="3969" w:type="dxa"/>
          </w:tcPr>
          <w:p w14:paraId="6319A27E" w14:textId="77777777" w:rsidR="00467E1D" w:rsidRPr="00F13825" w:rsidRDefault="00467E1D" w:rsidP="00C464E7">
            <w:pPr>
              <w:rPr>
                <w:color w:val="000000"/>
              </w:rPr>
            </w:pPr>
            <w:r w:rsidRPr="00F13825">
              <w:rPr>
                <w:color w:val="000000"/>
              </w:rPr>
              <w:t>Initial assessment</w:t>
            </w:r>
          </w:p>
        </w:tc>
        <w:tc>
          <w:tcPr>
            <w:tcW w:w="1134" w:type="dxa"/>
          </w:tcPr>
          <w:p w14:paraId="697BB947" w14:textId="77777777" w:rsidR="00467E1D" w:rsidRPr="00F13825" w:rsidRDefault="00467E1D" w:rsidP="00C464E7">
            <w:pPr>
              <w:rPr>
                <w:color w:val="000000"/>
              </w:rPr>
            </w:pPr>
          </w:p>
        </w:tc>
        <w:tc>
          <w:tcPr>
            <w:tcW w:w="2835" w:type="dxa"/>
          </w:tcPr>
          <w:p w14:paraId="4A7FBC26" w14:textId="77777777" w:rsidR="00467E1D" w:rsidRPr="00F13825" w:rsidRDefault="00467E1D" w:rsidP="00C464E7">
            <w:r w:rsidRPr="00F13825">
              <w:rPr>
                <w:color w:val="000000"/>
              </w:rPr>
              <w:t>Attendance sheet signed</w:t>
            </w:r>
          </w:p>
        </w:tc>
        <w:tc>
          <w:tcPr>
            <w:tcW w:w="1276" w:type="dxa"/>
          </w:tcPr>
          <w:p w14:paraId="2161D21A" w14:textId="77777777" w:rsidR="00467E1D" w:rsidRPr="00F13825" w:rsidRDefault="00467E1D" w:rsidP="00C464E7"/>
        </w:tc>
      </w:tr>
      <w:tr w:rsidR="00467E1D" w:rsidRPr="00F13825" w14:paraId="5E537BCC" w14:textId="77777777" w:rsidTr="00C464E7">
        <w:trPr>
          <w:trHeight w:val="250"/>
        </w:trPr>
        <w:tc>
          <w:tcPr>
            <w:tcW w:w="3969" w:type="dxa"/>
          </w:tcPr>
          <w:p w14:paraId="049C1285" w14:textId="77777777" w:rsidR="00467E1D" w:rsidRPr="00F13825" w:rsidRDefault="00467E1D" w:rsidP="00C464E7">
            <w:pPr>
              <w:rPr>
                <w:color w:val="000000"/>
              </w:rPr>
            </w:pPr>
            <w:r w:rsidRPr="00F13825">
              <w:rPr>
                <w:color w:val="000000"/>
              </w:rPr>
              <w:t>Modify activity / risk plan</w:t>
            </w:r>
          </w:p>
        </w:tc>
        <w:tc>
          <w:tcPr>
            <w:tcW w:w="1134" w:type="dxa"/>
          </w:tcPr>
          <w:p w14:paraId="727F2AD1" w14:textId="77777777" w:rsidR="00467E1D" w:rsidRPr="00F13825" w:rsidRDefault="00467E1D" w:rsidP="00C464E7">
            <w:pPr>
              <w:rPr>
                <w:color w:val="000000"/>
              </w:rPr>
            </w:pPr>
          </w:p>
        </w:tc>
        <w:tc>
          <w:tcPr>
            <w:tcW w:w="2835" w:type="dxa"/>
          </w:tcPr>
          <w:p w14:paraId="139A7E1A" w14:textId="77777777" w:rsidR="00467E1D" w:rsidRPr="00F13825" w:rsidRDefault="00467E1D" w:rsidP="00C464E7">
            <w:r w:rsidRPr="00F13825">
              <w:rPr>
                <w:color w:val="000000"/>
              </w:rPr>
              <w:t>Discuss risks at start</w:t>
            </w:r>
          </w:p>
        </w:tc>
        <w:tc>
          <w:tcPr>
            <w:tcW w:w="1276" w:type="dxa"/>
          </w:tcPr>
          <w:p w14:paraId="28E46DC2" w14:textId="77777777" w:rsidR="00467E1D" w:rsidRPr="00F13825" w:rsidRDefault="00467E1D" w:rsidP="00C464E7"/>
        </w:tc>
      </w:tr>
      <w:tr w:rsidR="00467E1D" w:rsidRPr="00F13825" w14:paraId="49E8ABE0" w14:textId="77777777" w:rsidTr="00C464E7">
        <w:trPr>
          <w:trHeight w:val="279"/>
        </w:trPr>
        <w:tc>
          <w:tcPr>
            <w:tcW w:w="3969" w:type="dxa"/>
          </w:tcPr>
          <w:p w14:paraId="43C13686" w14:textId="77777777" w:rsidR="00467E1D" w:rsidRPr="00F13825" w:rsidRDefault="00467E1D" w:rsidP="00C464E7">
            <w:pPr>
              <w:rPr>
                <w:color w:val="000000"/>
              </w:rPr>
            </w:pPr>
            <w:r w:rsidRPr="00F13825">
              <w:rPr>
                <w:color w:val="000000"/>
              </w:rPr>
              <w:t>Check first-aid kit</w:t>
            </w:r>
          </w:p>
        </w:tc>
        <w:tc>
          <w:tcPr>
            <w:tcW w:w="1134" w:type="dxa"/>
          </w:tcPr>
          <w:p w14:paraId="66557E5B" w14:textId="77777777" w:rsidR="00467E1D" w:rsidRPr="00F13825" w:rsidRDefault="00467E1D" w:rsidP="00C464E7">
            <w:pPr>
              <w:rPr>
                <w:color w:val="000000"/>
              </w:rPr>
            </w:pPr>
          </w:p>
        </w:tc>
        <w:tc>
          <w:tcPr>
            <w:tcW w:w="2835" w:type="dxa"/>
          </w:tcPr>
          <w:p w14:paraId="78DD546D" w14:textId="77777777" w:rsidR="00467E1D" w:rsidRPr="00F13825" w:rsidRDefault="00467E1D" w:rsidP="00C464E7">
            <w:r w:rsidRPr="00F13825">
              <w:t>Report any incidents asap</w:t>
            </w:r>
          </w:p>
        </w:tc>
        <w:tc>
          <w:tcPr>
            <w:tcW w:w="1276" w:type="dxa"/>
          </w:tcPr>
          <w:p w14:paraId="5DFCE4F6" w14:textId="77777777" w:rsidR="00467E1D" w:rsidRPr="00F13825" w:rsidRDefault="00467E1D" w:rsidP="00C464E7"/>
        </w:tc>
      </w:tr>
    </w:tbl>
    <w:p w14:paraId="7E168989" w14:textId="77777777" w:rsidR="00467E1D" w:rsidRPr="00F13825" w:rsidRDefault="00467E1D" w:rsidP="00467E1D">
      <w:pPr>
        <w:rPr>
          <w:color w:val="000000"/>
          <w:sz w:val="20"/>
        </w:rPr>
      </w:pPr>
    </w:p>
    <w:p w14:paraId="521E4166" w14:textId="77777777" w:rsidR="00952F79" w:rsidRDefault="00952F79" w:rsidP="00952F79">
      <w:pPr>
        <w:rPr>
          <w:i/>
          <w:color w:val="000000"/>
          <w:sz w:val="20"/>
        </w:rPr>
        <w:sectPr w:rsidR="00952F79" w:rsidSect="00673482">
          <w:headerReference w:type="default" r:id="rId10"/>
          <w:footerReference w:type="even" r:id="rId11"/>
          <w:footerReference w:type="default" r:id="rId12"/>
          <w:pgSz w:w="11900" w:h="16840"/>
          <w:pgMar w:top="1292" w:right="1440" w:bottom="963" w:left="1440" w:header="246" w:footer="624" w:gutter="0"/>
          <w:cols w:space="708"/>
          <w:docGrid w:linePitch="360"/>
        </w:sectPr>
      </w:pPr>
      <w:r w:rsidRPr="00F13825">
        <w:rPr>
          <w:i/>
          <w:color w:val="000000"/>
          <w:sz w:val="20"/>
        </w:rPr>
        <w:t xml:space="preserve">Please return this sheet to </w:t>
      </w:r>
      <w:r w:rsidRPr="00F13825">
        <w:rPr>
          <w:i/>
          <w:sz w:val="20"/>
        </w:rPr>
        <w:t xml:space="preserve">the </w:t>
      </w:r>
      <w:r>
        <w:rPr>
          <w:i/>
          <w:sz w:val="20"/>
        </w:rPr>
        <w:t>nominated person</w:t>
      </w:r>
      <w:r w:rsidRPr="00F13825">
        <w:rPr>
          <w:i/>
          <w:sz w:val="20"/>
        </w:rPr>
        <w:t xml:space="preserve"> of your District Group</w:t>
      </w:r>
      <w:r w:rsidRPr="00F13825">
        <w:rPr>
          <w:i/>
          <w:color w:val="000000"/>
          <w:sz w:val="20"/>
        </w:rPr>
        <w:t xml:space="preserve"> after t</w:t>
      </w:r>
      <w:r>
        <w:rPr>
          <w:i/>
          <w:color w:val="000000"/>
          <w:sz w:val="20"/>
        </w:rPr>
        <w:t>he activity</w:t>
      </w:r>
    </w:p>
    <w:p w14:paraId="4A41F4B8" w14:textId="4AA35CD8" w:rsidR="00467E1D" w:rsidRPr="00F13825" w:rsidRDefault="00467E1D" w:rsidP="00467E1D">
      <w:pPr>
        <w:pStyle w:val="Heading2"/>
        <w:rPr>
          <w:rFonts w:ascii="Helvetica" w:hAnsi="Helvetica"/>
        </w:rPr>
      </w:pPr>
      <w:r w:rsidRPr="00F13825">
        <w:rPr>
          <w:rFonts w:ascii="Helvetica" w:hAnsi="Helvetica"/>
        </w:rPr>
        <w:lastRenderedPageBreak/>
        <w:t>Meetings, events</w:t>
      </w:r>
      <w:r>
        <w:rPr>
          <w:rFonts w:ascii="Helvetica" w:hAnsi="Helvetica"/>
        </w:rPr>
        <w:t xml:space="preserve"> (incl sales events)</w:t>
      </w:r>
      <w:r w:rsidRPr="00F13825">
        <w:rPr>
          <w:rFonts w:ascii="Helvetica" w:hAnsi="Helvetica"/>
        </w:rPr>
        <w:t>, parties</w:t>
      </w:r>
      <w:r w:rsidR="00E329AB">
        <w:rPr>
          <w:rFonts w:ascii="Helvetica" w:hAnsi="Helvetica"/>
        </w:rPr>
        <w:t xml:space="preserve"> </w:t>
      </w:r>
      <w:r w:rsidRPr="00F13825">
        <w:rPr>
          <w:rFonts w:ascii="Helvetica" w:hAnsi="Helvetica"/>
        </w:rPr>
        <w:t>risk plan – indoor focus</w:t>
      </w:r>
    </w:p>
    <w:p w14:paraId="5F561E2B" w14:textId="77777777" w:rsidR="00467E1D" w:rsidRPr="00F13825" w:rsidRDefault="00467E1D" w:rsidP="009C26CA">
      <w:pPr>
        <w:pStyle w:val="Heading3Red"/>
      </w:pPr>
    </w:p>
    <w:tbl>
      <w:tblPr>
        <w:tblStyle w:val="TableGrid"/>
        <w:tblW w:w="9268" w:type="dxa"/>
        <w:tblInd w:w="-5" w:type="dxa"/>
        <w:tblLook w:val="04A0" w:firstRow="1" w:lastRow="0" w:firstColumn="1" w:lastColumn="0" w:noHBand="0" w:noVBand="1"/>
      </w:tblPr>
      <w:tblGrid>
        <w:gridCol w:w="2694"/>
        <w:gridCol w:w="1417"/>
        <w:gridCol w:w="5157"/>
      </w:tblGrid>
      <w:tr w:rsidR="00467E1D" w:rsidRPr="00F13825" w14:paraId="35C9AB84" w14:textId="77777777" w:rsidTr="00C464E7">
        <w:tc>
          <w:tcPr>
            <w:tcW w:w="2694" w:type="dxa"/>
          </w:tcPr>
          <w:p w14:paraId="05D043F9" w14:textId="77777777" w:rsidR="00467E1D" w:rsidRPr="00F13825" w:rsidRDefault="00467E1D" w:rsidP="00C464E7">
            <w:pPr>
              <w:spacing w:after="60"/>
              <w:rPr>
                <w:szCs w:val="22"/>
              </w:rPr>
            </w:pPr>
            <w:r w:rsidRPr="00F13825">
              <w:rPr>
                <w:szCs w:val="22"/>
              </w:rPr>
              <w:t>Group:</w:t>
            </w:r>
          </w:p>
        </w:tc>
        <w:tc>
          <w:tcPr>
            <w:tcW w:w="6574" w:type="dxa"/>
            <w:gridSpan w:val="2"/>
          </w:tcPr>
          <w:p w14:paraId="21CC4D99" w14:textId="77777777" w:rsidR="00467E1D" w:rsidRPr="00F13825" w:rsidRDefault="00467E1D" w:rsidP="00C464E7">
            <w:pPr>
              <w:spacing w:after="60"/>
              <w:rPr>
                <w:szCs w:val="22"/>
              </w:rPr>
            </w:pPr>
          </w:p>
        </w:tc>
      </w:tr>
      <w:tr w:rsidR="00467E1D" w:rsidRPr="00F13825" w14:paraId="124AF524" w14:textId="77777777" w:rsidTr="00C464E7">
        <w:tc>
          <w:tcPr>
            <w:tcW w:w="2694" w:type="dxa"/>
          </w:tcPr>
          <w:p w14:paraId="14C5C4FE" w14:textId="77777777" w:rsidR="00467E1D" w:rsidRPr="00F13825" w:rsidRDefault="00467E1D" w:rsidP="00C464E7">
            <w:pPr>
              <w:spacing w:after="60"/>
              <w:rPr>
                <w:szCs w:val="22"/>
              </w:rPr>
            </w:pPr>
            <w:r w:rsidRPr="00F13825">
              <w:rPr>
                <w:szCs w:val="22"/>
              </w:rPr>
              <w:t>Activity:</w:t>
            </w:r>
          </w:p>
        </w:tc>
        <w:tc>
          <w:tcPr>
            <w:tcW w:w="6574" w:type="dxa"/>
            <w:gridSpan w:val="2"/>
          </w:tcPr>
          <w:p w14:paraId="0222F62E" w14:textId="77777777" w:rsidR="00467E1D" w:rsidRPr="00F13825" w:rsidRDefault="00467E1D" w:rsidP="00C464E7">
            <w:pPr>
              <w:spacing w:after="60"/>
              <w:rPr>
                <w:szCs w:val="22"/>
              </w:rPr>
            </w:pPr>
            <w:r w:rsidRPr="00F13825">
              <w:rPr>
                <w:szCs w:val="22"/>
              </w:rPr>
              <w:t>Meeting, event</w:t>
            </w:r>
            <w:r>
              <w:rPr>
                <w:szCs w:val="22"/>
              </w:rPr>
              <w:t xml:space="preserve"> (incl sales)</w:t>
            </w:r>
            <w:r w:rsidRPr="00F13825">
              <w:rPr>
                <w:szCs w:val="22"/>
              </w:rPr>
              <w:t>, party</w:t>
            </w:r>
            <w:r>
              <w:rPr>
                <w:szCs w:val="22"/>
              </w:rPr>
              <w:t xml:space="preserve"> </w:t>
            </w:r>
            <w:r w:rsidRPr="00F13825">
              <w:rPr>
                <w:szCs w:val="22"/>
              </w:rPr>
              <w:t xml:space="preserve">– indoor </w:t>
            </w:r>
          </w:p>
        </w:tc>
      </w:tr>
      <w:tr w:rsidR="00467E1D" w:rsidRPr="00F13825" w14:paraId="40CF9FFF" w14:textId="77777777" w:rsidTr="00C464E7">
        <w:tc>
          <w:tcPr>
            <w:tcW w:w="2694" w:type="dxa"/>
          </w:tcPr>
          <w:p w14:paraId="60AB22EC" w14:textId="77777777" w:rsidR="00467E1D" w:rsidRPr="00F13825" w:rsidRDefault="00467E1D" w:rsidP="00C464E7">
            <w:pPr>
              <w:spacing w:after="60"/>
              <w:rPr>
                <w:szCs w:val="22"/>
              </w:rPr>
            </w:pPr>
            <w:r w:rsidRPr="00F13825">
              <w:rPr>
                <w:szCs w:val="22"/>
              </w:rPr>
              <w:t>Date:</w:t>
            </w:r>
          </w:p>
        </w:tc>
        <w:tc>
          <w:tcPr>
            <w:tcW w:w="6574" w:type="dxa"/>
            <w:gridSpan w:val="2"/>
          </w:tcPr>
          <w:p w14:paraId="20679519" w14:textId="77777777" w:rsidR="00467E1D" w:rsidRPr="00F13825" w:rsidRDefault="00467E1D" w:rsidP="00C464E7">
            <w:pPr>
              <w:spacing w:after="60"/>
              <w:rPr>
                <w:szCs w:val="22"/>
              </w:rPr>
            </w:pPr>
            <w:r w:rsidRPr="00F13825">
              <w:rPr>
                <w:szCs w:val="22"/>
              </w:rPr>
              <w:t xml:space="preserve"> </w:t>
            </w:r>
          </w:p>
        </w:tc>
      </w:tr>
      <w:tr w:rsidR="00467E1D" w:rsidRPr="00F13825" w14:paraId="48AC60C0" w14:textId="77777777" w:rsidTr="00C464E7">
        <w:tc>
          <w:tcPr>
            <w:tcW w:w="2694" w:type="dxa"/>
            <w:tcBorders>
              <w:bottom w:val="single" w:sz="4" w:space="0" w:color="auto"/>
            </w:tcBorders>
          </w:tcPr>
          <w:p w14:paraId="7839D126" w14:textId="77777777" w:rsidR="00467E1D" w:rsidRPr="00F13825" w:rsidRDefault="00467E1D" w:rsidP="00C464E7">
            <w:pPr>
              <w:spacing w:after="60"/>
              <w:rPr>
                <w:szCs w:val="22"/>
              </w:rPr>
            </w:pPr>
            <w:r w:rsidRPr="00F13825">
              <w:rPr>
                <w:szCs w:val="22"/>
              </w:rPr>
              <w:t>Activity Leader:</w:t>
            </w:r>
          </w:p>
        </w:tc>
        <w:tc>
          <w:tcPr>
            <w:tcW w:w="6574" w:type="dxa"/>
            <w:gridSpan w:val="2"/>
            <w:tcBorders>
              <w:bottom w:val="single" w:sz="4" w:space="0" w:color="auto"/>
            </w:tcBorders>
          </w:tcPr>
          <w:p w14:paraId="5D19A500" w14:textId="77777777" w:rsidR="00467E1D" w:rsidRPr="00F13825" w:rsidRDefault="00467E1D" w:rsidP="00C464E7">
            <w:pPr>
              <w:spacing w:after="60"/>
              <w:rPr>
                <w:szCs w:val="22"/>
              </w:rPr>
            </w:pPr>
            <w:r w:rsidRPr="00F13825">
              <w:rPr>
                <w:szCs w:val="22"/>
              </w:rPr>
              <w:t>Name:</w:t>
            </w:r>
          </w:p>
          <w:p w14:paraId="3BDBD721" w14:textId="77777777" w:rsidR="00467E1D" w:rsidRPr="00F13825" w:rsidRDefault="00467E1D" w:rsidP="00C464E7">
            <w:pPr>
              <w:spacing w:after="60"/>
              <w:rPr>
                <w:szCs w:val="22"/>
              </w:rPr>
            </w:pPr>
            <w:r w:rsidRPr="00F13825">
              <w:rPr>
                <w:szCs w:val="22"/>
              </w:rPr>
              <w:t>Signature:</w:t>
            </w:r>
          </w:p>
          <w:p w14:paraId="7BD8D691" w14:textId="77777777" w:rsidR="00467E1D" w:rsidRPr="00F13825" w:rsidRDefault="00467E1D" w:rsidP="00C464E7">
            <w:pPr>
              <w:spacing w:after="60"/>
              <w:rPr>
                <w:szCs w:val="22"/>
              </w:rPr>
            </w:pPr>
            <w:r w:rsidRPr="00F13825">
              <w:rPr>
                <w:szCs w:val="22"/>
              </w:rPr>
              <w:t>Date:</w:t>
            </w:r>
          </w:p>
        </w:tc>
      </w:tr>
      <w:tr w:rsidR="0015553B" w:rsidRPr="00F13825" w14:paraId="2B62F0C7" w14:textId="77777777" w:rsidTr="00C464E7">
        <w:tc>
          <w:tcPr>
            <w:tcW w:w="2694" w:type="dxa"/>
            <w:shd w:val="clear" w:color="auto" w:fill="D9D9D9" w:themeFill="background1" w:themeFillShade="D9"/>
          </w:tcPr>
          <w:p w14:paraId="18088B21" w14:textId="77777777" w:rsidR="0015553B" w:rsidRPr="00F13825" w:rsidRDefault="0015553B" w:rsidP="0015553B">
            <w:pPr>
              <w:spacing w:after="60"/>
              <w:rPr>
                <w:szCs w:val="22"/>
              </w:rPr>
            </w:pPr>
            <w:r w:rsidRPr="00F13825">
              <w:rPr>
                <w:szCs w:val="22"/>
              </w:rPr>
              <w:t>Hazard</w:t>
            </w:r>
          </w:p>
        </w:tc>
        <w:tc>
          <w:tcPr>
            <w:tcW w:w="1417" w:type="dxa"/>
            <w:shd w:val="clear" w:color="auto" w:fill="D9D9D9" w:themeFill="background1" w:themeFillShade="D9"/>
          </w:tcPr>
          <w:p w14:paraId="1ACE419D" w14:textId="3F1B4F9B" w:rsidR="0015553B" w:rsidRPr="00F13825" w:rsidRDefault="0015553B" w:rsidP="0015553B">
            <w:pPr>
              <w:spacing w:after="60"/>
              <w:rPr>
                <w:szCs w:val="22"/>
              </w:rPr>
            </w:pPr>
            <w:r>
              <w:rPr>
                <w:szCs w:val="22"/>
              </w:rPr>
              <w:t>Risk</w:t>
            </w:r>
            <w:r w:rsidRPr="00F13825">
              <w:rPr>
                <w:szCs w:val="22"/>
              </w:rPr>
              <w:t xml:space="preserve"> level (refer matrix)</w:t>
            </w:r>
          </w:p>
        </w:tc>
        <w:tc>
          <w:tcPr>
            <w:tcW w:w="5157" w:type="dxa"/>
            <w:shd w:val="clear" w:color="auto" w:fill="D9D9D9" w:themeFill="background1" w:themeFillShade="D9"/>
          </w:tcPr>
          <w:p w14:paraId="75B7E897" w14:textId="7A487EB2" w:rsidR="0015553B" w:rsidRPr="00F13825" w:rsidRDefault="0015553B" w:rsidP="0015553B">
            <w:pPr>
              <w:spacing w:after="60"/>
              <w:rPr>
                <w:szCs w:val="22"/>
              </w:rPr>
            </w:pPr>
            <w:r w:rsidRPr="00F13825">
              <w:rPr>
                <w:szCs w:val="22"/>
              </w:rPr>
              <w:t xml:space="preserve">Action taken to control or eliminate risk, for all hazards rated </w:t>
            </w:r>
            <w:r>
              <w:rPr>
                <w:szCs w:val="22"/>
              </w:rPr>
              <w:t>High, Med Hi, Medium</w:t>
            </w:r>
          </w:p>
        </w:tc>
      </w:tr>
      <w:tr w:rsidR="00467E1D" w:rsidRPr="00F13825" w14:paraId="10B035F1" w14:textId="77777777" w:rsidTr="00C464E7">
        <w:trPr>
          <w:trHeight w:val="372"/>
        </w:trPr>
        <w:tc>
          <w:tcPr>
            <w:tcW w:w="2694" w:type="dxa"/>
          </w:tcPr>
          <w:p w14:paraId="0DBBC8F4" w14:textId="77777777" w:rsidR="00467E1D" w:rsidRPr="00F13825" w:rsidRDefault="00467E1D" w:rsidP="00C464E7">
            <w:pPr>
              <w:autoSpaceDE w:val="0"/>
              <w:autoSpaceDN w:val="0"/>
              <w:adjustRightInd w:val="0"/>
              <w:spacing w:after="60"/>
              <w:rPr>
                <w:rFonts w:cs="Times"/>
                <w:color w:val="000000"/>
                <w:szCs w:val="22"/>
              </w:rPr>
            </w:pPr>
            <w:r w:rsidRPr="00F13825">
              <w:rPr>
                <w:color w:val="000000"/>
                <w:szCs w:val="22"/>
              </w:rPr>
              <w:t xml:space="preserve">Lifting or manoeuvring heavy or awkward objects e.g. tables and chairs </w:t>
            </w:r>
          </w:p>
        </w:tc>
        <w:tc>
          <w:tcPr>
            <w:tcW w:w="1417" w:type="dxa"/>
          </w:tcPr>
          <w:p w14:paraId="7818F721" w14:textId="1CDAD991" w:rsidR="00467E1D" w:rsidRPr="00F13825" w:rsidRDefault="0015553B" w:rsidP="00C464E7">
            <w:pPr>
              <w:spacing w:after="60"/>
              <w:jc w:val="center"/>
              <w:rPr>
                <w:szCs w:val="22"/>
              </w:rPr>
            </w:pPr>
            <w:r>
              <w:rPr>
                <w:szCs w:val="22"/>
              </w:rPr>
              <w:t>Med Hi</w:t>
            </w:r>
          </w:p>
        </w:tc>
        <w:tc>
          <w:tcPr>
            <w:tcW w:w="5157" w:type="dxa"/>
          </w:tcPr>
          <w:p w14:paraId="70CD998F" w14:textId="77777777" w:rsidR="00467E1D" w:rsidRPr="00172F5C" w:rsidRDefault="00467E1D" w:rsidP="00172F5C">
            <w:pPr>
              <w:pStyle w:val="ListParagraph"/>
              <w:numPr>
                <w:ilvl w:val="0"/>
                <w:numId w:val="43"/>
              </w:numPr>
              <w:autoSpaceDE w:val="0"/>
              <w:autoSpaceDN w:val="0"/>
              <w:adjustRightInd w:val="0"/>
              <w:spacing w:after="60"/>
              <w:ind w:left="461"/>
              <w:rPr>
                <w:color w:val="000000"/>
                <w:szCs w:val="22"/>
              </w:rPr>
            </w:pPr>
            <w:r w:rsidRPr="00172F5C">
              <w:rPr>
                <w:color w:val="000000"/>
                <w:szCs w:val="22"/>
              </w:rPr>
              <w:t xml:space="preserve">Do not pick up objects that are too heavy for you. If safe, use other volunteers to help move a heavy object together. </w:t>
            </w:r>
          </w:p>
          <w:p w14:paraId="1A88E46F" w14:textId="77777777" w:rsidR="00467E1D" w:rsidRPr="00172F5C" w:rsidRDefault="00467E1D" w:rsidP="00172F5C">
            <w:pPr>
              <w:pStyle w:val="ListParagraph"/>
              <w:numPr>
                <w:ilvl w:val="0"/>
                <w:numId w:val="43"/>
              </w:numPr>
              <w:autoSpaceDE w:val="0"/>
              <w:autoSpaceDN w:val="0"/>
              <w:adjustRightInd w:val="0"/>
              <w:spacing w:after="60"/>
              <w:ind w:left="461"/>
              <w:rPr>
                <w:rFonts w:cs="Times"/>
                <w:color w:val="000000"/>
                <w:szCs w:val="22"/>
              </w:rPr>
            </w:pPr>
            <w:r w:rsidRPr="00172F5C">
              <w:rPr>
                <w:color w:val="000000"/>
                <w:szCs w:val="22"/>
              </w:rPr>
              <w:t>Take care of trestle tables in windy weather.</w:t>
            </w:r>
          </w:p>
        </w:tc>
      </w:tr>
      <w:tr w:rsidR="0015553B" w:rsidRPr="00F13825" w14:paraId="76374A72" w14:textId="77777777" w:rsidTr="00C464E7">
        <w:trPr>
          <w:trHeight w:val="372"/>
        </w:trPr>
        <w:tc>
          <w:tcPr>
            <w:tcW w:w="2694" w:type="dxa"/>
          </w:tcPr>
          <w:p w14:paraId="53121A31" w14:textId="77777777" w:rsidR="0015553B" w:rsidRPr="00F13825" w:rsidRDefault="0015553B" w:rsidP="0015553B">
            <w:pPr>
              <w:autoSpaceDE w:val="0"/>
              <w:autoSpaceDN w:val="0"/>
              <w:adjustRightInd w:val="0"/>
              <w:spacing w:after="60"/>
              <w:rPr>
                <w:rFonts w:cs="Times"/>
                <w:color w:val="000000"/>
                <w:szCs w:val="22"/>
              </w:rPr>
            </w:pPr>
            <w:r w:rsidRPr="00F13825">
              <w:rPr>
                <w:color w:val="000000"/>
                <w:szCs w:val="22"/>
              </w:rPr>
              <w:t xml:space="preserve">Tripping over obstacles e.g. power cords </w:t>
            </w:r>
          </w:p>
        </w:tc>
        <w:tc>
          <w:tcPr>
            <w:tcW w:w="1417" w:type="dxa"/>
          </w:tcPr>
          <w:p w14:paraId="7883BA1D" w14:textId="6EDEC3AD" w:rsidR="0015553B" w:rsidRPr="00F13825" w:rsidRDefault="0015553B" w:rsidP="0015553B">
            <w:pPr>
              <w:spacing w:after="60"/>
              <w:jc w:val="center"/>
              <w:rPr>
                <w:szCs w:val="22"/>
              </w:rPr>
            </w:pPr>
            <w:r w:rsidRPr="0096029A">
              <w:rPr>
                <w:szCs w:val="22"/>
              </w:rPr>
              <w:t>Med Hi</w:t>
            </w:r>
          </w:p>
        </w:tc>
        <w:tc>
          <w:tcPr>
            <w:tcW w:w="5157" w:type="dxa"/>
          </w:tcPr>
          <w:p w14:paraId="7087F573" w14:textId="77777777" w:rsidR="0015553B" w:rsidRPr="00172F5C" w:rsidRDefault="0015553B" w:rsidP="00172F5C">
            <w:pPr>
              <w:pStyle w:val="ListParagraph"/>
              <w:numPr>
                <w:ilvl w:val="0"/>
                <w:numId w:val="43"/>
              </w:numPr>
              <w:autoSpaceDE w:val="0"/>
              <w:autoSpaceDN w:val="0"/>
              <w:adjustRightInd w:val="0"/>
              <w:spacing w:after="60"/>
              <w:ind w:left="461"/>
              <w:rPr>
                <w:color w:val="000000"/>
                <w:szCs w:val="22"/>
              </w:rPr>
            </w:pPr>
            <w:r w:rsidRPr="00172F5C">
              <w:rPr>
                <w:color w:val="000000"/>
                <w:szCs w:val="22"/>
              </w:rPr>
              <w:t xml:space="preserve">Arrange chairs to provide clear access. Prevent access to floor area where power cords lie, or securely tape them down with gaffer tape. </w:t>
            </w:r>
          </w:p>
          <w:p w14:paraId="2AE033FD" w14:textId="77777777" w:rsidR="0015553B" w:rsidRPr="00172F5C" w:rsidRDefault="0015553B" w:rsidP="00172F5C">
            <w:pPr>
              <w:pStyle w:val="ListParagraph"/>
              <w:numPr>
                <w:ilvl w:val="0"/>
                <w:numId w:val="43"/>
              </w:numPr>
              <w:autoSpaceDE w:val="0"/>
              <w:autoSpaceDN w:val="0"/>
              <w:adjustRightInd w:val="0"/>
              <w:spacing w:after="60"/>
              <w:ind w:left="461"/>
              <w:rPr>
                <w:rFonts w:cs="Times"/>
                <w:color w:val="000000"/>
                <w:szCs w:val="22"/>
              </w:rPr>
            </w:pPr>
            <w:r w:rsidRPr="00172F5C">
              <w:rPr>
                <w:color w:val="000000"/>
                <w:szCs w:val="22"/>
              </w:rPr>
              <w:t>For public events, ensure signage is clear for traffic flow.</w:t>
            </w:r>
          </w:p>
        </w:tc>
      </w:tr>
      <w:tr w:rsidR="0015553B" w:rsidRPr="00F13825" w14:paraId="5C950BC0" w14:textId="77777777" w:rsidTr="00C464E7">
        <w:trPr>
          <w:trHeight w:val="372"/>
        </w:trPr>
        <w:tc>
          <w:tcPr>
            <w:tcW w:w="2694" w:type="dxa"/>
          </w:tcPr>
          <w:p w14:paraId="422FF9F0" w14:textId="77777777" w:rsidR="0015553B" w:rsidRPr="00F13825" w:rsidRDefault="0015553B" w:rsidP="0015553B">
            <w:pPr>
              <w:autoSpaceDE w:val="0"/>
              <w:autoSpaceDN w:val="0"/>
              <w:adjustRightInd w:val="0"/>
              <w:spacing w:after="60"/>
              <w:rPr>
                <w:rFonts w:cs="Times"/>
                <w:color w:val="000000"/>
                <w:szCs w:val="22"/>
              </w:rPr>
            </w:pPr>
            <w:r w:rsidRPr="00F13825">
              <w:rPr>
                <w:color w:val="000000"/>
                <w:szCs w:val="22"/>
              </w:rPr>
              <w:t xml:space="preserve">Health issues resulting from kitchen and food preparation </w:t>
            </w:r>
          </w:p>
        </w:tc>
        <w:tc>
          <w:tcPr>
            <w:tcW w:w="1417" w:type="dxa"/>
          </w:tcPr>
          <w:p w14:paraId="45945636" w14:textId="3EF43BD5" w:rsidR="0015553B" w:rsidRPr="00F13825" w:rsidRDefault="0015553B" w:rsidP="0015553B">
            <w:pPr>
              <w:spacing w:after="60"/>
              <w:jc w:val="center"/>
              <w:rPr>
                <w:szCs w:val="22"/>
              </w:rPr>
            </w:pPr>
            <w:r w:rsidRPr="0096029A">
              <w:rPr>
                <w:szCs w:val="22"/>
              </w:rPr>
              <w:t>Med Hi</w:t>
            </w:r>
          </w:p>
        </w:tc>
        <w:tc>
          <w:tcPr>
            <w:tcW w:w="5157" w:type="dxa"/>
          </w:tcPr>
          <w:p w14:paraId="66BC3047" w14:textId="77777777" w:rsidR="0015553B" w:rsidRPr="00172F5C" w:rsidRDefault="0015553B" w:rsidP="00172F5C">
            <w:pPr>
              <w:pStyle w:val="ListParagraph"/>
              <w:numPr>
                <w:ilvl w:val="0"/>
                <w:numId w:val="43"/>
              </w:numPr>
              <w:autoSpaceDE w:val="0"/>
              <w:autoSpaceDN w:val="0"/>
              <w:adjustRightInd w:val="0"/>
              <w:spacing w:after="60"/>
              <w:ind w:left="461"/>
              <w:rPr>
                <w:rFonts w:cs="Times"/>
                <w:color w:val="000000"/>
                <w:szCs w:val="22"/>
              </w:rPr>
            </w:pPr>
            <w:r w:rsidRPr="00172F5C">
              <w:rPr>
                <w:color w:val="000000"/>
                <w:szCs w:val="22"/>
              </w:rPr>
              <w:t xml:space="preserve">Follow procedures for the safe handling of food, e.g. wash hands beforehand, keep kitchen surfaces clean, refrigerate food adequately, do not re-freeze. </w:t>
            </w:r>
          </w:p>
        </w:tc>
      </w:tr>
      <w:tr w:rsidR="0015553B" w:rsidRPr="00F13825" w14:paraId="3F58B04B" w14:textId="77777777" w:rsidTr="00C464E7">
        <w:trPr>
          <w:trHeight w:val="372"/>
        </w:trPr>
        <w:tc>
          <w:tcPr>
            <w:tcW w:w="2694" w:type="dxa"/>
          </w:tcPr>
          <w:p w14:paraId="5CF0BD88" w14:textId="77777777" w:rsidR="0015553B" w:rsidRPr="00F13825" w:rsidRDefault="0015553B" w:rsidP="0015553B">
            <w:pPr>
              <w:spacing w:after="60"/>
              <w:rPr>
                <w:szCs w:val="22"/>
              </w:rPr>
            </w:pPr>
            <w:r w:rsidRPr="00F13825">
              <w:rPr>
                <w:szCs w:val="22"/>
              </w:rPr>
              <w:t>Burns</w:t>
            </w:r>
          </w:p>
        </w:tc>
        <w:tc>
          <w:tcPr>
            <w:tcW w:w="1417" w:type="dxa"/>
          </w:tcPr>
          <w:p w14:paraId="1AA4031E" w14:textId="61B45C57" w:rsidR="0015553B" w:rsidRPr="00F13825" w:rsidRDefault="0015553B" w:rsidP="0015553B">
            <w:pPr>
              <w:spacing w:after="60"/>
              <w:jc w:val="center"/>
              <w:rPr>
                <w:szCs w:val="22"/>
              </w:rPr>
            </w:pPr>
            <w:r w:rsidRPr="0096029A">
              <w:rPr>
                <w:szCs w:val="22"/>
              </w:rPr>
              <w:t>Med Hi</w:t>
            </w:r>
          </w:p>
        </w:tc>
        <w:tc>
          <w:tcPr>
            <w:tcW w:w="5157" w:type="dxa"/>
          </w:tcPr>
          <w:p w14:paraId="21186147" w14:textId="77777777" w:rsidR="0015553B" w:rsidRPr="00172F5C" w:rsidRDefault="0015553B" w:rsidP="00172F5C">
            <w:pPr>
              <w:pStyle w:val="ListParagraph"/>
              <w:numPr>
                <w:ilvl w:val="0"/>
                <w:numId w:val="43"/>
              </w:numPr>
              <w:autoSpaceDE w:val="0"/>
              <w:autoSpaceDN w:val="0"/>
              <w:adjustRightInd w:val="0"/>
              <w:spacing w:after="60"/>
              <w:ind w:left="461"/>
              <w:rPr>
                <w:rFonts w:cs="Times"/>
                <w:color w:val="000000"/>
                <w:szCs w:val="22"/>
              </w:rPr>
            </w:pPr>
            <w:r w:rsidRPr="00172F5C">
              <w:rPr>
                <w:color w:val="000000"/>
                <w:szCs w:val="22"/>
              </w:rPr>
              <w:t xml:space="preserve">Take care with boiling water and tap water, which may be unexpectedly hot. </w:t>
            </w:r>
          </w:p>
        </w:tc>
      </w:tr>
      <w:tr w:rsidR="0015553B" w:rsidRPr="00F13825" w14:paraId="208BA3E5" w14:textId="77777777" w:rsidTr="00C464E7">
        <w:trPr>
          <w:trHeight w:val="372"/>
        </w:trPr>
        <w:tc>
          <w:tcPr>
            <w:tcW w:w="2694" w:type="dxa"/>
          </w:tcPr>
          <w:p w14:paraId="486FFC5F" w14:textId="77777777" w:rsidR="0015553B" w:rsidRPr="00F13825" w:rsidRDefault="0015553B" w:rsidP="0015553B">
            <w:pPr>
              <w:spacing w:after="60"/>
              <w:rPr>
                <w:szCs w:val="22"/>
              </w:rPr>
            </w:pPr>
            <w:r w:rsidRPr="00F13825">
              <w:rPr>
                <w:szCs w:val="22"/>
              </w:rPr>
              <w:t>Traffic hazards</w:t>
            </w:r>
          </w:p>
        </w:tc>
        <w:tc>
          <w:tcPr>
            <w:tcW w:w="1417" w:type="dxa"/>
          </w:tcPr>
          <w:p w14:paraId="0B319B29" w14:textId="530C5D0B" w:rsidR="0015553B" w:rsidRPr="00F13825" w:rsidRDefault="0015553B" w:rsidP="0015553B">
            <w:pPr>
              <w:spacing w:after="60"/>
              <w:jc w:val="center"/>
              <w:rPr>
                <w:szCs w:val="22"/>
              </w:rPr>
            </w:pPr>
            <w:r w:rsidRPr="0096029A">
              <w:rPr>
                <w:szCs w:val="22"/>
              </w:rPr>
              <w:t>Med Hi</w:t>
            </w:r>
          </w:p>
        </w:tc>
        <w:tc>
          <w:tcPr>
            <w:tcW w:w="5157" w:type="dxa"/>
          </w:tcPr>
          <w:p w14:paraId="091A34C9" w14:textId="77777777" w:rsidR="0015553B" w:rsidRPr="00172F5C" w:rsidRDefault="0015553B" w:rsidP="00172F5C">
            <w:pPr>
              <w:pStyle w:val="ListParagraph"/>
              <w:numPr>
                <w:ilvl w:val="0"/>
                <w:numId w:val="43"/>
              </w:numPr>
              <w:autoSpaceDE w:val="0"/>
              <w:autoSpaceDN w:val="0"/>
              <w:adjustRightInd w:val="0"/>
              <w:spacing w:after="60"/>
              <w:ind w:left="461"/>
              <w:rPr>
                <w:color w:val="000000"/>
                <w:szCs w:val="22"/>
              </w:rPr>
            </w:pPr>
            <w:r w:rsidRPr="00172F5C">
              <w:rPr>
                <w:color w:val="000000"/>
                <w:szCs w:val="22"/>
              </w:rPr>
              <w:t xml:space="preserve">Be aware of people and cars in the car park and take necessary care, especially when leaving after dark. </w:t>
            </w:r>
          </w:p>
          <w:p w14:paraId="4D67C209" w14:textId="77777777" w:rsidR="0015553B" w:rsidRPr="00172F5C" w:rsidRDefault="0015553B" w:rsidP="00172F5C">
            <w:pPr>
              <w:pStyle w:val="ListParagraph"/>
              <w:numPr>
                <w:ilvl w:val="0"/>
                <w:numId w:val="43"/>
              </w:numPr>
              <w:autoSpaceDE w:val="0"/>
              <w:autoSpaceDN w:val="0"/>
              <w:adjustRightInd w:val="0"/>
              <w:spacing w:after="60"/>
              <w:ind w:left="461"/>
              <w:rPr>
                <w:rFonts w:cs="Times"/>
                <w:color w:val="000000"/>
                <w:szCs w:val="22"/>
              </w:rPr>
            </w:pPr>
            <w:r w:rsidRPr="00172F5C">
              <w:rPr>
                <w:color w:val="000000"/>
                <w:szCs w:val="22"/>
              </w:rPr>
              <w:t>For large meetings and events, consider having a traffic controller with hi-vis jacket</w:t>
            </w:r>
          </w:p>
        </w:tc>
      </w:tr>
      <w:tr w:rsidR="00392BE2" w:rsidRPr="00F13825" w14:paraId="0BE105CE" w14:textId="77777777" w:rsidTr="00C464E7">
        <w:trPr>
          <w:trHeight w:val="372"/>
        </w:trPr>
        <w:tc>
          <w:tcPr>
            <w:tcW w:w="2694" w:type="dxa"/>
          </w:tcPr>
          <w:p w14:paraId="7ADC008A" w14:textId="15879F3A" w:rsidR="00392BE2" w:rsidRPr="00F13825" w:rsidRDefault="00392BE2" w:rsidP="00392BE2">
            <w:pPr>
              <w:spacing w:after="60"/>
              <w:rPr>
                <w:szCs w:val="22"/>
              </w:rPr>
            </w:pPr>
            <w:r>
              <w:rPr>
                <w:szCs w:val="22"/>
              </w:rPr>
              <w:t>Covid-19 safety and hygiene</w:t>
            </w:r>
          </w:p>
        </w:tc>
        <w:tc>
          <w:tcPr>
            <w:tcW w:w="1417" w:type="dxa"/>
          </w:tcPr>
          <w:p w14:paraId="650D9B60" w14:textId="5EBF9562" w:rsidR="00392BE2" w:rsidRPr="00F13825" w:rsidRDefault="0015553B" w:rsidP="00392BE2">
            <w:pPr>
              <w:spacing w:after="60"/>
              <w:jc w:val="center"/>
              <w:rPr>
                <w:szCs w:val="22"/>
              </w:rPr>
            </w:pPr>
            <w:r>
              <w:rPr>
                <w:szCs w:val="22"/>
              </w:rPr>
              <w:t>Med</w:t>
            </w:r>
          </w:p>
        </w:tc>
        <w:tc>
          <w:tcPr>
            <w:tcW w:w="5157" w:type="dxa"/>
          </w:tcPr>
          <w:p w14:paraId="4A023BFC" w14:textId="77777777" w:rsidR="00392BE2" w:rsidRPr="00172F5C" w:rsidRDefault="00392BE2" w:rsidP="00172F5C">
            <w:pPr>
              <w:pStyle w:val="ListParagraph"/>
              <w:numPr>
                <w:ilvl w:val="0"/>
                <w:numId w:val="43"/>
              </w:numPr>
              <w:ind w:left="461"/>
              <w:rPr>
                <w:szCs w:val="22"/>
              </w:rPr>
            </w:pPr>
            <w:r w:rsidRPr="00172F5C">
              <w:rPr>
                <w:szCs w:val="22"/>
              </w:rPr>
              <w:t>Hold planning meetings by Zoom as much as possible</w:t>
            </w:r>
          </w:p>
          <w:p w14:paraId="52C41082" w14:textId="77777777" w:rsidR="00392BE2" w:rsidRPr="00172F5C" w:rsidRDefault="00392BE2" w:rsidP="00172F5C">
            <w:pPr>
              <w:pStyle w:val="ListParagraph"/>
              <w:numPr>
                <w:ilvl w:val="0"/>
                <w:numId w:val="43"/>
              </w:numPr>
              <w:ind w:left="461"/>
              <w:rPr>
                <w:szCs w:val="22"/>
              </w:rPr>
            </w:pPr>
            <w:r w:rsidRPr="00172F5C">
              <w:rPr>
                <w:szCs w:val="22"/>
              </w:rPr>
              <w:t>Adopt social distancing as much as possible when travelling to test conference facilities and tours</w:t>
            </w:r>
          </w:p>
          <w:p w14:paraId="46BA1C86" w14:textId="77777777" w:rsidR="00392BE2" w:rsidRPr="00172F5C" w:rsidRDefault="00392BE2" w:rsidP="00172F5C">
            <w:pPr>
              <w:pStyle w:val="ListParagraph"/>
              <w:numPr>
                <w:ilvl w:val="0"/>
                <w:numId w:val="43"/>
              </w:numPr>
              <w:ind w:left="461"/>
              <w:rPr>
                <w:szCs w:val="22"/>
              </w:rPr>
            </w:pPr>
            <w:r w:rsidRPr="00172F5C">
              <w:rPr>
                <w:szCs w:val="22"/>
              </w:rPr>
              <w:t>Exclude people who are unwell from participating</w:t>
            </w:r>
          </w:p>
          <w:p w14:paraId="6CE51D97" w14:textId="77777777" w:rsidR="00392BE2" w:rsidRPr="00172F5C" w:rsidRDefault="00392BE2" w:rsidP="00172F5C">
            <w:pPr>
              <w:pStyle w:val="ListParagraph"/>
              <w:numPr>
                <w:ilvl w:val="0"/>
                <w:numId w:val="43"/>
              </w:numPr>
              <w:ind w:left="461"/>
              <w:rPr>
                <w:szCs w:val="22"/>
              </w:rPr>
            </w:pPr>
            <w:r w:rsidRPr="00172F5C">
              <w:rPr>
                <w:szCs w:val="22"/>
              </w:rPr>
              <w:t>Use hand sanitiser and masks as per government guidelines</w:t>
            </w:r>
          </w:p>
          <w:p w14:paraId="2CAD0CB0" w14:textId="77777777" w:rsidR="00392BE2" w:rsidRPr="00172F5C" w:rsidRDefault="00392BE2" w:rsidP="00172F5C">
            <w:pPr>
              <w:pStyle w:val="ListParagraph"/>
              <w:numPr>
                <w:ilvl w:val="0"/>
                <w:numId w:val="43"/>
              </w:numPr>
              <w:ind w:left="461"/>
              <w:rPr>
                <w:szCs w:val="22"/>
              </w:rPr>
            </w:pPr>
            <w:r w:rsidRPr="00172F5C">
              <w:rPr>
                <w:szCs w:val="22"/>
              </w:rPr>
              <w:t>Latest Covid-19 government information and guidelines regularly checked and any amendments made to conference and tour plans</w:t>
            </w:r>
          </w:p>
          <w:p w14:paraId="05CC85E5" w14:textId="77777777" w:rsidR="00392BE2" w:rsidRPr="00172F5C" w:rsidRDefault="00392BE2" w:rsidP="00172F5C">
            <w:pPr>
              <w:pStyle w:val="ListParagraph"/>
              <w:numPr>
                <w:ilvl w:val="0"/>
                <w:numId w:val="43"/>
              </w:numPr>
              <w:ind w:left="461"/>
              <w:rPr>
                <w:szCs w:val="22"/>
              </w:rPr>
            </w:pPr>
            <w:r w:rsidRPr="00172F5C">
              <w:rPr>
                <w:szCs w:val="22"/>
              </w:rPr>
              <w:t>Identify closest hospital or medical services and how to best access if required</w:t>
            </w:r>
          </w:p>
          <w:p w14:paraId="560EABC8" w14:textId="4CBC6986" w:rsidR="00F21886" w:rsidRPr="00F21886" w:rsidRDefault="00392BE2" w:rsidP="00F21886">
            <w:pPr>
              <w:pStyle w:val="ListParagraph"/>
              <w:numPr>
                <w:ilvl w:val="0"/>
                <w:numId w:val="43"/>
              </w:numPr>
              <w:ind w:left="461"/>
              <w:rPr>
                <w:szCs w:val="22"/>
              </w:rPr>
            </w:pPr>
            <w:r w:rsidRPr="00172F5C">
              <w:rPr>
                <w:szCs w:val="22"/>
              </w:rPr>
              <w:t xml:space="preserve">Identify a place for people to be isolated if required </w:t>
            </w:r>
          </w:p>
        </w:tc>
      </w:tr>
      <w:tr w:rsidR="00F21886" w:rsidRPr="00F13825" w14:paraId="44347D74" w14:textId="77777777" w:rsidTr="00C464E7">
        <w:trPr>
          <w:trHeight w:val="372"/>
        </w:trPr>
        <w:tc>
          <w:tcPr>
            <w:tcW w:w="2694" w:type="dxa"/>
          </w:tcPr>
          <w:p w14:paraId="727D0BB8" w14:textId="259DD4DC" w:rsidR="00F21886" w:rsidRDefault="00F21886" w:rsidP="00392BE2">
            <w:pPr>
              <w:spacing w:after="60"/>
              <w:rPr>
                <w:szCs w:val="22"/>
              </w:rPr>
            </w:pPr>
            <w:r>
              <w:rPr>
                <w:szCs w:val="22"/>
              </w:rPr>
              <w:t xml:space="preserve">Emergency occurs, </w:t>
            </w:r>
            <w:proofErr w:type="spellStart"/>
            <w:r>
              <w:rPr>
                <w:szCs w:val="22"/>
              </w:rPr>
              <w:t>eg</w:t>
            </w:r>
            <w:proofErr w:type="spellEnd"/>
            <w:r>
              <w:rPr>
                <w:szCs w:val="22"/>
              </w:rPr>
              <w:t xml:space="preserve"> flood, fire, electrical outage</w:t>
            </w:r>
          </w:p>
        </w:tc>
        <w:tc>
          <w:tcPr>
            <w:tcW w:w="1417" w:type="dxa"/>
          </w:tcPr>
          <w:p w14:paraId="42379964" w14:textId="2483D69B" w:rsidR="00F21886" w:rsidRDefault="00F21886" w:rsidP="00392BE2">
            <w:pPr>
              <w:spacing w:after="60"/>
              <w:jc w:val="center"/>
              <w:rPr>
                <w:szCs w:val="22"/>
              </w:rPr>
            </w:pPr>
            <w:r>
              <w:rPr>
                <w:szCs w:val="22"/>
              </w:rPr>
              <w:t>Med</w:t>
            </w:r>
          </w:p>
        </w:tc>
        <w:tc>
          <w:tcPr>
            <w:tcW w:w="5157" w:type="dxa"/>
          </w:tcPr>
          <w:p w14:paraId="28B490AF" w14:textId="77777777" w:rsidR="00F21886" w:rsidRDefault="00F21886" w:rsidP="00172F5C">
            <w:pPr>
              <w:pStyle w:val="ListParagraph"/>
              <w:numPr>
                <w:ilvl w:val="0"/>
                <w:numId w:val="43"/>
              </w:numPr>
              <w:ind w:left="461"/>
              <w:rPr>
                <w:szCs w:val="22"/>
              </w:rPr>
            </w:pPr>
            <w:r>
              <w:rPr>
                <w:szCs w:val="22"/>
              </w:rPr>
              <w:t xml:space="preserve">Know the emergency procedures for this </w:t>
            </w:r>
            <w:r w:rsidR="00CA4D86">
              <w:rPr>
                <w:szCs w:val="22"/>
              </w:rPr>
              <w:t>location</w:t>
            </w:r>
          </w:p>
          <w:p w14:paraId="119B3A84" w14:textId="77777777" w:rsidR="00CA4D86" w:rsidRDefault="00CA4D86" w:rsidP="00172F5C">
            <w:pPr>
              <w:pStyle w:val="ListParagraph"/>
              <w:numPr>
                <w:ilvl w:val="0"/>
                <w:numId w:val="43"/>
              </w:numPr>
              <w:ind w:left="461"/>
              <w:rPr>
                <w:szCs w:val="22"/>
              </w:rPr>
            </w:pPr>
            <w:r>
              <w:rPr>
                <w:szCs w:val="22"/>
              </w:rPr>
              <w:t>Confirm contacts in case of an emergency</w:t>
            </w:r>
          </w:p>
          <w:p w14:paraId="6A045B6E" w14:textId="001A5224" w:rsidR="00CA4D86" w:rsidRPr="00172F5C" w:rsidRDefault="00CA4D86" w:rsidP="00172F5C">
            <w:pPr>
              <w:pStyle w:val="ListParagraph"/>
              <w:numPr>
                <w:ilvl w:val="0"/>
                <w:numId w:val="43"/>
              </w:numPr>
              <w:ind w:left="461"/>
              <w:rPr>
                <w:szCs w:val="22"/>
              </w:rPr>
            </w:pPr>
            <w:r>
              <w:rPr>
                <w:szCs w:val="22"/>
              </w:rPr>
              <w:t>Identify evacuation areas</w:t>
            </w:r>
          </w:p>
        </w:tc>
      </w:tr>
    </w:tbl>
    <w:p w14:paraId="281B4CC1" w14:textId="77777777" w:rsidR="00467E1D" w:rsidRPr="00F13825" w:rsidRDefault="00467E1D" w:rsidP="00467E1D">
      <w:pPr>
        <w:rPr>
          <w:color w:val="000000"/>
        </w:rPr>
      </w:pPr>
    </w:p>
    <w:p w14:paraId="3A5C434F" w14:textId="77777777" w:rsidR="00467E1D" w:rsidRPr="00F13825" w:rsidRDefault="00467E1D" w:rsidP="00467E1D">
      <w:pPr>
        <w:pStyle w:val="Heading2"/>
        <w:rPr>
          <w:rFonts w:ascii="Helvetica" w:hAnsi="Helvetica"/>
        </w:rPr>
      </w:pPr>
    </w:p>
    <w:p w14:paraId="008EF436" w14:textId="15BD339D" w:rsidR="00467E1D" w:rsidRPr="00F13825" w:rsidRDefault="00467E1D" w:rsidP="00467E1D">
      <w:pPr>
        <w:pStyle w:val="Heading2"/>
        <w:rPr>
          <w:rFonts w:ascii="Helvetica" w:hAnsi="Helvetica"/>
        </w:rPr>
      </w:pPr>
      <w:r w:rsidRPr="00F13825">
        <w:rPr>
          <w:rFonts w:ascii="Helvetica" w:hAnsi="Helvetica"/>
        </w:rPr>
        <w:t>Checklist</w:t>
      </w:r>
      <w:r w:rsidRPr="00F13825">
        <w:rPr>
          <w:rFonts w:ascii="Helvetica" w:hAnsi="Helvetica"/>
        </w:rPr>
        <w:tab/>
      </w:r>
      <w:r w:rsidRPr="00F13825">
        <w:rPr>
          <w:rFonts w:ascii="Helvetica" w:hAnsi="Helvetica"/>
        </w:rPr>
        <w:tab/>
      </w:r>
      <w:r w:rsidRPr="00F13825">
        <w:rPr>
          <w:rFonts w:ascii="Helvetica" w:hAnsi="Helvetica"/>
        </w:rPr>
        <w:tab/>
      </w:r>
      <w:r w:rsidRPr="00F13825">
        <w:rPr>
          <w:rFonts w:ascii="Helvetica" w:hAnsi="Helvetica"/>
        </w:rPr>
        <w:tab/>
      </w:r>
    </w:p>
    <w:tbl>
      <w:tblPr>
        <w:tblStyle w:val="GridTable6Colourful"/>
        <w:tblW w:w="9214" w:type="dxa"/>
        <w:tblInd w:w="-5" w:type="dxa"/>
        <w:tblLook w:val="0620" w:firstRow="1" w:lastRow="0" w:firstColumn="0" w:lastColumn="0" w:noHBand="1" w:noVBand="1"/>
      </w:tblPr>
      <w:tblGrid>
        <w:gridCol w:w="3969"/>
        <w:gridCol w:w="1134"/>
        <w:gridCol w:w="2835"/>
        <w:gridCol w:w="1276"/>
      </w:tblGrid>
      <w:tr w:rsidR="00467E1D" w:rsidRPr="00F13825" w14:paraId="3D44583B" w14:textId="77777777" w:rsidTr="00C464E7">
        <w:trPr>
          <w:cnfStyle w:val="100000000000" w:firstRow="1" w:lastRow="0" w:firstColumn="0" w:lastColumn="0" w:oddVBand="0" w:evenVBand="0" w:oddHBand="0" w:evenHBand="0" w:firstRowFirstColumn="0" w:firstRowLastColumn="0" w:lastRowFirstColumn="0" w:lastRowLastColumn="0"/>
          <w:trHeight w:val="203"/>
        </w:trPr>
        <w:tc>
          <w:tcPr>
            <w:tcW w:w="3969" w:type="dxa"/>
          </w:tcPr>
          <w:p w14:paraId="073B6C2D" w14:textId="77777777" w:rsidR="00467E1D" w:rsidRPr="00F13825" w:rsidRDefault="00467E1D" w:rsidP="00C464E7">
            <w:pPr>
              <w:rPr>
                <w:b w:val="0"/>
                <w:color w:val="000000"/>
              </w:rPr>
            </w:pPr>
            <w:r w:rsidRPr="00F13825">
              <w:rPr>
                <w:b w:val="0"/>
                <w:color w:val="000000"/>
              </w:rPr>
              <w:t>Task</w:t>
            </w:r>
          </w:p>
        </w:tc>
        <w:tc>
          <w:tcPr>
            <w:tcW w:w="1134" w:type="dxa"/>
          </w:tcPr>
          <w:p w14:paraId="0DB1A270" w14:textId="77777777" w:rsidR="00467E1D" w:rsidRPr="00F13825" w:rsidRDefault="00467E1D" w:rsidP="00C464E7">
            <w:pPr>
              <w:rPr>
                <w:b w:val="0"/>
                <w:color w:val="000000"/>
              </w:rPr>
            </w:pPr>
            <w:r w:rsidRPr="00F13825">
              <w:rPr>
                <w:b w:val="0"/>
                <w:color w:val="000000"/>
              </w:rPr>
              <w:t>Done</w:t>
            </w:r>
          </w:p>
        </w:tc>
        <w:tc>
          <w:tcPr>
            <w:tcW w:w="2835" w:type="dxa"/>
          </w:tcPr>
          <w:p w14:paraId="72B1687B" w14:textId="77777777" w:rsidR="00467E1D" w:rsidRPr="00F13825" w:rsidRDefault="00467E1D" w:rsidP="00C464E7">
            <w:pPr>
              <w:rPr>
                <w:b w:val="0"/>
                <w:color w:val="000000"/>
              </w:rPr>
            </w:pPr>
            <w:r w:rsidRPr="00F13825">
              <w:rPr>
                <w:b w:val="0"/>
                <w:color w:val="000000"/>
              </w:rPr>
              <w:t>Task</w:t>
            </w:r>
          </w:p>
        </w:tc>
        <w:tc>
          <w:tcPr>
            <w:tcW w:w="1276" w:type="dxa"/>
          </w:tcPr>
          <w:p w14:paraId="1B022B50" w14:textId="77777777" w:rsidR="00467E1D" w:rsidRPr="00F13825" w:rsidRDefault="00467E1D" w:rsidP="00C464E7">
            <w:pPr>
              <w:rPr>
                <w:b w:val="0"/>
              </w:rPr>
            </w:pPr>
            <w:r w:rsidRPr="00F13825">
              <w:rPr>
                <w:b w:val="0"/>
              </w:rPr>
              <w:t>Done</w:t>
            </w:r>
          </w:p>
        </w:tc>
      </w:tr>
      <w:tr w:rsidR="00467E1D" w:rsidRPr="00F13825" w14:paraId="2B97B95C" w14:textId="77777777" w:rsidTr="00C464E7">
        <w:trPr>
          <w:trHeight w:val="203"/>
        </w:trPr>
        <w:tc>
          <w:tcPr>
            <w:tcW w:w="3969" w:type="dxa"/>
          </w:tcPr>
          <w:p w14:paraId="01F9A3CF" w14:textId="77777777" w:rsidR="00467E1D" w:rsidRPr="00F13825" w:rsidRDefault="00467E1D" w:rsidP="00C464E7">
            <w:pPr>
              <w:rPr>
                <w:color w:val="000000"/>
              </w:rPr>
            </w:pPr>
            <w:r w:rsidRPr="00F13825">
              <w:rPr>
                <w:color w:val="000000"/>
              </w:rPr>
              <w:t>Initial assessment</w:t>
            </w:r>
          </w:p>
        </w:tc>
        <w:tc>
          <w:tcPr>
            <w:tcW w:w="1134" w:type="dxa"/>
          </w:tcPr>
          <w:p w14:paraId="610DDD8A" w14:textId="77777777" w:rsidR="00467E1D" w:rsidRPr="00F13825" w:rsidRDefault="00467E1D" w:rsidP="00C464E7">
            <w:pPr>
              <w:rPr>
                <w:color w:val="000000"/>
              </w:rPr>
            </w:pPr>
          </w:p>
        </w:tc>
        <w:tc>
          <w:tcPr>
            <w:tcW w:w="2835" w:type="dxa"/>
          </w:tcPr>
          <w:p w14:paraId="6BF8F0D1" w14:textId="77777777" w:rsidR="00467E1D" w:rsidRPr="00F13825" w:rsidRDefault="00467E1D" w:rsidP="00C464E7">
            <w:r w:rsidRPr="00F13825">
              <w:rPr>
                <w:color w:val="000000"/>
              </w:rPr>
              <w:t>Attendance sheet signed</w:t>
            </w:r>
          </w:p>
        </w:tc>
        <w:tc>
          <w:tcPr>
            <w:tcW w:w="1276" w:type="dxa"/>
          </w:tcPr>
          <w:p w14:paraId="483B722B" w14:textId="77777777" w:rsidR="00467E1D" w:rsidRPr="00F13825" w:rsidRDefault="00467E1D" w:rsidP="00C464E7"/>
        </w:tc>
      </w:tr>
      <w:tr w:rsidR="00467E1D" w:rsidRPr="00F13825" w14:paraId="11519C47" w14:textId="77777777" w:rsidTr="00C464E7">
        <w:trPr>
          <w:trHeight w:val="250"/>
        </w:trPr>
        <w:tc>
          <w:tcPr>
            <w:tcW w:w="3969" w:type="dxa"/>
          </w:tcPr>
          <w:p w14:paraId="76AEBAD0" w14:textId="77777777" w:rsidR="00467E1D" w:rsidRPr="00F13825" w:rsidRDefault="00467E1D" w:rsidP="00C464E7">
            <w:pPr>
              <w:rPr>
                <w:color w:val="000000"/>
              </w:rPr>
            </w:pPr>
            <w:r w:rsidRPr="00F13825">
              <w:rPr>
                <w:color w:val="000000"/>
              </w:rPr>
              <w:t>Modify activity / risk plan</w:t>
            </w:r>
          </w:p>
        </w:tc>
        <w:tc>
          <w:tcPr>
            <w:tcW w:w="1134" w:type="dxa"/>
          </w:tcPr>
          <w:p w14:paraId="2841A6D7" w14:textId="77777777" w:rsidR="00467E1D" w:rsidRPr="00F13825" w:rsidRDefault="00467E1D" w:rsidP="00C464E7">
            <w:pPr>
              <w:rPr>
                <w:color w:val="000000"/>
              </w:rPr>
            </w:pPr>
          </w:p>
        </w:tc>
        <w:tc>
          <w:tcPr>
            <w:tcW w:w="2835" w:type="dxa"/>
          </w:tcPr>
          <w:p w14:paraId="79AA4185" w14:textId="77777777" w:rsidR="00467E1D" w:rsidRPr="00F13825" w:rsidRDefault="00467E1D" w:rsidP="00C464E7">
            <w:r w:rsidRPr="00F13825">
              <w:rPr>
                <w:color w:val="000000"/>
              </w:rPr>
              <w:t>Discuss risks at start</w:t>
            </w:r>
          </w:p>
        </w:tc>
        <w:tc>
          <w:tcPr>
            <w:tcW w:w="1276" w:type="dxa"/>
          </w:tcPr>
          <w:p w14:paraId="13A08D18" w14:textId="77777777" w:rsidR="00467E1D" w:rsidRPr="00F13825" w:rsidRDefault="00467E1D" w:rsidP="00C464E7"/>
        </w:tc>
      </w:tr>
      <w:tr w:rsidR="00467E1D" w:rsidRPr="00F13825" w14:paraId="1C1BF3ED" w14:textId="77777777" w:rsidTr="00C464E7">
        <w:trPr>
          <w:trHeight w:val="279"/>
        </w:trPr>
        <w:tc>
          <w:tcPr>
            <w:tcW w:w="3969" w:type="dxa"/>
          </w:tcPr>
          <w:p w14:paraId="02E4F902" w14:textId="77777777" w:rsidR="00467E1D" w:rsidRPr="00F13825" w:rsidRDefault="00467E1D" w:rsidP="00C464E7">
            <w:pPr>
              <w:rPr>
                <w:color w:val="000000"/>
              </w:rPr>
            </w:pPr>
            <w:r w:rsidRPr="00F13825">
              <w:rPr>
                <w:color w:val="000000"/>
              </w:rPr>
              <w:t>Check first-aid kit</w:t>
            </w:r>
          </w:p>
        </w:tc>
        <w:tc>
          <w:tcPr>
            <w:tcW w:w="1134" w:type="dxa"/>
          </w:tcPr>
          <w:p w14:paraId="25317175" w14:textId="77777777" w:rsidR="00467E1D" w:rsidRPr="00F13825" w:rsidRDefault="00467E1D" w:rsidP="00C464E7">
            <w:pPr>
              <w:rPr>
                <w:color w:val="000000"/>
              </w:rPr>
            </w:pPr>
          </w:p>
        </w:tc>
        <w:tc>
          <w:tcPr>
            <w:tcW w:w="2835" w:type="dxa"/>
          </w:tcPr>
          <w:p w14:paraId="74DA6407" w14:textId="77777777" w:rsidR="00467E1D" w:rsidRPr="00F13825" w:rsidRDefault="00467E1D" w:rsidP="00C464E7">
            <w:r w:rsidRPr="00F13825">
              <w:t>Report any incidents asap</w:t>
            </w:r>
          </w:p>
        </w:tc>
        <w:tc>
          <w:tcPr>
            <w:tcW w:w="1276" w:type="dxa"/>
          </w:tcPr>
          <w:p w14:paraId="793C5F2B" w14:textId="77777777" w:rsidR="00467E1D" w:rsidRPr="00F13825" w:rsidRDefault="00467E1D" w:rsidP="00C464E7"/>
        </w:tc>
      </w:tr>
    </w:tbl>
    <w:p w14:paraId="776995F3" w14:textId="77777777" w:rsidR="00467E1D" w:rsidRPr="00F13825" w:rsidRDefault="00467E1D" w:rsidP="00467E1D">
      <w:pPr>
        <w:rPr>
          <w:color w:val="000000"/>
          <w:sz w:val="20"/>
        </w:rPr>
      </w:pPr>
    </w:p>
    <w:p w14:paraId="2162783B" w14:textId="1F667A28" w:rsidR="00952F79" w:rsidRDefault="00952F79" w:rsidP="00952F79">
      <w:pPr>
        <w:rPr>
          <w:i/>
          <w:color w:val="000000"/>
          <w:sz w:val="20"/>
        </w:rPr>
        <w:sectPr w:rsidR="00952F79" w:rsidSect="00673482">
          <w:headerReference w:type="default" r:id="rId13"/>
          <w:footerReference w:type="even" r:id="rId14"/>
          <w:footerReference w:type="default" r:id="rId15"/>
          <w:pgSz w:w="11900" w:h="16840"/>
          <w:pgMar w:top="1292" w:right="1440" w:bottom="963" w:left="1440" w:header="246" w:footer="624" w:gutter="0"/>
          <w:cols w:space="708"/>
          <w:docGrid w:linePitch="360"/>
        </w:sectPr>
      </w:pPr>
      <w:r w:rsidRPr="00F13825">
        <w:rPr>
          <w:i/>
          <w:color w:val="000000"/>
          <w:sz w:val="20"/>
        </w:rPr>
        <w:t xml:space="preserve">Please return this sheet to </w:t>
      </w:r>
      <w:r w:rsidRPr="00F13825">
        <w:rPr>
          <w:i/>
          <w:sz w:val="20"/>
        </w:rPr>
        <w:t xml:space="preserve">the </w:t>
      </w:r>
      <w:r>
        <w:rPr>
          <w:i/>
          <w:sz w:val="20"/>
        </w:rPr>
        <w:t>nominated person</w:t>
      </w:r>
      <w:r w:rsidRPr="00F13825">
        <w:rPr>
          <w:i/>
          <w:sz w:val="20"/>
        </w:rPr>
        <w:t xml:space="preserve"> of your District Group</w:t>
      </w:r>
      <w:r w:rsidRPr="00F13825">
        <w:rPr>
          <w:i/>
          <w:color w:val="000000"/>
          <w:sz w:val="20"/>
        </w:rPr>
        <w:t xml:space="preserve"> after t</w:t>
      </w:r>
      <w:r>
        <w:rPr>
          <w:i/>
          <w:color w:val="000000"/>
          <w:sz w:val="20"/>
        </w:rPr>
        <w:t>he activity</w:t>
      </w:r>
    </w:p>
    <w:p w14:paraId="2E998354" w14:textId="77777777" w:rsidR="00467E1D" w:rsidRPr="00F13825" w:rsidRDefault="00467E1D" w:rsidP="00467E1D"/>
    <w:p w14:paraId="63D5189E" w14:textId="387773BE" w:rsidR="00467E1D" w:rsidRPr="00F13825" w:rsidRDefault="00467E1D" w:rsidP="00467E1D">
      <w:pPr>
        <w:pStyle w:val="Heading2"/>
        <w:rPr>
          <w:rFonts w:ascii="Helvetica" w:hAnsi="Helvetica"/>
        </w:rPr>
      </w:pPr>
      <w:r w:rsidRPr="00F13825">
        <w:rPr>
          <w:rFonts w:ascii="Helvetica" w:hAnsi="Helvetica"/>
        </w:rPr>
        <w:t>Meetings, events</w:t>
      </w:r>
      <w:r>
        <w:rPr>
          <w:rFonts w:ascii="Helvetica" w:hAnsi="Helvetica"/>
        </w:rPr>
        <w:t xml:space="preserve"> (incl sales events)</w:t>
      </w:r>
      <w:r w:rsidRPr="00F13825">
        <w:rPr>
          <w:rFonts w:ascii="Helvetica" w:hAnsi="Helvetica"/>
        </w:rPr>
        <w:t>, and parties risk plan – outdoor focus</w:t>
      </w:r>
    </w:p>
    <w:p w14:paraId="011E4250" w14:textId="77777777" w:rsidR="00467E1D" w:rsidRPr="00F13825" w:rsidRDefault="00467E1D" w:rsidP="009C26CA">
      <w:pPr>
        <w:pStyle w:val="Heading3Red"/>
      </w:pPr>
    </w:p>
    <w:tbl>
      <w:tblPr>
        <w:tblStyle w:val="TableGrid"/>
        <w:tblW w:w="9268" w:type="dxa"/>
        <w:tblInd w:w="-5" w:type="dxa"/>
        <w:tblLayout w:type="fixed"/>
        <w:tblLook w:val="04A0" w:firstRow="1" w:lastRow="0" w:firstColumn="1" w:lastColumn="0" w:noHBand="0" w:noVBand="1"/>
      </w:tblPr>
      <w:tblGrid>
        <w:gridCol w:w="2410"/>
        <w:gridCol w:w="992"/>
        <w:gridCol w:w="5866"/>
      </w:tblGrid>
      <w:tr w:rsidR="00467E1D" w:rsidRPr="00F13825" w14:paraId="7FAC039A" w14:textId="77777777" w:rsidTr="00C464E7">
        <w:tc>
          <w:tcPr>
            <w:tcW w:w="2410" w:type="dxa"/>
          </w:tcPr>
          <w:p w14:paraId="00E2B389" w14:textId="77777777" w:rsidR="00467E1D" w:rsidRPr="00F13825" w:rsidRDefault="00467E1D" w:rsidP="00C464E7">
            <w:pPr>
              <w:spacing w:afterLines="60" w:after="144"/>
              <w:rPr>
                <w:szCs w:val="22"/>
              </w:rPr>
            </w:pPr>
            <w:r w:rsidRPr="00F13825">
              <w:rPr>
                <w:szCs w:val="22"/>
              </w:rPr>
              <w:t>Group:</w:t>
            </w:r>
          </w:p>
        </w:tc>
        <w:tc>
          <w:tcPr>
            <w:tcW w:w="6858" w:type="dxa"/>
            <w:gridSpan w:val="2"/>
          </w:tcPr>
          <w:p w14:paraId="140E324A" w14:textId="77777777" w:rsidR="00467E1D" w:rsidRPr="00F13825" w:rsidRDefault="00467E1D" w:rsidP="00C464E7">
            <w:pPr>
              <w:spacing w:afterLines="60" w:after="144"/>
              <w:rPr>
                <w:szCs w:val="22"/>
              </w:rPr>
            </w:pPr>
          </w:p>
        </w:tc>
      </w:tr>
      <w:tr w:rsidR="00467E1D" w:rsidRPr="00F13825" w14:paraId="0401F609" w14:textId="77777777" w:rsidTr="00C464E7">
        <w:tc>
          <w:tcPr>
            <w:tcW w:w="2410" w:type="dxa"/>
          </w:tcPr>
          <w:p w14:paraId="05131DC7" w14:textId="77777777" w:rsidR="00467E1D" w:rsidRPr="00F13825" w:rsidRDefault="00467E1D" w:rsidP="00C464E7">
            <w:pPr>
              <w:spacing w:afterLines="60" w:after="144"/>
              <w:rPr>
                <w:szCs w:val="22"/>
              </w:rPr>
            </w:pPr>
            <w:r w:rsidRPr="00F13825">
              <w:rPr>
                <w:szCs w:val="22"/>
              </w:rPr>
              <w:t>Activity:</w:t>
            </w:r>
          </w:p>
        </w:tc>
        <w:tc>
          <w:tcPr>
            <w:tcW w:w="6858" w:type="dxa"/>
            <w:gridSpan w:val="2"/>
          </w:tcPr>
          <w:p w14:paraId="496A09AC" w14:textId="77777777" w:rsidR="00467E1D" w:rsidRPr="00F13825" w:rsidRDefault="00467E1D" w:rsidP="00C464E7">
            <w:pPr>
              <w:spacing w:afterLines="60" w:after="144"/>
              <w:rPr>
                <w:szCs w:val="22"/>
              </w:rPr>
            </w:pPr>
            <w:r w:rsidRPr="00F13825">
              <w:rPr>
                <w:szCs w:val="22"/>
              </w:rPr>
              <w:t xml:space="preserve">Meeting, event, party – outdoor </w:t>
            </w:r>
          </w:p>
        </w:tc>
      </w:tr>
      <w:tr w:rsidR="00467E1D" w:rsidRPr="00F13825" w14:paraId="2C426B71" w14:textId="77777777" w:rsidTr="00C464E7">
        <w:tc>
          <w:tcPr>
            <w:tcW w:w="2410" w:type="dxa"/>
          </w:tcPr>
          <w:p w14:paraId="5A4875FC" w14:textId="77777777" w:rsidR="00467E1D" w:rsidRPr="00F13825" w:rsidRDefault="00467E1D" w:rsidP="00C464E7">
            <w:pPr>
              <w:spacing w:afterLines="60" w:after="144"/>
              <w:rPr>
                <w:szCs w:val="22"/>
              </w:rPr>
            </w:pPr>
            <w:r w:rsidRPr="00F13825">
              <w:rPr>
                <w:szCs w:val="22"/>
              </w:rPr>
              <w:t>Date:</w:t>
            </w:r>
          </w:p>
        </w:tc>
        <w:tc>
          <w:tcPr>
            <w:tcW w:w="6858" w:type="dxa"/>
            <w:gridSpan w:val="2"/>
          </w:tcPr>
          <w:p w14:paraId="28E31FA9" w14:textId="77777777" w:rsidR="00467E1D" w:rsidRPr="00F13825" w:rsidRDefault="00467E1D" w:rsidP="00C464E7">
            <w:pPr>
              <w:spacing w:afterLines="60" w:after="144"/>
              <w:rPr>
                <w:szCs w:val="22"/>
              </w:rPr>
            </w:pPr>
            <w:r w:rsidRPr="00F13825">
              <w:rPr>
                <w:szCs w:val="22"/>
              </w:rPr>
              <w:t xml:space="preserve"> </w:t>
            </w:r>
          </w:p>
        </w:tc>
      </w:tr>
      <w:tr w:rsidR="00467E1D" w:rsidRPr="00F13825" w14:paraId="0C81328B" w14:textId="77777777" w:rsidTr="00C464E7">
        <w:tc>
          <w:tcPr>
            <w:tcW w:w="2410" w:type="dxa"/>
            <w:tcBorders>
              <w:bottom w:val="single" w:sz="4" w:space="0" w:color="auto"/>
            </w:tcBorders>
          </w:tcPr>
          <w:p w14:paraId="0B2087C0" w14:textId="77777777" w:rsidR="00467E1D" w:rsidRPr="00F13825" w:rsidRDefault="00467E1D" w:rsidP="00C464E7">
            <w:pPr>
              <w:spacing w:afterLines="60" w:after="144"/>
              <w:rPr>
                <w:szCs w:val="22"/>
              </w:rPr>
            </w:pPr>
            <w:r w:rsidRPr="00F13825">
              <w:rPr>
                <w:szCs w:val="22"/>
              </w:rPr>
              <w:t>Activity Leader:</w:t>
            </w:r>
          </w:p>
        </w:tc>
        <w:tc>
          <w:tcPr>
            <w:tcW w:w="6858" w:type="dxa"/>
            <w:gridSpan w:val="2"/>
            <w:tcBorders>
              <w:bottom w:val="single" w:sz="4" w:space="0" w:color="auto"/>
            </w:tcBorders>
          </w:tcPr>
          <w:p w14:paraId="7A047EFA" w14:textId="77777777" w:rsidR="00467E1D" w:rsidRPr="00F13825" w:rsidRDefault="00467E1D" w:rsidP="00C464E7">
            <w:pPr>
              <w:spacing w:afterLines="60" w:after="144"/>
              <w:rPr>
                <w:szCs w:val="22"/>
              </w:rPr>
            </w:pPr>
            <w:r w:rsidRPr="00F13825">
              <w:rPr>
                <w:szCs w:val="22"/>
              </w:rPr>
              <w:t>Name:</w:t>
            </w:r>
          </w:p>
          <w:p w14:paraId="19883FCC" w14:textId="77777777" w:rsidR="00467E1D" w:rsidRPr="00F13825" w:rsidRDefault="00467E1D" w:rsidP="00C464E7">
            <w:pPr>
              <w:spacing w:afterLines="60" w:after="144"/>
              <w:rPr>
                <w:szCs w:val="22"/>
              </w:rPr>
            </w:pPr>
            <w:r w:rsidRPr="00F13825">
              <w:rPr>
                <w:szCs w:val="22"/>
              </w:rPr>
              <w:t>Signature:</w:t>
            </w:r>
          </w:p>
          <w:p w14:paraId="1B043C12" w14:textId="77777777" w:rsidR="00467E1D" w:rsidRPr="00F13825" w:rsidRDefault="00467E1D" w:rsidP="00C464E7">
            <w:pPr>
              <w:spacing w:afterLines="60" w:after="144"/>
              <w:rPr>
                <w:szCs w:val="22"/>
              </w:rPr>
            </w:pPr>
            <w:r w:rsidRPr="00F13825">
              <w:rPr>
                <w:szCs w:val="22"/>
              </w:rPr>
              <w:t>Date:</w:t>
            </w:r>
          </w:p>
        </w:tc>
      </w:tr>
      <w:tr w:rsidR="0015553B" w:rsidRPr="00F13825" w14:paraId="21D3A3A0" w14:textId="77777777" w:rsidTr="00C464E7">
        <w:tc>
          <w:tcPr>
            <w:tcW w:w="2410" w:type="dxa"/>
            <w:shd w:val="clear" w:color="auto" w:fill="D9D9D9" w:themeFill="background1" w:themeFillShade="D9"/>
          </w:tcPr>
          <w:p w14:paraId="537CB438" w14:textId="77777777" w:rsidR="0015553B" w:rsidRPr="00F13825" w:rsidRDefault="0015553B" w:rsidP="0015553B">
            <w:pPr>
              <w:spacing w:afterLines="60" w:after="144"/>
              <w:rPr>
                <w:szCs w:val="22"/>
              </w:rPr>
            </w:pPr>
            <w:r w:rsidRPr="00F13825">
              <w:rPr>
                <w:szCs w:val="22"/>
              </w:rPr>
              <w:t>Hazard</w:t>
            </w:r>
          </w:p>
        </w:tc>
        <w:tc>
          <w:tcPr>
            <w:tcW w:w="992" w:type="dxa"/>
            <w:shd w:val="clear" w:color="auto" w:fill="D9D9D9" w:themeFill="background1" w:themeFillShade="D9"/>
          </w:tcPr>
          <w:p w14:paraId="721AAB3F" w14:textId="5BD3D617" w:rsidR="0015553B" w:rsidRPr="00F13825" w:rsidRDefault="0015553B" w:rsidP="0015553B">
            <w:pPr>
              <w:spacing w:afterLines="60" w:after="144"/>
              <w:rPr>
                <w:szCs w:val="22"/>
              </w:rPr>
            </w:pPr>
            <w:r>
              <w:rPr>
                <w:szCs w:val="22"/>
              </w:rPr>
              <w:t>Risk</w:t>
            </w:r>
            <w:r w:rsidRPr="00F13825">
              <w:rPr>
                <w:szCs w:val="22"/>
              </w:rPr>
              <w:t xml:space="preserve"> level (refer matrix)</w:t>
            </w:r>
          </w:p>
        </w:tc>
        <w:tc>
          <w:tcPr>
            <w:tcW w:w="5866" w:type="dxa"/>
            <w:shd w:val="clear" w:color="auto" w:fill="D9D9D9" w:themeFill="background1" w:themeFillShade="D9"/>
          </w:tcPr>
          <w:p w14:paraId="0428871A" w14:textId="067E9079" w:rsidR="0015553B" w:rsidRPr="00F13825" w:rsidRDefault="0015553B" w:rsidP="0015553B">
            <w:pPr>
              <w:spacing w:afterLines="60" w:after="144"/>
              <w:rPr>
                <w:szCs w:val="22"/>
              </w:rPr>
            </w:pPr>
            <w:r w:rsidRPr="00F13825">
              <w:rPr>
                <w:szCs w:val="22"/>
              </w:rPr>
              <w:t xml:space="preserve">Action taken to control or eliminate risk, for all hazards rated </w:t>
            </w:r>
            <w:r>
              <w:rPr>
                <w:szCs w:val="22"/>
              </w:rPr>
              <w:t>High, Med Hi, Medium</w:t>
            </w:r>
          </w:p>
        </w:tc>
      </w:tr>
      <w:tr w:rsidR="00467E1D" w:rsidRPr="00F13825" w14:paraId="5E0DB8E4" w14:textId="77777777" w:rsidTr="00C464E7">
        <w:trPr>
          <w:trHeight w:val="372"/>
        </w:trPr>
        <w:tc>
          <w:tcPr>
            <w:tcW w:w="2410" w:type="dxa"/>
          </w:tcPr>
          <w:p w14:paraId="4F38E6EC" w14:textId="77777777" w:rsidR="00467E1D" w:rsidRPr="00F13825" w:rsidRDefault="00467E1D" w:rsidP="00C464E7">
            <w:pPr>
              <w:autoSpaceDE w:val="0"/>
              <w:autoSpaceDN w:val="0"/>
              <w:adjustRightInd w:val="0"/>
              <w:spacing w:afterLines="60" w:after="144"/>
              <w:rPr>
                <w:rFonts w:cs="Times"/>
                <w:color w:val="000000"/>
                <w:szCs w:val="22"/>
              </w:rPr>
            </w:pPr>
            <w:r w:rsidRPr="00F13825">
              <w:rPr>
                <w:color w:val="000000"/>
                <w:szCs w:val="22"/>
              </w:rPr>
              <w:t xml:space="preserve">Lifting or manoeuvring heavy or awkward objects e.g. tables and chairs </w:t>
            </w:r>
          </w:p>
        </w:tc>
        <w:tc>
          <w:tcPr>
            <w:tcW w:w="992" w:type="dxa"/>
          </w:tcPr>
          <w:p w14:paraId="54FFD59B" w14:textId="45270F82" w:rsidR="00467E1D" w:rsidRPr="00F13825" w:rsidRDefault="0015553B" w:rsidP="00C464E7">
            <w:pPr>
              <w:spacing w:afterLines="60" w:after="144"/>
              <w:jc w:val="center"/>
              <w:rPr>
                <w:szCs w:val="22"/>
              </w:rPr>
            </w:pPr>
            <w:r>
              <w:rPr>
                <w:szCs w:val="22"/>
              </w:rPr>
              <w:t>Med Hi</w:t>
            </w:r>
          </w:p>
        </w:tc>
        <w:tc>
          <w:tcPr>
            <w:tcW w:w="5866" w:type="dxa"/>
          </w:tcPr>
          <w:p w14:paraId="75B28E65" w14:textId="77777777" w:rsidR="00467E1D" w:rsidRPr="00F13825" w:rsidRDefault="00467E1D" w:rsidP="00C464E7">
            <w:pPr>
              <w:autoSpaceDE w:val="0"/>
              <w:autoSpaceDN w:val="0"/>
              <w:adjustRightInd w:val="0"/>
              <w:spacing w:afterLines="60" w:after="144"/>
              <w:rPr>
                <w:rFonts w:cs="Times"/>
                <w:color w:val="000000"/>
                <w:szCs w:val="22"/>
              </w:rPr>
            </w:pPr>
            <w:r w:rsidRPr="00F13825">
              <w:rPr>
                <w:color w:val="000000"/>
                <w:szCs w:val="22"/>
              </w:rPr>
              <w:t xml:space="preserve">Do not pick up objects that are too heavy. If safe, use other volunteers to help move a heavy object together. </w:t>
            </w:r>
          </w:p>
        </w:tc>
      </w:tr>
      <w:tr w:rsidR="0015553B" w:rsidRPr="00F13825" w14:paraId="5B1F2460" w14:textId="77777777" w:rsidTr="00C464E7">
        <w:trPr>
          <w:trHeight w:val="372"/>
        </w:trPr>
        <w:tc>
          <w:tcPr>
            <w:tcW w:w="2410" w:type="dxa"/>
          </w:tcPr>
          <w:p w14:paraId="4F7AFAF0" w14:textId="77777777" w:rsidR="0015553B" w:rsidRPr="00F13825" w:rsidRDefault="0015553B" w:rsidP="0015553B">
            <w:pPr>
              <w:autoSpaceDE w:val="0"/>
              <w:autoSpaceDN w:val="0"/>
              <w:adjustRightInd w:val="0"/>
              <w:spacing w:afterLines="60" w:after="144"/>
              <w:rPr>
                <w:rFonts w:cs="Times"/>
                <w:color w:val="000000"/>
                <w:szCs w:val="22"/>
              </w:rPr>
            </w:pPr>
            <w:r w:rsidRPr="00F13825">
              <w:rPr>
                <w:color w:val="000000"/>
                <w:szCs w:val="22"/>
              </w:rPr>
              <w:t xml:space="preserve">Tripping over obstacles e.g. power cords </w:t>
            </w:r>
          </w:p>
        </w:tc>
        <w:tc>
          <w:tcPr>
            <w:tcW w:w="992" w:type="dxa"/>
          </w:tcPr>
          <w:p w14:paraId="3BF9A98C" w14:textId="3F29B5BC" w:rsidR="0015553B" w:rsidRPr="00F13825" w:rsidRDefault="0015553B" w:rsidP="0015553B">
            <w:pPr>
              <w:spacing w:afterLines="60" w:after="144"/>
              <w:jc w:val="center"/>
              <w:rPr>
                <w:szCs w:val="22"/>
              </w:rPr>
            </w:pPr>
            <w:r w:rsidRPr="00402699">
              <w:rPr>
                <w:szCs w:val="22"/>
              </w:rPr>
              <w:t>Med Hi</w:t>
            </w:r>
          </w:p>
        </w:tc>
        <w:tc>
          <w:tcPr>
            <w:tcW w:w="5866" w:type="dxa"/>
          </w:tcPr>
          <w:p w14:paraId="73EA29F6" w14:textId="77777777" w:rsidR="0015553B" w:rsidRPr="00F13825" w:rsidRDefault="0015553B" w:rsidP="0015553B">
            <w:pPr>
              <w:autoSpaceDE w:val="0"/>
              <w:autoSpaceDN w:val="0"/>
              <w:adjustRightInd w:val="0"/>
              <w:spacing w:afterLines="60" w:after="144"/>
              <w:rPr>
                <w:color w:val="000000"/>
                <w:szCs w:val="22"/>
              </w:rPr>
            </w:pPr>
            <w:r w:rsidRPr="00F13825">
              <w:rPr>
                <w:color w:val="000000"/>
                <w:szCs w:val="22"/>
              </w:rPr>
              <w:t xml:space="preserve">Arrange chairs to provide clear access. Prevent access to floor area where power cords lie, or securely tape them down with gaffer tape. </w:t>
            </w:r>
          </w:p>
          <w:p w14:paraId="7958B4DB" w14:textId="77777777" w:rsidR="0015553B" w:rsidRPr="00F13825" w:rsidRDefault="0015553B" w:rsidP="0015553B">
            <w:pPr>
              <w:autoSpaceDE w:val="0"/>
              <w:autoSpaceDN w:val="0"/>
              <w:adjustRightInd w:val="0"/>
              <w:spacing w:afterLines="60" w:after="144"/>
              <w:rPr>
                <w:rFonts w:cs="Times"/>
                <w:color w:val="000000"/>
                <w:szCs w:val="22"/>
              </w:rPr>
            </w:pPr>
            <w:r w:rsidRPr="00F13825">
              <w:rPr>
                <w:color w:val="000000"/>
                <w:szCs w:val="22"/>
              </w:rPr>
              <w:t>For public events, ensure signage is clear for traffic flow.</w:t>
            </w:r>
          </w:p>
        </w:tc>
      </w:tr>
      <w:tr w:rsidR="0015553B" w:rsidRPr="00F13825" w14:paraId="76D9CA7D" w14:textId="77777777" w:rsidTr="00C464E7">
        <w:trPr>
          <w:trHeight w:val="372"/>
        </w:trPr>
        <w:tc>
          <w:tcPr>
            <w:tcW w:w="2410" w:type="dxa"/>
          </w:tcPr>
          <w:p w14:paraId="54C36997" w14:textId="77777777" w:rsidR="0015553B" w:rsidRPr="00F13825" w:rsidRDefault="0015553B" w:rsidP="0015553B">
            <w:pPr>
              <w:autoSpaceDE w:val="0"/>
              <w:autoSpaceDN w:val="0"/>
              <w:adjustRightInd w:val="0"/>
              <w:spacing w:afterLines="60" w:after="144"/>
              <w:rPr>
                <w:rFonts w:cs="Times"/>
                <w:color w:val="000000"/>
                <w:szCs w:val="22"/>
              </w:rPr>
            </w:pPr>
            <w:r w:rsidRPr="00F13825">
              <w:rPr>
                <w:color w:val="000000"/>
                <w:szCs w:val="22"/>
              </w:rPr>
              <w:t xml:space="preserve">Health issues resulting from kitchen and food preparation </w:t>
            </w:r>
          </w:p>
        </w:tc>
        <w:tc>
          <w:tcPr>
            <w:tcW w:w="992" w:type="dxa"/>
          </w:tcPr>
          <w:p w14:paraId="67B6A337" w14:textId="7E069255" w:rsidR="0015553B" w:rsidRPr="00F13825" w:rsidRDefault="0015553B" w:rsidP="0015553B">
            <w:pPr>
              <w:spacing w:afterLines="60" w:after="144"/>
              <w:jc w:val="center"/>
              <w:rPr>
                <w:szCs w:val="22"/>
              </w:rPr>
            </w:pPr>
            <w:r w:rsidRPr="00402699">
              <w:rPr>
                <w:szCs w:val="22"/>
              </w:rPr>
              <w:t>Med Hi</w:t>
            </w:r>
          </w:p>
        </w:tc>
        <w:tc>
          <w:tcPr>
            <w:tcW w:w="5866" w:type="dxa"/>
          </w:tcPr>
          <w:p w14:paraId="64A05B41" w14:textId="77777777" w:rsidR="0015553B" w:rsidRPr="00F13825" w:rsidRDefault="0015553B" w:rsidP="0015553B">
            <w:pPr>
              <w:autoSpaceDE w:val="0"/>
              <w:autoSpaceDN w:val="0"/>
              <w:adjustRightInd w:val="0"/>
              <w:spacing w:afterLines="60" w:after="144"/>
              <w:rPr>
                <w:rFonts w:cs="Times"/>
                <w:color w:val="000000"/>
                <w:szCs w:val="22"/>
              </w:rPr>
            </w:pPr>
            <w:r w:rsidRPr="00F13825">
              <w:rPr>
                <w:color w:val="000000"/>
                <w:szCs w:val="22"/>
              </w:rPr>
              <w:t xml:space="preserve">Follow procedures for the safe handling of food, e.g. wash hands beforehand, keep kitchen surfaces clean, refrigerate food adequately, do not re-freeze. </w:t>
            </w:r>
          </w:p>
        </w:tc>
      </w:tr>
      <w:tr w:rsidR="0015553B" w:rsidRPr="00F13825" w14:paraId="04F8F1EF" w14:textId="77777777" w:rsidTr="00C464E7">
        <w:trPr>
          <w:trHeight w:val="372"/>
        </w:trPr>
        <w:tc>
          <w:tcPr>
            <w:tcW w:w="2410" w:type="dxa"/>
          </w:tcPr>
          <w:p w14:paraId="1C3A239C" w14:textId="77777777" w:rsidR="0015553B" w:rsidRPr="00F13825" w:rsidRDefault="0015553B" w:rsidP="0015553B">
            <w:pPr>
              <w:spacing w:afterLines="60" w:after="144"/>
              <w:rPr>
                <w:szCs w:val="22"/>
              </w:rPr>
            </w:pPr>
            <w:r w:rsidRPr="00F13825">
              <w:rPr>
                <w:szCs w:val="22"/>
              </w:rPr>
              <w:t>Burns</w:t>
            </w:r>
          </w:p>
        </w:tc>
        <w:tc>
          <w:tcPr>
            <w:tcW w:w="992" w:type="dxa"/>
          </w:tcPr>
          <w:p w14:paraId="7D74D76F" w14:textId="7D5C658D" w:rsidR="0015553B" w:rsidRPr="00F13825" w:rsidRDefault="0015553B" w:rsidP="0015553B">
            <w:pPr>
              <w:spacing w:afterLines="60" w:after="144"/>
              <w:jc w:val="center"/>
              <w:rPr>
                <w:szCs w:val="22"/>
              </w:rPr>
            </w:pPr>
            <w:r w:rsidRPr="00402699">
              <w:rPr>
                <w:szCs w:val="22"/>
              </w:rPr>
              <w:t>Med Hi</w:t>
            </w:r>
          </w:p>
        </w:tc>
        <w:tc>
          <w:tcPr>
            <w:tcW w:w="5866" w:type="dxa"/>
          </w:tcPr>
          <w:p w14:paraId="0679AD45" w14:textId="77777777" w:rsidR="0015553B" w:rsidRPr="00F13825" w:rsidRDefault="0015553B" w:rsidP="0015553B">
            <w:pPr>
              <w:autoSpaceDE w:val="0"/>
              <w:autoSpaceDN w:val="0"/>
              <w:adjustRightInd w:val="0"/>
              <w:spacing w:afterLines="60" w:after="144"/>
              <w:rPr>
                <w:rFonts w:cs="Times"/>
                <w:color w:val="000000"/>
                <w:szCs w:val="22"/>
              </w:rPr>
            </w:pPr>
            <w:r w:rsidRPr="00F13825">
              <w:rPr>
                <w:color w:val="000000"/>
                <w:szCs w:val="22"/>
              </w:rPr>
              <w:t xml:space="preserve">Take care with boiling water and tap water, which may be unexpectedly hot. </w:t>
            </w:r>
          </w:p>
        </w:tc>
      </w:tr>
      <w:tr w:rsidR="0015553B" w:rsidRPr="00F13825" w14:paraId="0A948707" w14:textId="77777777" w:rsidTr="00C464E7">
        <w:trPr>
          <w:trHeight w:val="372"/>
        </w:trPr>
        <w:tc>
          <w:tcPr>
            <w:tcW w:w="2410" w:type="dxa"/>
          </w:tcPr>
          <w:p w14:paraId="5D660456" w14:textId="77777777" w:rsidR="0015553B" w:rsidRPr="00F13825" w:rsidRDefault="0015553B" w:rsidP="0015553B">
            <w:pPr>
              <w:spacing w:afterLines="60" w:after="144"/>
              <w:rPr>
                <w:szCs w:val="22"/>
              </w:rPr>
            </w:pPr>
            <w:r w:rsidRPr="00F13825">
              <w:rPr>
                <w:szCs w:val="22"/>
              </w:rPr>
              <w:t>Traffic hazards</w:t>
            </w:r>
          </w:p>
        </w:tc>
        <w:tc>
          <w:tcPr>
            <w:tcW w:w="992" w:type="dxa"/>
          </w:tcPr>
          <w:p w14:paraId="2DC13F05" w14:textId="0301B9E7" w:rsidR="0015553B" w:rsidRPr="00F13825" w:rsidRDefault="0015553B" w:rsidP="0015553B">
            <w:pPr>
              <w:spacing w:afterLines="60" w:after="144"/>
              <w:jc w:val="center"/>
              <w:rPr>
                <w:szCs w:val="22"/>
              </w:rPr>
            </w:pPr>
            <w:r w:rsidRPr="00402699">
              <w:rPr>
                <w:szCs w:val="22"/>
              </w:rPr>
              <w:t>Med Hi</w:t>
            </w:r>
          </w:p>
        </w:tc>
        <w:tc>
          <w:tcPr>
            <w:tcW w:w="5866" w:type="dxa"/>
          </w:tcPr>
          <w:p w14:paraId="699B6C3E" w14:textId="77777777" w:rsidR="0015553B" w:rsidRPr="00F13825" w:rsidRDefault="0015553B" w:rsidP="0015553B">
            <w:pPr>
              <w:autoSpaceDE w:val="0"/>
              <w:autoSpaceDN w:val="0"/>
              <w:adjustRightInd w:val="0"/>
              <w:spacing w:afterLines="60" w:after="144"/>
              <w:rPr>
                <w:rFonts w:cs="Times"/>
                <w:color w:val="000000"/>
                <w:szCs w:val="22"/>
              </w:rPr>
            </w:pPr>
            <w:r w:rsidRPr="00F13825">
              <w:rPr>
                <w:color w:val="000000"/>
                <w:szCs w:val="22"/>
              </w:rPr>
              <w:t>Be aware of people and cars in the car park and take necessary care, especially when leaving after dark. For large meetings and events, consider having traffic controller with hi-vis jacket.</w:t>
            </w:r>
          </w:p>
        </w:tc>
      </w:tr>
      <w:tr w:rsidR="00467E1D" w:rsidRPr="00F13825" w14:paraId="1818BCB8" w14:textId="77777777" w:rsidTr="00C464E7">
        <w:trPr>
          <w:trHeight w:val="372"/>
        </w:trPr>
        <w:tc>
          <w:tcPr>
            <w:tcW w:w="2410" w:type="dxa"/>
          </w:tcPr>
          <w:p w14:paraId="7F0CDEB9" w14:textId="77777777" w:rsidR="00467E1D" w:rsidRPr="00F13825" w:rsidRDefault="00467E1D" w:rsidP="00C464E7">
            <w:pPr>
              <w:spacing w:afterLines="60" w:after="144"/>
              <w:rPr>
                <w:szCs w:val="22"/>
              </w:rPr>
            </w:pPr>
            <w:r w:rsidRPr="00F13825">
              <w:rPr>
                <w:szCs w:val="22"/>
              </w:rPr>
              <w:t>Use of gazebo</w:t>
            </w:r>
            <w:r>
              <w:rPr>
                <w:szCs w:val="22"/>
              </w:rPr>
              <w:t>s</w:t>
            </w:r>
            <w:r w:rsidRPr="00F13825">
              <w:rPr>
                <w:szCs w:val="22"/>
              </w:rPr>
              <w:t xml:space="preserve"> or trestle tables</w:t>
            </w:r>
          </w:p>
          <w:p w14:paraId="2BC94E7A" w14:textId="77777777" w:rsidR="00467E1D" w:rsidRPr="00F13825" w:rsidRDefault="00467E1D" w:rsidP="00C464E7">
            <w:pPr>
              <w:spacing w:afterLines="60" w:after="144"/>
              <w:rPr>
                <w:szCs w:val="22"/>
              </w:rPr>
            </w:pPr>
          </w:p>
        </w:tc>
        <w:tc>
          <w:tcPr>
            <w:tcW w:w="992" w:type="dxa"/>
          </w:tcPr>
          <w:p w14:paraId="64D46E1E" w14:textId="196B599A" w:rsidR="00467E1D" w:rsidRPr="00F13825" w:rsidRDefault="0015553B" w:rsidP="00C464E7">
            <w:pPr>
              <w:spacing w:afterLines="60" w:after="144"/>
              <w:jc w:val="center"/>
              <w:rPr>
                <w:szCs w:val="22"/>
              </w:rPr>
            </w:pPr>
            <w:r>
              <w:rPr>
                <w:szCs w:val="22"/>
              </w:rPr>
              <w:t>Hi</w:t>
            </w:r>
          </w:p>
        </w:tc>
        <w:tc>
          <w:tcPr>
            <w:tcW w:w="5866" w:type="dxa"/>
          </w:tcPr>
          <w:p w14:paraId="44915FE5" w14:textId="77777777" w:rsidR="00467E1D" w:rsidRPr="00F13825" w:rsidRDefault="00467E1D" w:rsidP="00C464E7">
            <w:pPr>
              <w:spacing w:afterLines="60" w:after="144"/>
              <w:rPr>
                <w:szCs w:val="22"/>
              </w:rPr>
            </w:pPr>
            <w:r w:rsidRPr="00F13825">
              <w:rPr>
                <w:szCs w:val="22"/>
              </w:rPr>
              <w:t xml:space="preserve">These should not be used in windy conditions. If using gazebo type structures, ensure they are firmly fixed to the ground. </w:t>
            </w:r>
          </w:p>
        </w:tc>
      </w:tr>
      <w:tr w:rsidR="00467E1D" w:rsidRPr="00F13825" w14:paraId="0BBE2C27" w14:textId="77777777" w:rsidTr="00C464E7">
        <w:trPr>
          <w:trHeight w:val="372"/>
        </w:trPr>
        <w:tc>
          <w:tcPr>
            <w:tcW w:w="2410" w:type="dxa"/>
          </w:tcPr>
          <w:p w14:paraId="080CA13C" w14:textId="77777777" w:rsidR="00467E1D" w:rsidRPr="00F13825" w:rsidRDefault="00467E1D" w:rsidP="00C464E7">
            <w:pPr>
              <w:autoSpaceDE w:val="0"/>
              <w:autoSpaceDN w:val="0"/>
              <w:adjustRightInd w:val="0"/>
              <w:spacing w:afterLines="60" w:after="144"/>
              <w:rPr>
                <w:color w:val="000000"/>
                <w:szCs w:val="22"/>
              </w:rPr>
            </w:pPr>
            <w:r w:rsidRPr="00F13825">
              <w:rPr>
                <w:color w:val="000000"/>
                <w:szCs w:val="22"/>
              </w:rPr>
              <w:t>Tripping due to rough ground</w:t>
            </w:r>
          </w:p>
        </w:tc>
        <w:tc>
          <w:tcPr>
            <w:tcW w:w="992" w:type="dxa"/>
          </w:tcPr>
          <w:p w14:paraId="67922BB9" w14:textId="658FB6CA" w:rsidR="00467E1D" w:rsidRPr="00F13825" w:rsidRDefault="0015553B" w:rsidP="00C464E7">
            <w:pPr>
              <w:spacing w:afterLines="60" w:after="144"/>
              <w:jc w:val="center"/>
              <w:rPr>
                <w:szCs w:val="22"/>
              </w:rPr>
            </w:pPr>
            <w:r>
              <w:rPr>
                <w:szCs w:val="22"/>
              </w:rPr>
              <w:t>Med Hi</w:t>
            </w:r>
          </w:p>
        </w:tc>
        <w:tc>
          <w:tcPr>
            <w:tcW w:w="5866" w:type="dxa"/>
          </w:tcPr>
          <w:p w14:paraId="6DA4497F" w14:textId="77777777" w:rsidR="00467E1D" w:rsidRPr="00F13825" w:rsidRDefault="00467E1D" w:rsidP="00C464E7">
            <w:pPr>
              <w:autoSpaceDE w:val="0"/>
              <w:autoSpaceDN w:val="0"/>
              <w:adjustRightInd w:val="0"/>
              <w:spacing w:afterLines="60" w:after="144"/>
              <w:rPr>
                <w:color w:val="000000"/>
                <w:szCs w:val="22"/>
              </w:rPr>
            </w:pPr>
            <w:r w:rsidRPr="00F13825">
              <w:rPr>
                <w:color w:val="000000"/>
                <w:szCs w:val="22"/>
              </w:rPr>
              <w:t xml:space="preserve">Activity </w:t>
            </w:r>
            <w:r>
              <w:rPr>
                <w:color w:val="000000"/>
                <w:szCs w:val="22"/>
              </w:rPr>
              <w:t xml:space="preserve">leader to advise volunteer workers and the public </w:t>
            </w:r>
            <w:r w:rsidRPr="00F13825">
              <w:rPr>
                <w:color w:val="000000"/>
                <w:szCs w:val="22"/>
              </w:rPr>
              <w:t xml:space="preserve"> re terrain. </w:t>
            </w:r>
          </w:p>
          <w:p w14:paraId="52A47F8D" w14:textId="77777777" w:rsidR="00467E1D" w:rsidRPr="00F13825" w:rsidRDefault="00467E1D" w:rsidP="00C464E7">
            <w:pPr>
              <w:autoSpaceDE w:val="0"/>
              <w:autoSpaceDN w:val="0"/>
              <w:adjustRightInd w:val="0"/>
              <w:spacing w:afterLines="60" w:after="144"/>
              <w:rPr>
                <w:color w:val="000000"/>
                <w:szCs w:val="22"/>
              </w:rPr>
            </w:pPr>
            <w:r w:rsidRPr="00F13825">
              <w:rPr>
                <w:color w:val="000000"/>
                <w:szCs w:val="22"/>
              </w:rPr>
              <w:t>Wear closed in shoes with good grip and take care on steps and rough ground. Avoid running, especially with tools and equipment.</w:t>
            </w:r>
          </w:p>
        </w:tc>
      </w:tr>
      <w:tr w:rsidR="00467E1D" w:rsidRPr="00F13825" w14:paraId="728319B1" w14:textId="77777777" w:rsidTr="00C464E7">
        <w:trPr>
          <w:trHeight w:val="372"/>
        </w:trPr>
        <w:tc>
          <w:tcPr>
            <w:tcW w:w="2410" w:type="dxa"/>
          </w:tcPr>
          <w:p w14:paraId="6131BE03" w14:textId="77777777" w:rsidR="00467E1D" w:rsidRPr="00F13825" w:rsidRDefault="00467E1D" w:rsidP="00C464E7">
            <w:pPr>
              <w:spacing w:afterLines="60" w:after="144"/>
              <w:rPr>
                <w:szCs w:val="22"/>
              </w:rPr>
            </w:pPr>
            <w:r w:rsidRPr="00F13825">
              <w:rPr>
                <w:szCs w:val="22"/>
              </w:rPr>
              <w:t>General health issues or personal limits</w:t>
            </w:r>
          </w:p>
        </w:tc>
        <w:tc>
          <w:tcPr>
            <w:tcW w:w="992" w:type="dxa"/>
          </w:tcPr>
          <w:p w14:paraId="4C536476" w14:textId="17AA43DA" w:rsidR="00467E1D" w:rsidRPr="00F13825" w:rsidRDefault="0015553B" w:rsidP="00C464E7">
            <w:pPr>
              <w:spacing w:afterLines="60" w:after="144"/>
              <w:jc w:val="center"/>
              <w:rPr>
                <w:szCs w:val="22"/>
              </w:rPr>
            </w:pPr>
            <w:r>
              <w:rPr>
                <w:szCs w:val="22"/>
              </w:rPr>
              <w:t>Hi</w:t>
            </w:r>
          </w:p>
        </w:tc>
        <w:tc>
          <w:tcPr>
            <w:tcW w:w="5866" w:type="dxa"/>
          </w:tcPr>
          <w:p w14:paraId="3641E7DF" w14:textId="77777777" w:rsidR="00467E1D" w:rsidRPr="00F13825" w:rsidRDefault="00467E1D" w:rsidP="00C464E7">
            <w:pPr>
              <w:spacing w:afterLines="60" w:after="144"/>
              <w:rPr>
                <w:szCs w:val="22"/>
              </w:rPr>
            </w:pPr>
            <w:r w:rsidRPr="00F13825">
              <w:rPr>
                <w:szCs w:val="22"/>
              </w:rPr>
              <w:t xml:space="preserve">Volunteers and </w:t>
            </w:r>
            <w:r>
              <w:rPr>
                <w:szCs w:val="22"/>
              </w:rPr>
              <w:t xml:space="preserve">other </w:t>
            </w:r>
            <w:r w:rsidRPr="00F13825">
              <w:rPr>
                <w:szCs w:val="22"/>
              </w:rPr>
              <w:t xml:space="preserve">participants should notify the activity leader of any pre-existing injury or disability before commencing the activities or work and not attempt tasks that would exacerbate that condition. </w:t>
            </w:r>
          </w:p>
          <w:p w14:paraId="19692A29" w14:textId="77777777" w:rsidR="00467E1D" w:rsidRPr="00F13825" w:rsidRDefault="00467E1D" w:rsidP="00C464E7">
            <w:pPr>
              <w:spacing w:afterLines="60" w:after="144"/>
              <w:rPr>
                <w:szCs w:val="22"/>
              </w:rPr>
            </w:pPr>
            <w:r w:rsidRPr="00F13825">
              <w:rPr>
                <w:szCs w:val="22"/>
              </w:rPr>
              <w:t xml:space="preserve">People should avoid competing with each other. </w:t>
            </w:r>
          </w:p>
        </w:tc>
      </w:tr>
      <w:tr w:rsidR="00BB0260" w:rsidRPr="00F13825" w14:paraId="02A4D276" w14:textId="77777777" w:rsidTr="00C34384">
        <w:trPr>
          <w:trHeight w:val="372"/>
        </w:trPr>
        <w:tc>
          <w:tcPr>
            <w:tcW w:w="2410" w:type="dxa"/>
          </w:tcPr>
          <w:p w14:paraId="6574DFCA" w14:textId="77777777" w:rsidR="00BB0260" w:rsidRPr="00F13825" w:rsidRDefault="00BB0260" w:rsidP="00C34384">
            <w:pPr>
              <w:spacing w:afterLines="60" w:after="144"/>
              <w:rPr>
                <w:szCs w:val="22"/>
              </w:rPr>
            </w:pPr>
            <w:r w:rsidRPr="00F13825">
              <w:rPr>
                <w:szCs w:val="22"/>
              </w:rPr>
              <w:t>Animal bites or stings</w:t>
            </w:r>
          </w:p>
        </w:tc>
        <w:tc>
          <w:tcPr>
            <w:tcW w:w="992" w:type="dxa"/>
          </w:tcPr>
          <w:p w14:paraId="4FBA412B" w14:textId="77777777" w:rsidR="00BB0260" w:rsidRPr="00F13825" w:rsidRDefault="00BB0260" w:rsidP="00C34384">
            <w:pPr>
              <w:spacing w:afterLines="60" w:after="144"/>
              <w:jc w:val="center"/>
              <w:rPr>
                <w:szCs w:val="22"/>
              </w:rPr>
            </w:pPr>
            <w:r>
              <w:rPr>
                <w:szCs w:val="22"/>
              </w:rPr>
              <w:t>Med Hi</w:t>
            </w:r>
          </w:p>
        </w:tc>
        <w:tc>
          <w:tcPr>
            <w:tcW w:w="5866" w:type="dxa"/>
          </w:tcPr>
          <w:p w14:paraId="3762E0F8" w14:textId="77777777" w:rsidR="00BB0260" w:rsidRPr="00F13825" w:rsidRDefault="00BB0260" w:rsidP="00C34384">
            <w:pPr>
              <w:spacing w:afterLines="60" w:after="144"/>
              <w:rPr>
                <w:szCs w:val="22"/>
              </w:rPr>
            </w:pPr>
            <w:r w:rsidRPr="00F13825">
              <w:rPr>
                <w:szCs w:val="22"/>
              </w:rPr>
              <w:t xml:space="preserve">Activity leader to advise volunteers and </w:t>
            </w:r>
            <w:r>
              <w:rPr>
                <w:szCs w:val="22"/>
              </w:rPr>
              <w:t xml:space="preserve">other </w:t>
            </w:r>
            <w:r w:rsidRPr="00F13825">
              <w:rPr>
                <w:szCs w:val="22"/>
              </w:rPr>
              <w:t xml:space="preserve">participants of possible contact with snakes or insects. </w:t>
            </w:r>
          </w:p>
          <w:p w14:paraId="675D5578" w14:textId="77777777" w:rsidR="00BB0260" w:rsidRPr="00F13825" w:rsidRDefault="00BB0260" w:rsidP="00C34384">
            <w:pPr>
              <w:spacing w:afterLines="60" w:after="144"/>
              <w:rPr>
                <w:szCs w:val="22"/>
              </w:rPr>
            </w:pPr>
            <w:r w:rsidRPr="00F13825">
              <w:rPr>
                <w:szCs w:val="22"/>
              </w:rPr>
              <w:t xml:space="preserve">In addition to the general first-aid guidelines, if a person has an allergic reaction to a bit or sting, he/she should notify the leader asap – people with known reactions should carry an </w:t>
            </w:r>
            <w:proofErr w:type="spellStart"/>
            <w:r w:rsidRPr="00F13825">
              <w:rPr>
                <w:szCs w:val="22"/>
              </w:rPr>
              <w:t>Epipen</w:t>
            </w:r>
            <w:proofErr w:type="spellEnd"/>
            <w:r w:rsidRPr="00F13825">
              <w:rPr>
                <w:szCs w:val="22"/>
              </w:rPr>
              <w:t xml:space="preserve"> or appropriate medication. </w:t>
            </w:r>
          </w:p>
        </w:tc>
      </w:tr>
      <w:tr w:rsidR="00BB0260" w:rsidRPr="00F13825" w14:paraId="39C8BFDA" w14:textId="77777777" w:rsidTr="00C464E7">
        <w:trPr>
          <w:trHeight w:val="372"/>
        </w:trPr>
        <w:tc>
          <w:tcPr>
            <w:tcW w:w="2410" w:type="dxa"/>
          </w:tcPr>
          <w:p w14:paraId="49A9CB59" w14:textId="3682E16A" w:rsidR="00BB0260" w:rsidRPr="00F13825" w:rsidRDefault="00BB0260" w:rsidP="00BB0260">
            <w:pPr>
              <w:spacing w:afterLines="60" w:after="144"/>
              <w:rPr>
                <w:szCs w:val="22"/>
              </w:rPr>
            </w:pPr>
            <w:r>
              <w:rPr>
                <w:szCs w:val="22"/>
              </w:rPr>
              <w:lastRenderedPageBreak/>
              <w:t>Severe illness or heart condition or other</w:t>
            </w:r>
          </w:p>
        </w:tc>
        <w:tc>
          <w:tcPr>
            <w:tcW w:w="992" w:type="dxa"/>
          </w:tcPr>
          <w:p w14:paraId="11EAE07D" w14:textId="560E7DEB" w:rsidR="00BB0260" w:rsidRDefault="00BB0260" w:rsidP="00BB0260">
            <w:pPr>
              <w:spacing w:afterLines="60" w:after="144"/>
              <w:jc w:val="center"/>
              <w:rPr>
                <w:szCs w:val="22"/>
              </w:rPr>
            </w:pPr>
            <w:r>
              <w:rPr>
                <w:szCs w:val="22"/>
              </w:rPr>
              <w:t>Low Medium</w:t>
            </w:r>
          </w:p>
        </w:tc>
        <w:tc>
          <w:tcPr>
            <w:tcW w:w="5866" w:type="dxa"/>
          </w:tcPr>
          <w:p w14:paraId="7A9FB70C" w14:textId="77777777" w:rsidR="00BB0260" w:rsidRDefault="00BB0260" w:rsidP="00BB0260">
            <w:pPr>
              <w:pStyle w:val="ListParagraph"/>
              <w:numPr>
                <w:ilvl w:val="0"/>
                <w:numId w:val="45"/>
              </w:numPr>
              <w:spacing w:afterLines="60" w:after="144"/>
              <w:rPr>
                <w:szCs w:val="22"/>
              </w:rPr>
            </w:pPr>
            <w:r>
              <w:rPr>
                <w:szCs w:val="22"/>
              </w:rPr>
              <w:t>Know emergency numbers and locations</w:t>
            </w:r>
          </w:p>
          <w:p w14:paraId="7AB2D600" w14:textId="633B7260" w:rsidR="00BB0260" w:rsidRPr="00BB0260" w:rsidRDefault="00BB0260" w:rsidP="00BB0260">
            <w:pPr>
              <w:pStyle w:val="ListParagraph"/>
              <w:numPr>
                <w:ilvl w:val="0"/>
                <w:numId w:val="45"/>
              </w:numPr>
              <w:spacing w:afterLines="60" w:after="144"/>
              <w:rPr>
                <w:szCs w:val="22"/>
              </w:rPr>
            </w:pPr>
            <w:r w:rsidRPr="00BB0260">
              <w:rPr>
                <w:szCs w:val="22"/>
              </w:rPr>
              <w:t>Have first aiders available at facility</w:t>
            </w:r>
          </w:p>
        </w:tc>
      </w:tr>
      <w:tr w:rsidR="00BB0260" w:rsidRPr="00F13825" w14:paraId="7936900F" w14:textId="77777777" w:rsidTr="00C464E7">
        <w:trPr>
          <w:trHeight w:val="372"/>
        </w:trPr>
        <w:tc>
          <w:tcPr>
            <w:tcW w:w="2410" w:type="dxa"/>
          </w:tcPr>
          <w:p w14:paraId="2A7DA159" w14:textId="77777777" w:rsidR="00BB0260" w:rsidRPr="00F13825" w:rsidRDefault="00BB0260" w:rsidP="00BB0260">
            <w:pPr>
              <w:spacing w:afterLines="60" w:after="144"/>
              <w:rPr>
                <w:szCs w:val="22"/>
              </w:rPr>
            </w:pPr>
            <w:r w:rsidRPr="00F13825">
              <w:rPr>
                <w:szCs w:val="22"/>
              </w:rPr>
              <w:t>Extreme weather or exposure to heat and sun</w:t>
            </w:r>
          </w:p>
        </w:tc>
        <w:tc>
          <w:tcPr>
            <w:tcW w:w="992" w:type="dxa"/>
          </w:tcPr>
          <w:p w14:paraId="30A3AB86" w14:textId="0C15947F" w:rsidR="00BB0260" w:rsidRPr="00F13825" w:rsidRDefault="00BB0260" w:rsidP="00BB0260">
            <w:pPr>
              <w:spacing w:afterLines="60" w:after="144"/>
              <w:jc w:val="center"/>
              <w:rPr>
                <w:szCs w:val="22"/>
              </w:rPr>
            </w:pPr>
            <w:r>
              <w:rPr>
                <w:szCs w:val="22"/>
              </w:rPr>
              <w:t>Hi</w:t>
            </w:r>
          </w:p>
        </w:tc>
        <w:tc>
          <w:tcPr>
            <w:tcW w:w="5866" w:type="dxa"/>
          </w:tcPr>
          <w:p w14:paraId="11F80581" w14:textId="77777777" w:rsidR="00BB0260" w:rsidRPr="00F13825" w:rsidRDefault="00BB0260" w:rsidP="00BB0260">
            <w:pPr>
              <w:spacing w:afterLines="60" w:after="144"/>
              <w:rPr>
                <w:szCs w:val="22"/>
              </w:rPr>
            </w:pPr>
            <w:r w:rsidRPr="00F13825">
              <w:rPr>
                <w:szCs w:val="22"/>
              </w:rPr>
              <w:t>Consider cancelling or modifying the event</w:t>
            </w:r>
          </w:p>
          <w:p w14:paraId="72F7E6D3" w14:textId="2846FC34" w:rsidR="00BB0260" w:rsidRPr="00467E1D" w:rsidRDefault="00BB0260" w:rsidP="00BB0260">
            <w:pPr>
              <w:pStyle w:val="NoSpacing"/>
              <w:rPr>
                <w:rFonts w:ascii="Helvetica Light" w:hAnsi="Helvetica Light"/>
              </w:rPr>
            </w:pPr>
            <w:r w:rsidRPr="00467E1D">
              <w:rPr>
                <w:rFonts w:ascii="Helvetica Light" w:hAnsi="Helvetica Light"/>
              </w:rPr>
              <w:t>Activity leader should advise volunteers and other participants of being in the sun &amp; heat.  All volunteers should:</w:t>
            </w:r>
          </w:p>
          <w:p w14:paraId="2B5F1900" w14:textId="77777777" w:rsidR="00BB0260" w:rsidRPr="00467E1D" w:rsidRDefault="00BB0260" w:rsidP="00BB0260">
            <w:pPr>
              <w:pStyle w:val="NoSpacing"/>
              <w:numPr>
                <w:ilvl w:val="0"/>
                <w:numId w:val="21"/>
              </w:numPr>
              <w:rPr>
                <w:rFonts w:ascii="Helvetica Light" w:hAnsi="Helvetica Light"/>
              </w:rPr>
            </w:pPr>
            <w:r w:rsidRPr="00467E1D">
              <w:rPr>
                <w:rFonts w:ascii="Helvetica Light" w:hAnsi="Helvetica Light"/>
              </w:rPr>
              <w:t>wear appropriate protection from sun – hat; long sleeved top and long trousers or sun block; sun glasses etc.</w:t>
            </w:r>
          </w:p>
          <w:p w14:paraId="7A4EE1A6" w14:textId="77777777" w:rsidR="00BB0260" w:rsidRPr="00467E1D" w:rsidRDefault="00BB0260" w:rsidP="00BB0260">
            <w:pPr>
              <w:pStyle w:val="NoSpacing"/>
              <w:numPr>
                <w:ilvl w:val="0"/>
                <w:numId w:val="21"/>
              </w:numPr>
              <w:rPr>
                <w:rFonts w:ascii="Helvetica Light" w:hAnsi="Helvetica Light"/>
              </w:rPr>
            </w:pPr>
            <w:r w:rsidRPr="00467E1D">
              <w:rPr>
                <w:rFonts w:ascii="Helvetica Light" w:hAnsi="Helvetica Light"/>
              </w:rPr>
              <w:t>be well hydrated – either they have water with them or are advised where water is available on site.</w:t>
            </w:r>
          </w:p>
          <w:p w14:paraId="3F33968A" w14:textId="77777777" w:rsidR="00BB0260" w:rsidRPr="00467E1D" w:rsidRDefault="00BB0260" w:rsidP="00BB0260">
            <w:pPr>
              <w:pStyle w:val="NoSpacing"/>
              <w:numPr>
                <w:ilvl w:val="0"/>
                <w:numId w:val="21"/>
              </w:numPr>
              <w:rPr>
                <w:rFonts w:ascii="Helvetica Light" w:hAnsi="Helvetica Light"/>
              </w:rPr>
            </w:pPr>
            <w:r w:rsidRPr="00467E1D">
              <w:rPr>
                <w:rFonts w:ascii="Helvetica Light" w:hAnsi="Helvetica Light"/>
              </w:rPr>
              <w:t>take regular breaks on hot days, or work in the shade.</w:t>
            </w:r>
          </w:p>
          <w:p w14:paraId="39230214" w14:textId="77777777" w:rsidR="00BB0260" w:rsidRPr="00467E1D" w:rsidRDefault="00BB0260" w:rsidP="00BB0260">
            <w:pPr>
              <w:pStyle w:val="NoSpacing"/>
              <w:numPr>
                <w:ilvl w:val="0"/>
                <w:numId w:val="21"/>
              </w:numPr>
              <w:rPr>
                <w:rFonts w:ascii="Helvetica Light" w:hAnsi="Helvetica Light"/>
              </w:rPr>
            </w:pPr>
            <w:r w:rsidRPr="00467E1D">
              <w:rPr>
                <w:rFonts w:ascii="Helvetica Light" w:hAnsi="Helvetica Light"/>
              </w:rPr>
              <w:t>avoid working in very hot days.</w:t>
            </w:r>
          </w:p>
          <w:p w14:paraId="0F1379DB" w14:textId="77777777" w:rsidR="00BB0260" w:rsidRPr="00F13825" w:rsidRDefault="00BB0260" w:rsidP="00BB0260">
            <w:pPr>
              <w:spacing w:afterLines="60" w:after="144"/>
              <w:rPr>
                <w:szCs w:val="22"/>
              </w:rPr>
            </w:pPr>
            <w:r w:rsidRPr="00F13825">
              <w:rPr>
                <w:szCs w:val="22"/>
              </w:rPr>
              <w:t xml:space="preserve">Activity leader should be aware of any symptoms of heat stress that any volunteer </w:t>
            </w:r>
            <w:r>
              <w:rPr>
                <w:szCs w:val="22"/>
              </w:rPr>
              <w:t xml:space="preserve">or member of the public </w:t>
            </w:r>
            <w:r w:rsidRPr="00F13825">
              <w:rPr>
                <w:szCs w:val="22"/>
              </w:rPr>
              <w:t xml:space="preserve">is showing and take appropriate action. </w:t>
            </w:r>
            <w:r>
              <w:rPr>
                <w:szCs w:val="22"/>
              </w:rPr>
              <w:t>People who</w:t>
            </w:r>
            <w:r w:rsidRPr="00F13825">
              <w:rPr>
                <w:szCs w:val="22"/>
              </w:rPr>
              <w:t xml:space="preserve"> are feeling the effects of heat should advise Activity leader and take appropriate action to cool down.</w:t>
            </w:r>
          </w:p>
        </w:tc>
      </w:tr>
      <w:tr w:rsidR="00BB0260" w:rsidRPr="00F13825" w14:paraId="772D8721" w14:textId="77777777" w:rsidTr="00392BE2">
        <w:trPr>
          <w:trHeight w:val="372"/>
        </w:trPr>
        <w:tc>
          <w:tcPr>
            <w:tcW w:w="2410" w:type="dxa"/>
          </w:tcPr>
          <w:p w14:paraId="3F7A7541" w14:textId="77777777" w:rsidR="00BB0260" w:rsidRPr="00F13825" w:rsidRDefault="00BB0260" w:rsidP="00BB0260">
            <w:pPr>
              <w:spacing w:after="60"/>
              <w:rPr>
                <w:szCs w:val="22"/>
              </w:rPr>
            </w:pPr>
            <w:r>
              <w:rPr>
                <w:szCs w:val="22"/>
              </w:rPr>
              <w:t>Covid-19 safety and hygiene</w:t>
            </w:r>
          </w:p>
        </w:tc>
        <w:tc>
          <w:tcPr>
            <w:tcW w:w="992" w:type="dxa"/>
          </w:tcPr>
          <w:p w14:paraId="57F11155" w14:textId="18B818B6" w:rsidR="00BB0260" w:rsidRPr="00F13825" w:rsidRDefault="00BB0260" w:rsidP="00BB0260">
            <w:pPr>
              <w:spacing w:after="60"/>
              <w:jc w:val="center"/>
              <w:rPr>
                <w:szCs w:val="22"/>
              </w:rPr>
            </w:pPr>
            <w:r>
              <w:rPr>
                <w:szCs w:val="22"/>
              </w:rPr>
              <w:t>Med</w:t>
            </w:r>
          </w:p>
        </w:tc>
        <w:tc>
          <w:tcPr>
            <w:tcW w:w="5866" w:type="dxa"/>
          </w:tcPr>
          <w:p w14:paraId="5632D819" w14:textId="77777777" w:rsidR="00BB0260" w:rsidRPr="00392BE2" w:rsidRDefault="00BB0260" w:rsidP="00BB0260">
            <w:pPr>
              <w:rPr>
                <w:szCs w:val="22"/>
              </w:rPr>
            </w:pPr>
            <w:r w:rsidRPr="00392BE2">
              <w:rPr>
                <w:szCs w:val="22"/>
              </w:rPr>
              <w:t>Hold planning meetings by Zoom as much as possible</w:t>
            </w:r>
          </w:p>
          <w:p w14:paraId="77991856" w14:textId="77777777" w:rsidR="00BB0260" w:rsidRPr="00392BE2" w:rsidRDefault="00BB0260" w:rsidP="00BB0260">
            <w:pPr>
              <w:rPr>
                <w:szCs w:val="22"/>
              </w:rPr>
            </w:pPr>
            <w:r w:rsidRPr="00392BE2">
              <w:rPr>
                <w:szCs w:val="22"/>
              </w:rPr>
              <w:t>Adopt social distancing as much as possible when travelling to test conference facilities and tours</w:t>
            </w:r>
          </w:p>
          <w:p w14:paraId="4747929A" w14:textId="77777777" w:rsidR="00BB0260" w:rsidRPr="00392BE2" w:rsidRDefault="00BB0260" w:rsidP="00BB0260">
            <w:pPr>
              <w:rPr>
                <w:szCs w:val="22"/>
              </w:rPr>
            </w:pPr>
            <w:r w:rsidRPr="00392BE2">
              <w:rPr>
                <w:szCs w:val="22"/>
              </w:rPr>
              <w:t>Exclude people who are unwell from participating</w:t>
            </w:r>
          </w:p>
          <w:p w14:paraId="1FD0056C" w14:textId="77777777" w:rsidR="00BB0260" w:rsidRPr="00392BE2" w:rsidRDefault="00BB0260" w:rsidP="00BB0260">
            <w:pPr>
              <w:rPr>
                <w:szCs w:val="22"/>
              </w:rPr>
            </w:pPr>
            <w:r w:rsidRPr="00392BE2">
              <w:rPr>
                <w:szCs w:val="22"/>
              </w:rPr>
              <w:t>Use hand sanitiser and masks as per government guidelines</w:t>
            </w:r>
          </w:p>
          <w:p w14:paraId="0A6CD428" w14:textId="77777777" w:rsidR="00BB0260" w:rsidRPr="00392BE2" w:rsidRDefault="00BB0260" w:rsidP="00BB0260">
            <w:pPr>
              <w:rPr>
                <w:szCs w:val="22"/>
              </w:rPr>
            </w:pPr>
            <w:r w:rsidRPr="00392BE2">
              <w:rPr>
                <w:szCs w:val="22"/>
              </w:rPr>
              <w:t>Latest Covid-19 government information and guidelines regularly checked and any amendments made to conference and tour plans</w:t>
            </w:r>
          </w:p>
          <w:p w14:paraId="0C13C6CB" w14:textId="77777777" w:rsidR="00BB0260" w:rsidRPr="00392BE2" w:rsidRDefault="00BB0260" w:rsidP="00BB0260">
            <w:pPr>
              <w:rPr>
                <w:szCs w:val="22"/>
              </w:rPr>
            </w:pPr>
            <w:r w:rsidRPr="00392BE2">
              <w:rPr>
                <w:szCs w:val="22"/>
              </w:rPr>
              <w:t>Identify closest hospital or medical services and how to best access if required</w:t>
            </w:r>
          </w:p>
          <w:p w14:paraId="31C895F4" w14:textId="54B24951" w:rsidR="00BB0260" w:rsidRPr="00392BE2" w:rsidRDefault="00BB0260" w:rsidP="00BB0260">
            <w:pPr>
              <w:rPr>
                <w:szCs w:val="22"/>
              </w:rPr>
            </w:pPr>
            <w:r w:rsidRPr="00392BE2">
              <w:rPr>
                <w:szCs w:val="22"/>
              </w:rPr>
              <w:t xml:space="preserve">Identify a place for people to be isolated if required </w:t>
            </w:r>
          </w:p>
        </w:tc>
      </w:tr>
    </w:tbl>
    <w:p w14:paraId="3D4196EC" w14:textId="77777777" w:rsidR="00467E1D" w:rsidRPr="00F13825" w:rsidRDefault="00467E1D" w:rsidP="00467E1D">
      <w:pPr>
        <w:rPr>
          <w:color w:val="000000"/>
        </w:rPr>
      </w:pPr>
    </w:p>
    <w:p w14:paraId="18479ECC" w14:textId="77777777" w:rsidR="00467E1D" w:rsidRPr="00F13825" w:rsidRDefault="00467E1D" w:rsidP="00467E1D">
      <w:pPr>
        <w:pStyle w:val="Heading2"/>
        <w:rPr>
          <w:rFonts w:ascii="Helvetica" w:hAnsi="Helvetica"/>
        </w:rPr>
      </w:pPr>
      <w:r w:rsidRPr="00F13825">
        <w:rPr>
          <w:rFonts w:ascii="Helvetica" w:hAnsi="Helvetica"/>
        </w:rPr>
        <w:t>Checklist</w:t>
      </w:r>
      <w:r w:rsidRPr="00F13825">
        <w:rPr>
          <w:rFonts w:ascii="Helvetica" w:hAnsi="Helvetica"/>
        </w:rPr>
        <w:tab/>
      </w:r>
      <w:r w:rsidRPr="00F13825">
        <w:rPr>
          <w:rFonts w:ascii="Helvetica" w:hAnsi="Helvetica"/>
        </w:rPr>
        <w:tab/>
      </w:r>
      <w:r w:rsidRPr="00F13825">
        <w:rPr>
          <w:rFonts w:ascii="Helvetica" w:hAnsi="Helvetica"/>
        </w:rPr>
        <w:tab/>
      </w:r>
      <w:r w:rsidRPr="00F13825">
        <w:rPr>
          <w:rFonts w:ascii="Helvetica" w:hAnsi="Helvetica"/>
        </w:rPr>
        <w:tab/>
      </w:r>
    </w:p>
    <w:tbl>
      <w:tblPr>
        <w:tblStyle w:val="GridTable6Colourful"/>
        <w:tblW w:w="9214" w:type="dxa"/>
        <w:tblInd w:w="-5" w:type="dxa"/>
        <w:tblLook w:val="0620" w:firstRow="1" w:lastRow="0" w:firstColumn="0" w:lastColumn="0" w:noHBand="1" w:noVBand="1"/>
      </w:tblPr>
      <w:tblGrid>
        <w:gridCol w:w="3969"/>
        <w:gridCol w:w="1134"/>
        <w:gridCol w:w="2835"/>
        <w:gridCol w:w="1276"/>
      </w:tblGrid>
      <w:tr w:rsidR="00467E1D" w:rsidRPr="00F13825" w14:paraId="44918E9D" w14:textId="77777777" w:rsidTr="00C464E7">
        <w:trPr>
          <w:cnfStyle w:val="100000000000" w:firstRow="1" w:lastRow="0" w:firstColumn="0" w:lastColumn="0" w:oddVBand="0" w:evenVBand="0" w:oddHBand="0" w:evenHBand="0" w:firstRowFirstColumn="0" w:firstRowLastColumn="0" w:lastRowFirstColumn="0" w:lastRowLastColumn="0"/>
          <w:trHeight w:val="203"/>
        </w:trPr>
        <w:tc>
          <w:tcPr>
            <w:tcW w:w="3969" w:type="dxa"/>
          </w:tcPr>
          <w:p w14:paraId="0EA3C165" w14:textId="77777777" w:rsidR="00467E1D" w:rsidRPr="00F13825" w:rsidRDefault="00467E1D" w:rsidP="00C464E7">
            <w:pPr>
              <w:rPr>
                <w:b w:val="0"/>
                <w:color w:val="000000"/>
              </w:rPr>
            </w:pPr>
            <w:r w:rsidRPr="00F13825">
              <w:rPr>
                <w:b w:val="0"/>
                <w:color w:val="000000"/>
              </w:rPr>
              <w:t>Task</w:t>
            </w:r>
          </w:p>
        </w:tc>
        <w:tc>
          <w:tcPr>
            <w:tcW w:w="1134" w:type="dxa"/>
          </w:tcPr>
          <w:p w14:paraId="3B3EE588" w14:textId="77777777" w:rsidR="00467E1D" w:rsidRPr="00F13825" w:rsidRDefault="00467E1D" w:rsidP="00C464E7">
            <w:pPr>
              <w:rPr>
                <w:b w:val="0"/>
                <w:color w:val="000000"/>
              </w:rPr>
            </w:pPr>
            <w:r w:rsidRPr="00F13825">
              <w:rPr>
                <w:b w:val="0"/>
                <w:color w:val="000000"/>
              </w:rPr>
              <w:t>Done</w:t>
            </w:r>
          </w:p>
        </w:tc>
        <w:tc>
          <w:tcPr>
            <w:tcW w:w="2835" w:type="dxa"/>
          </w:tcPr>
          <w:p w14:paraId="76F861D4" w14:textId="77777777" w:rsidR="00467E1D" w:rsidRPr="00F13825" w:rsidRDefault="00467E1D" w:rsidP="00C464E7">
            <w:pPr>
              <w:rPr>
                <w:b w:val="0"/>
                <w:color w:val="000000"/>
              </w:rPr>
            </w:pPr>
            <w:r w:rsidRPr="00F13825">
              <w:rPr>
                <w:b w:val="0"/>
                <w:color w:val="000000"/>
              </w:rPr>
              <w:t>Task</w:t>
            </w:r>
          </w:p>
        </w:tc>
        <w:tc>
          <w:tcPr>
            <w:tcW w:w="1276" w:type="dxa"/>
          </w:tcPr>
          <w:p w14:paraId="31CDF089" w14:textId="77777777" w:rsidR="00467E1D" w:rsidRPr="00F13825" w:rsidRDefault="00467E1D" w:rsidP="00C464E7">
            <w:pPr>
              <w:rPr>
                <w:b w:val="0"/>
              </w:rPr>
            </w:pPr>
            <w:r w:rsidRPr="00F13825">
              <w:rPr>
                <w:b w:val="0"/>
              </w:rPr>
              <w:t>Done</w:t>
            </w:r>
          </w:p>
        </w:tc>
      </w:tr>
      <w:tr w:rsidR="00467E1D" w:rsidRPr="00F13825" w14:paraId="031BDE2C" w14:textId="77777777" w:rsidTr="00C464E7">
        <w:trPr>
          <w:trHeight w:val="203"/>
        </w:trPr>
        <w:tc>
          <w:tcPr>
            <w:tcW w:w="3969" w:type="dxa"/>
          </w:tcPr>
          <w:p w14:paraId="1F18E485" w14:textId="77777777" w:rsidR="00467E1D" w:rsidRPr="00F13825" w:rsidRDefault="00467E1D" w:rsidP="00C464E7">
            <w:pPr>
              <w:rPr>
                <w:color w:val="000000"/>
              </w:rPr>
            </w:pPr>
            <w:r w:rsidRPr="00F13825">
              <w:rPr>
                <w:color w:val="000000"/>
              </w:rPr>
              <w:t>Initial assessment</w:t>
            </w:r>
          </w:p>
        </w:tc>
        <w:tc>
          <w:tcPr>
            <w:tcW w:w="1134" w:type="dxa"/>
          </w:tcPr>
          <w:p w14:paraId="190380BC" w14:textId="77777777" w:rsidR="00467E1D" w:rsidRPr="00F13825" w:rsidRDefault="00467E1D" w:rsidP="00C464E7">
            <w:pPr>
              <w:rPr>
                <w:color w:val="000000"/>
              </w:rPr>
            </w:pPr>
          </w:p>
        </w:tc>
        <w:tc>
          <w:tcPr>
            <w:tcW w:w="2835" w:type="dxa"/>
          </w:tcPr>
          <w:p w14:paraId="366E6B8A" w14:textId="77777777" w:rsidR="00467E1D" w:rsidRPr="00F13825" w:rsidRDefault="00467E1D" w:rsidP="00C464E7">
            <w:r w:rsidRPr="00F13825">
              <w:rPr>
                <w:color w:val="000000"/>
              </w:rPr>
              <w:t>Attendance sheet signed</w:t>
            </w:r>
          </w:p>
        </w:tc>
        <w:tc>
          <w:tcPr>
            <w:tcW w:w="1276" w:type="dxa"/>
          </w:tcPr>
          <w:p w14:paraId="45204C4C" w14:textId="77777777" w:rsidR="00467E1D" w:rsidRPr="00F13825" w:rsidRDefault="00467E1D" w:rsidP="00C464E7"/>
        </w:tc>
      </w:tr>
      <w:tr w:rsidR="00467E1D" w:rsidRPr="00F13825" w14:paraId="409FEBC0" w14:textId="77777777" w:rsidTr="00C464E7">
        <w:trPr>
          <w:trHeight w:val="250"/>
        </w:trPr>
        <w:tc>
          <w:tcPr>
            <w:tcW w:w="3969" w:type="dxa"/>
          </w:tcPr>
          <w:p w14:paraId="5F26FA4D" w14:textId="77777777" w:rsidR="00467E1D" w:rsidRPr="00F13825" w:rsidRDefault="00467E1D" w:rsidP="00C464E7">
            <w:pPr>
              <w:rPr>
                <w:color w:val="000000"/>
              </w:rPr>
            </w:pPr>
            <w:r w:rsidRPr="00F13825">
              <w:rPr>
                <w:color w:val="000000"/>
              </w:rPr>
              <w:t>Modify activity / risk plan</w:t>
            </w:r>
          </w:p>
        </w:tc>
        <w:tc>
          <w:tcPr>
            <w:tcW w:w="1134" w:type="dxa"/>
          </w:tcPr>
          <w:p w14:paraId="755D3E47" w14:textId="77777777" w:rsidR="00467E1D" w:rsidRPr="00F13825" w:rsidRDefault="00467E1D" w:rsidP="00C464E7">
            <w:pPr>
              <w:rPr>
                <w:color w:val="000000"/>
              </w:rPr>
            </w:pPr>
          </w:p>
        </w:tc>
        <w:tc>
          <w:tcPr>
            <w:tcW w:w="2835" w:type="dxa"/>
          </w:tcPr>
          <w:p w14:paraId="152B26A0" w14:textId="77777777" w:rsidR="00467E1D" w:rsidRPr="00F13825" w:rsidRDefault="00467E1D" w:rsidP="00C464E7">
            <w:r w:rsidRPr="00F13825">
              <w:rPr>
                <w:color w:val="000000"/>
              </w:rPr>
              <w:t>Discuss risks at start</w:t>
            </w:r>
          </w:p>
        </w:tc>
        <w:tc>
          <w:tcPr>
            <w:tcW w:w="1276" w:type="dxa"/>
          </w:tcPr>
          <w:p w14:paraId="33759347" w14:textId="77777777" w:rsidR="00467E1D" w:rsidRPr="00F13825" w:rsidRDefault="00467E1D" w:rsidP="00C464E7"/>
        </w:tc>
      </w:tr>
      <w:tr w:rsidR="00467E1D" w:rsidRPr="00F13825" w14:paraId="03586B19" w14:textId="77777777" w:rsidTr="00C464E7">
        <w:trPr>
          <w:trHeight w:val="279"/>
        </w:trPr>
        <w:tc>
          <w:tcPr>
            <w:tcW w:w="3969" w:type="dxa"/>
          </w:tcPr>
          <w:p w14:paraId="5224003D" w14:textId="77777777" w:rsidR="00467E1D" w:rsidRPr="00F13825" w:rsidRDefault="00467E1D" w:rsidP="00C464E7">
            <w:pPr>
              <w:rPr>
                <w:color w:val="000000"/>
              </w:rPr>
            </w:pPr>
            <w:r w:rsidRPr="00F13825">
              <w:rPr>
                <w:color w:val="000000"/>
              </w:rPr>
              <w:t>Check first-aid kit</w:t>
            </w:r>
          </w:p>
        </w:tc>
        <w:tc>
          <w:tcPr>
            <w:tcW w:w="1134" w:type="dxa"/>
          </w:tcPr>
          <w:p w14:paraId="4A29F5AF" w14:textId="77777777" w:rsidR="00467E1D" w:rsidRPr="00F13825" w:rsidRDefault="00467E1D" w:rsidP="00C464E7">
            <w:pPr>
              <w:rPr>
                <w:color w:val="000000"/>
              </w:rPr>
            </w:pPr>
          </w:p>
        </w:tc>
        <w:tc>
          <w:tcPr>
            <w:tcW w:w="2835" w:type="dxa"/>
          </w:tcPr>
          <w:p w14:paraId="46C30607" w14:textId="77777777" w:rsidR="00467E1D" w:rsidRPr="00F13825" w:rsidRDefault="00467E1D" w:rsidP="00C464E7">
            <w:r w:rsidRPr="00F13825">
              <w:t>Report any incidents asap</w:t>
            </w:r>
          </w:p>
        </w:tc>
        <w:tc>
          <w:tcPr>
            <w:tcW w:w="1276" w:type="dxa"/>
          </w:tcPr>
          <w:p w14:paraId="42CB1103" w14:textId="77777777" w:rsidR="00467E1D" w:rsidRPr="00F13825" w:rsidRDefault="00467E1D" w:rsidP="00C464E7"/>
        </w:tc>
      </w:tr>
    </w:tbl>
    <w:p w14:paraId="72114ABD" w14:textId="77777777" w:rsidR="00467E1D" w:rsidRPr="00F13825" w:rsidRDefault="00467E1D" w:rsidP="00467E1D">
      <w:pPr>
        <w:rPr>
          <w:color w:val="000000"/>
          <w:sz w:val="20"/>
        </w:rPr>
      </w:pPr>
    </w:p>
    <w:p w14:paraId="09C963EA" w14:textId="69B71FAE" w:rsidR="00952F79" w:rsidRDefault="00952F79" w:rsidP="00952F79">
      <w:pPr>
        <w:rPr>
          <w:i/>
          <w:color w:val="000000"/>
          <w:sz w:val="20"/>
        </w:rPr>
        <w:sectPr w:rsidR="00952F79" w:rsidSect="00673482">
          <w:headerReference w:type="default" r:id="rId16"/>
          <w:footerReference w:type="even" r:id="rId17"/>
          <w:footerReference w:type="default" r:id="rId18"/>
          <w:pgSz w:w="11900" w:h="16840"/>
          <w:pgMar w:top="1292" w:right="1440" w:bottom="963" w:left="1440" w:header="246" w:footer="624" w:gutter="0"/>
          <w:cols w:space="708"/>
          <w:docGrid w:linePitch="360"/>
        </w:sectPr>
      </w:pPr>
      <w:r w:rsidRPr="00F13825">
        <w:rPr>
          <w:i/>
          <w:color w:val="000000"/>
          <w:sz w:val="20"/>
        </w:rPr>
        <w:t xml:space="preserve">Please return this sheet to </w:t>
      </w:r>
      <w:r w:rsidRPr="00F13825">
        <w:rPr>
          <w:i/>
          <w:sz w:val="20"/>
        </w:rPr>
        <w:t xml:space="preserve">the </w:t>
      </w:r>
      <w:r>
        <w:rPr>
          <w:i/>
          <w:sz w:val="20"/>
        </w:rPr>
        <w:t>nominated person</w:t>
      </w:r>
      <w:r w:rsidRPr="00F13825">
        <w:rPr>
          <w:i/>
          <w:sz w:val="20"/>
        </w:rPr>
        <w:t xml:space="preserve"> of your District Group</w:t>
      </w:r>
      <w:r w:rsidRPr="00F13825">
        <w:rPr>
          <w:i/>
          <w:color w:val="000000"/>
          <w:sz w:val="20"/>
        </w:rPr>
        <w:t xml:space="preserve"> after t</w:t>
      </w:r>
      <w:r>
        <w:rPr>
          <w:i/>
          <w:color w:val="000000"/>
          <w:sz w:val="20"/>
        </w:rPr>
        <w:t>he activity</w:t>
      </w:r>
      <w:r w:rsidR="00290795">
        <w:rPr>
          <w:i/>
          <w:color w:val="000000"/>
          <w:sz w:val="20"/>
        </w:rPr>
        <w:softHyphen/>
      </w:r>
      <w:r w:rsidR="00290795">
        <w:rPr>
          <w:i/>
          <w:color w:val="000000"/>
          <w:sz w:val="20"/>
        </w:rPr>
        <w:softHyphen/>
      </w:r>
      <w:r w:rsidR="00290795">
        <w:rPr>
          <w:i/>
          <w:color w:val="000000"/>
          <w:sz w:val="20"/>
        </w:rPr>
        <w:softHyphen/>
      </w:r>
    </w:p>
    <w:p w14:paraId="58FAE8D0" w14:textId="782DA3EE" w:rsidR="00467E1D" w:rsidRPr="00F13825" w:rsidRDefault="00467E1D" w:rsidP="00467E1D">
      <w:pPr>
        <w:pStyle w:val="Heading2"/>
        <w:rPr>
          <w:rFonts w:ascii="Helvetica" w:hAnsi="Helvetica"/>
        </w:rPr>
      </w:pPr>
      <w:r w:rsidRPr="00F13825">
        <w:rPr>
          <w:rFonts w:ascii="Helvetica" w:hAnsi="Helvetica"/>
        </w:rPr>
        <w:lastRenderedPageBreak/>
        <w:t>Working on Site (e.g. Nursery, Reserve) Risk Plan</w:t>
      </w:r>
    </w:p>
    <w:p w14:paraId="2CC248C2" w14:textId="77777777" w:rsidR="00467E1D" w:rsidRPr="00F13825" w:rsidRDefault="00467E1D" w:rsidP="00467E1D"/>
    <w:tbl>
      <w:tblPr>
        <w:tblStyle w:val="TableGrid"/>
        <w:tblW w:w="9263" w:type="dxa"/>
        <w:tblLook w:val="04A0" w:firstRow="1" w:lastRow="0" w:firstColumn="1" w:lastColumn="0" w:noHBand="0" w:noVBand="1"/>
      </w:tblPr>
      <w:tblGrid>
        <w:gridCol w:w="1746"/>
        <w:gridCol w:w="1096"/>
        <w:gridCol w:w="6421"/>
      </w:tblGrid>
      <w:tr w:rsidR="00467E1D" w:rsidRPr="00F13825" w14:paraId="55DACA0A" w14:textId="77777777" w:rsidTr="00392BE2">
        <w:tc>
          <w:tcPr>
            <w:tcW w:w="1746" w:type="dxa"/>
          </w:tcPr>
          <w:p w14:paraId="346E021C" w14:textId="77777777" w:rsidR="00467E1D" w:rsidRPr="00F13825" w:rsidRDefault="00467E1D" w:rsidP="00C464E7">
            <w:pPr>
              <w:rPr>
                <w:szCs w:val="22"/>
              </w:rPr>
            </w:pPr>
            <w:r w:rsidRPr="00F13825">
              <w:rPr>
                <w:szCs w:val="22"/>
              </w:rPr>
              <w:t>Group:</w:t>
            </w:r>
          </w:p>
        </w:tc>
        <w:tc>
          <w:tcPr>
            <w:tcW w:w="7517" w:type="dxa"/>
            <w:gridSpan w:val="2"/>
          </w:tcPr>
          <w:p w14:paraId="7B53B885" w14:textId="77777777" w:rsidR="00467E1D" w:rsidRPr="00F13825" w:rsidRDefault="00467E1D" w:rsidP="00C464E7">
            <w:pPr>
              <w:rPr>
                <w:szCs w:val="22"/>
              </w:rPr>
            </w:pPr>
          </w:p>
        </w:tc>
      </w:tr>
      <w:tr w:rsidR="00467E1D" w:rsidRPr="00F13825" w14:paraId="41B99182" w14:textId="77777777" w:rsidTr="00392BE2">
        <w:tc>
          <w:tcPr>
            <w:tcW w:w="1746" w:type="dxa"/>
          </w:tcPr>
          <w:p w14:paraId="4585C80F" w14:textId="77777777" w:rsidR="00467E1D" w:rsidRPr="00F13825" w:rsidRDefault="00467E1D" w:rsidP="00C464E7">
            <w:pPr>
              <w:rPr>
                <w:szCs w:val="22"/>
              </w:rPr>
            </w:pPr>
            <w:r w:rsidRPr="00F13825">
              <w:rPr>
                <w:szCs w:val="22"/>
              </w:rPr>
              <w:t>Activity:</w:t>
            </w:r>
          </w:p>
        </w:tc>
        <w:tc>
          <w:tcPr>
            <w:tcW w:w="7517" w:type="dxa"/>
            <w:gridSpan w:val="2"/>
          </w:tcPr>
          <w:p w14:paraId="3858CCE7" w14:textId="77777777" w:rsidR="00467E1D" w:rsidRPr="00F13825" w:rsidRDefault="00467E1D" w:rsidP="00C464E7">
            <w:pPr>
              <w:rPr>
                <w:szCs w:val="22"/>
              </w:rPr>
            </w:pPr>
            <w:r w:rsidRPr="00F13825">
              <w:rPr>
                <w:szCs w:val="22"/>
              </w:rPr>
              <w:t xml:space="preserve">Working on site </w:t>
            </w:r>
          </w:p>
        </w:tc>
      </w:tr>
      <w:tr w:rsidR="00467E1D" w:rsidRPr="00F13825" w14:paraId="1831484F" w14:textId="77777777" w:rsidTr="00392BE2">
        <w:tc>
          <w:tcPr>
            <w:tcW w:w="1746" w:type="dxa"/>
          </w:tcPr>
          <w:p w14:paraId="07100F08" w14:textId="77777777" w:rsidR="00467E1D" w:rsidRPr="00F13825" w:rsidRDefault="00467E1D" w:rsidP="00C464E7">
            <w:pPr>
              <w:rPr>
                <w:szCs w:val="22"/>
              </w:rPr>
            </w:pPr>
            <w:r w:rsidRPr="00F13825">
              <w:rPr>
                <w:szCs w:val="22"/>
              </w:rPr>
              <w:t>Date:</w:t>
            </w:r>
          </w:p>
        </w:tc>
        <w:tc>
          <w:tcPr>
            <w:tcW w:w="7517" w:type="dxa"/>
            <w:gridSpan w:val="2"/>
          </w:tcPr>
          <w:p w14:paraId="0E1D617A" w14:textId="77777777" w:rsidR="00467E1D" w:rsidRPr="00F13825" w:rsidRDefault="00467E1D" w:rsidP="00C464E7">
            <w:pPr>
              <w:rPr>
                <w:szCs w:val="22"/>
              </w:rPr>
            </w:pPr>
            <w:r w:rsidRPr="00F13825">
              <w:rPr>
                <w:szCs w:val="22"/>
              </w:rPr>
              <w:t xml:space="preserve"> </w:t>
            </w:r>
          </w:p>
        </w:tc>
      </w:tr>
      <w:tr w:rsidR="00467E1D" w:rsidRPr="00F13825" w14:paraId="59FB737F" w14:textId="77777777" w:rsidTr="00392BE2">
        <w:tc>
          <w:tcPr>
            <w:tcW w:w="1746" w:type="dxa"/>
            <w:tcBorders>
              <w:bottom w:val="single" w:sz="4" w:space="0" w:color="auto"/>
            </w:tcBorders>
          </w:tcPr>
          <w:p w14:paraId="35AFC103" w14:textId="77777777" w:rsidR="00467E1D" w:rsidRPr="00F13825" w:rsidRDefault="00467E1D" w:rsidP="00C464E7">
            <w:pPr>
              <w:spacing w:line="360" w:lineRule="auto"/>
              <w:rPr>
                <w:szCs w:val="22"/>
              </w:rPr>
            </w:pPr>
            <w:r w:rsidRPr="00F13825">
              <w:rPr>
                <w:szCs w:val="22"/>
              </w:rPr>
              <w:t>Activity Leader:</w:t>
            </w:r>
          </w:p>
        </w:tc>
        <w:tc>
          <w:tcPr>
            <w:tcW w:w="7517" w:type="dxa"/>
            <w:gridSpan w:val="2"/>
            <w:tcBorders>
              <w:bottom w:val="single" w:sz="4" w:space="0" w:color="auto"/>
            </w:tcBorders>
          </w:tcPr>
          <w:p w14:paraId="328C606A" w14:textId="77777777" w:rsidR="00467E1D" w:rsidRPr="00F13825" w:rsidRDefault="00467E1D" w:rsidP="00C464E7">
            <w:pPr>
              <w:spacing w:line="360" w:lineRule="auto"/>
              <w:rPr>
                <w:szCs w:val="22"/>
              </w:rPr>
            </w:pPr>
            <w:r w:rsidRPr="00F13825">
              <w:rPr>
                <w:szCs w:val="22"/>
              </w:rPr>
              <w:t>Name:</w:t>
            </w:r>
          </w:p>
          <w:p w14:paraId="4E5B918E" w14:textId="77777777" w:rsidR="00467E1D" w:rsidRPr="00F13825" w:rsidRDefault="00467E1D" w:rsidP="00C464E7">
            <w:pPr>
              <w:spacing w:line="360" w:lineRule="auto"/>
              <w:rPr>
                <w:szCs w:val="22"/>
              </w:rPr>
            </w:pPr>
            <w:r w:rsidRPr="00F13825">
              <w:rPr>
                <w:szCs w:val="22"/>
              </w:rPr>
              <w:t>Signature:</w:t>
            </w:r>
          </w:p>
          <w:p w14:paraId="29EBE6A1" w14:textId="77777777" w:rsidR="00467E1D" w:rsidRPr="00F13825" w:rsidRDefault="00467E1D" w:rsidP="00C464E7">
            <w:pPr>
              <w:spacing w:line="360" w:lineRule="auto"/>
              <w:rPr>
                <w:szCs w:val="22"/>
              </w:rPr>
            </w:pPr>
            <w:r w:rsidRPr="00F13825">
              <w:rPr>
                <w:szCs w:val="22"/>
              </w:rPr>
              <w:t>Date:</w:t>
            </w:r>
          </w:p>
        </w:tc>
      </w:tr>
      <w:tr w:rsidR="0015553B" w:rsidRPr="00F13825" w14:paraId="2C5E86B2" w14:textId="77777777" w:rsidTr="00392BE2">
        <w:tc>
          <w:tcPr>
            <w:tcW w:w="1746" w:type="dxa"/>
            <w:shd w:val="clear" w:color="auto" w:fill="D9D9D9" w:themeFill="background1" w:themeFillShade="D9"/>
          </w:tcPr>
          <w:p w14:paraId="1E8AB424" w14:textId="77777777" w:rsidR="0015553B" w:rsidRPr="00F13825" w:rsidRDefault="0015553B" w:rsidP="0015553B">
            <w:pPr>
              <w:rPr>
                <w:szCs w:val="22"/>
              </w:rPr>
            </w:pPr>
            <w:r w:rsidRPr="00F13825">
              <w:rPr>
                <w:szCs w:val="22"/>
              </w:rPr>
              <w:t>Hazard</w:t>
            </w:r>
          </w:p>
        </w:tc>
        <w:tc>
          <w:tcPr>
            <w:tcW w:w="1096" w:type="dxa"/>
            <w:shd w:val="clear" w:color="auto" w:fill="D9D9D9" w:themeFill="background1" w:themeFillShade="D9"/>
          </w:tcPr>
          <w:p w14:paraId="4A2D9D39" w14:textId="3D5FB7AB" w:rsidR="0015553B" w:rsidRPr="00F13825" w:rsidRDefault="0015553B" w:rsidP="0015553B">
            <w:pPr>
              <w:jc w:val="center"/>
              <w:rPr>
                <w:szCs w:val="22"/>
              </w:rPr>
            </w:pPr>
            <w:r>
              <w:rPr>
                <w:szCs w:val="22"/>
              </w:rPr>
              <w:t>Risk</w:t>
            </w:r>
            <w:r w:rsidRPr="00F13825">
              <w:rPr>
                <w:szCs w:val="22"/>
              </w:rPr>
              <w:t xml:space="preserve"> level (refer matrix)</w:t>
            </w:r>
          </w:p>
        </w:tc>
        <w:tc>
          <w:tcPr>
            <w:tcW w:w="6421" w:type="dxa"/>
            <w:shd w:val="clear" w:color="auto" w:fill="D9D9D9" w:themeFill="background1" w:themeFillShade="D9"/>
          </w:tcPr>
          <w:p w14:paraId="52F56CDF" w14:textId="1185D17E" w:rsidR="0015553B" w:rsidRPr="00F13825" w:rsidRDefault="0015553B" w:rsidP="0015553B">
            <w:pPr>
              <w:rPr>
                <w:szCs w:val="22"/>
              </w:rPr>
            </w:pPr>
            <w:r w:rsidRPr="00F13825">
              <w:rPr>
                <w:szCs w:val="22"/>
              </w:rPr>
              <w:t xml:space="preserve">Action taken to control or eliminate risk, for all hazards rated </w:t>
            </w:r>
            <w:r>
              <w:rPr>
                <w:szCs w:val="22"/>
              </w:rPr>
              <w:t>High, Med Hi, Medium</w:t>
            </w:r>
          </w:p>
        </w:tc>
      </w:tr>
      <w:tr w:rsidR="00467E1D" w:rsidRPr="00F13825" w14:paraId="54F0619B" w14:textId="77777777" w:rsidTr="00392BE2">
        <w:trPr>
          <w:trHeight w:val="372"/>
        </w:trPr>
        <w:tc>
          <w:tcPr>
            <w:tcW w:w="1746" w:type="dxa"/>
          </w:tcPr>
          <w:p w14:paraId="416232C8" w14:textId="77777777" w:rsidR="00467E1D" w:rsidRPr="00F13825" w:rsidRDefault="00467E1D" w:rsidP="00C464E7">
            <w:pPr>
              <w:rPr>
                <w:szCs w:val="22"/>
              </w:rPr>
            </w:pPr>
            <w:r w:rsidRPr="00F13825">
              <w:rPr>
                <w:szCs w:val="22"/>
              </w:rPr>
              <w:t>Exposure to heat and sun</w:t>
            </w:r>
          </w:p>
        </w:tc>
        <w:tc>
          <w:tcPr>
            <w:tcW w:w="1096" w:type="dxa"/>
          </w:tcPr>
          <w:p w14:paraId="6F42ED82" w14:textId="701CD368" w:rsidR="00467E1D" w:rsidRPr="00F13825" w:rsidRDefault="0015553B" w:rsidP="00C464E7">
            <w:pPr>
              <w:jc w:val="center"/>
              <w:rPr>
                <w:szCs w:val="22"/>
              </w:rPr>
            </w:pPr>
            <w:r>
              <w:rPr>
                <w:szCs w:val="22"/>
              </w:rPr>
              <w:t>Hi</w:t>
            </w:r>
          </w:p>
        </w:tc>
        <w:tc>
          <w:tcPr>
            <w:tcW w:w="6421" w:type="dxa"/>
          </w:tcPr>
          <w:p w14:paraId="759E7FAC" w14:textId="77777777" w:rsidR="00467E1D" w:rsidRPr="00467E1D" w:rsidRDefault="00467E1D" w:rsidP="00C464E7">
            <w:pPr>
              <w:pStyle w:val="NoSpacing"/>
              <w:rPr>
                <w:rFonts w:ascii="Helvetica Light" w:hAnsi="Helvetica Light"/>
              </w:rPr>
            </w:pPr>
            <w:r w:rsidRPr="00467E1D">
              <w:rPr>
                <w:rFonts w:ascii="Helvetica Light" w:hAnsi="Helvetica Light"/>
              </w:rPr>
              <w:t>Activity leader should advise volunteers of risks of working in the sun and heat.  All volunteers should:</w:t>
            </w:r>
          </w:p>
          <w:p w14:paraId="5C94D59B" w14:textId="77777777" w:rsidR="00467E1D" w:rsidRPr="00467E1D" w:rsidRDefault="00467E1D" w:rsidP="00467E1D">
            <w:pPr>
              <w:pStyle w:val="NoSpacing"/>
              <w:numPr>
                <w:ilvl w:val="0"/>
                <w:numId w:val="21"/>
              </w:numPr>
              <w:rPr>
                <w:rFonts w:ascii="Helvetica Light" w:hAnsi="Helvetica Light"/>
              </w:rPr>
            </w:pPr>
            <w:r w:rsidRPr="00467E1D">
              <w:rPr>
                <w:rFonts w:ascii="Helvetica Light" w:hAnsi="Helvetica Light"/>
              </w:rPr>
              <w:t>wear appropriate protection from sun – hat; long sleeved top and long trousers or sun block; sun glasses etc.</w:t>
            </w:r>
          </w:p>
          <w:p w14:paraId="54D37958" w14:textId="77777777" w:rsidR="00467E1D" w:rsidRPr="00467E1D" w:rsidRDefault="00467E1D" w:rsidP="00467E1D">
            <w:pPr>
              <w:pStyle w:val="NoSpacing"/>
              <w:numPr>
                <w:ilvl w:val="0"/>
                <w:numId w:val="21"/>
              </w:numPr>
              <w:rPr>
                <w:rFonts w:ascii="Helvetica Light" w:hAnsi="Helvetica Light"/>
              </w:rPr>
            </w:pPr>
            <w:r w:rsidRPr="00467E1D">
              <w:rPr>
                <w:rFonts w:ascii="Helvetica Light" w:hAnsi="Helvetica Light"/>
              </w:rPr>
              <w:t>be well hydrated – either they have water with them or are advised where water is available on site.</w:t>
            </w:r>
          </w:p>
          <w:p w14:paraId="4FE2FD3C" w14:textId="77777777" w:rsidR="00467E1D" w:rsidRPr="00467E1D" w:rsidRDefault="00467E1D" w:rsidP="00467E1D">
            <w:pPr>
              <w:pStyle w:val="NoSpacing"/>
              <w:numPr>
                <w:ilvl w:val="0"/>
                <w:numId w:val="21"/>
              </w:numPr>
              <w:rPr>
                <w:rFonts w:ascii="Helvetica Light" w:hAnsi="Helvetica Light"/>
              </w:rPr>
            </w:pPr>
            <w:r w:rsidRPr="00467E1D">
              <w:rPr>
                <w:rFonts w:ascii="Helvetica Light" w:hAnsi="Helvetica Light"/>
              </w:rPr>
              <w:t>take regular breaks on hot days, or work in the shade.</w:t>
            </w:r>
          </w:p>
          <w:p w14:paraId="5219BF96" w14:textId="77777777" w:rsidR="00467E1D" w:rsidRPr="00467E1D" w:rsidRDefault="00467E1D" w:rsidP="00467E1D">
            <w:pPr>
              <w:pStyle w:val="NoSpacing"/>
              <w:numPr>
                <w:ilvl w:val="0"/>
                <w:numId w:val="21"/>
              </w:numPr>
              <w:rPr>
                <w:rFonts w:ascii="Helvetica Light" w:hAnsi="Helvetica Light"/>
              </w:rPr>
            </w:pPr>
            <w:r w:rsidRPr="00467E1D">
              <w:rPr>
                <w:rFonts w:ascii="Helvetica Light" w:hAnsi="Helvetica Light"/>
              </w:rPr>
              <w:t>avoid working in very hot days.</w:t>
            </w:r>
          </w:p>
          <w:p w14:paraId="40D7C0B3" w14:textId="77777777" w:rsidR="00467E1D" w:rsidRPr="00467E1D" w:rsidRDefault="00467E1D" w:rsidP="00C464E7">
            <w:pPr>
              <w:pStyle w:val="NoSpacing"/>
              <w:rPr>
                <w:rFonts w:ascii="Helvetica Light" w:hAnsi="Helvetica Light"/>
              </w:rPr>
            </w:pPr>
            <w:r w:rsidRPr="00467E1D">
              <w:rPr>
                <w:rFonts w:ascii="Helvetica Light" w:hAnsi="Helvetica Light"/>
              </w:rPr>
              <w:t xml:space="preserve">Activity leader should be aware of any symptoms of heat stress that any volunteer is showing and take appropriate action. </w:t>
            </w:r>
          </w:p>
          <w:p w14:paraId="30085963" w14:textId="77777777" w:rsidR="00467E1D" w:rsidRPr="00467E1D" w:rsidRDefault="00467E1D" w:rsidP="00C464E7">
            <w:pPr>
              <w:pStyle w:val="NoSpacing"/>
              <w:rPr>
                <w:rFonts w:ascii="Helvetica Light" w:hAnsi="Helvetica Light"/>
              </w:rPr>
            </w:pPr>
          </w:p>
          <w:p w14:paraId="4B59F3F2" w14:textId="77777777" w:rsidR="00467E1D" w:rsidRPr="00467E1D" w:rsidRDefault="00467E1D" w:rsidP="00C464E7">
            <w:pPr>
              <w:pStyle w:val="NoSpacing"/>
              <w:rPr>
                <w:rFonts w:ascii="Helvetica Light" w:hAnsi="Helvetica Light"/>
              </w:rPr>
            </w:pPr>
            <w:r w:rsidRPr="00467E1D">
              <w:rPr>
                <w:rFonts w:ascii="Helvetica Light" w:hAnsi="Helvetica Light"/>
              </w:rPr>
              <w:t>Volunteers that are feeling the effects of heat should advise Activity leader and take appropriate action to cool down</w:t>
            </w:r>
            <w:r w:rsidRPr="00467E1D">
              <w:rPr>
                <w:rFonts w:ascii="Helvetica Light" w:eastAsia="Times New Roman" w:hAnsi="Helvetica Light"/>
              </w:rPr>
              <w:t>.</w:t>
            </w:r>
          </w:p>
        </w:tc>
      </w:tr>
      <w:tr w:rsidR="00467E1D" w:rsidRPr="00F13825" w14:paraId="3D8638D0" w14:textId="77777777" w:rsidTr="00392BE2">
        <w:trPr>
          <w:trHeight w:val="372"/>
        </w:trPr>
        <w:tc>
          <w:tcPr>
            <w:tcW w:w="1746" w:type="dxa"/>
          </w:tcPr>
          <w:p w14:paraId="24DD5738" w14:textId="77777777" w:rsidR="00467E1D" w:rsidRPr="00F13825" w:rsidRDefault="00467E1D" w:rsidP="00C464E7">
            <w:pPr>
              <w:rPr>
                <w:szCs w:val="22"/>
              </w:rPr>
            </w:pPr>
            <w:r w:rsidRPr="00F13825">
              <w:rPr>
                <w:szCs w:val="22"/>
              </w:rPr>
              <w:t>Injuries from using &amp; handling tools and machinery (incl. noise)</w:t>
            </w:r>
          </w:p>
        </w:tc>
        <w:tc>
          <w:tcPr>
            <w:tcW w:w="1096" w:type="dxa"/>
          </w:tcPr>
          <w:p w14:paraId="5A67C600" w14:textId="7270F805" w:rsidR="00467E1D" w:rsidRPr="00F13825" w:rsidRDefault="0015553B" w:rsidP="00C464E7">
            <w:pPr>
              <w:jc w:val="center"/>
              <w:rPr>
                <w:szCs w:val="22"/>
              </w:rPr>
            </w:pPr>
            <w:r>
              <w:rPr>
                <w:szCs w:val="22"/>
              </w:rPr>
              <w:t>Med Hi</w:t>
            </w:r>
          </w:p>
        </w:tc>
        <w:tc>
          <w:tcPr>
            <w:tcW w:w="6421" w:type="dxa"/>
          </w:tcPr>
          <w:p w14:paraId="5A23D2DA" w14:textId="77777777" w:rsidR="00467E1D" w:rsidRPr="00467E1D" w:rsidRDefault="00467E1D" w:rsidP="00C464E7">
            <w:pPr>
              <w:pStyle w:val="NoSpacing"/>
              <w:rPr>
                <w:rFonts w:ascii="Helvetica Light" w:hAnsi="Helvetica Light"/>
              </w:rPr>
            </w:pPr>
            <w:r w:rsidRPr="00467E1D">
              <w:rPr>
                <w:rFonts w:ascii="Helvetica Light" w:hAnsi="Helvetica Light"/>
              </w:rPr>
              <w:t>Activity leader should provide to all volunteers:</w:t>
            </w:r>
          </w:p>
          <w:p w14:paraId="2B5CE1C5" w14:textId="77777777" w:rsidR="00467E1D" w:rsidRPr="00467E1D" w:rsidRDefault="00467E1D" w:rsidP="00467E1D">
            <w:pPr>
              <w:pStyle w:val="NoSpacing"/>
              <w:numPr>
                <w:ilvl w:val="0"/>
                <w:numId w:val="22"/>
              </w:numPr>
              <w:rPr>
                <w:rFonts w:ascii="Helvetica Light" w:hAnsi="Helvetica Light"/>
              </w:rPr>
            </w:pPr>
            <w:r w:rsidRPr="00467E1D">
              <w:rPr>
                <w:rFonts w:ascii="Helvetica Light" w:hAnsi="Helvetica Light"/>
              </w:rPr>
              <w:t>training on how to handle sharp tools correctly e.g. secateurs, loppers, pruning saws etc.</w:t>
            </w:r>
          </w:p>
          <w:p w14:paraId="254DFD9D" w14:textId="77777777" w:rsidR="00467E1D" w:rsidRPr="00467E1D" w:rsidRDefault="00467E1D" w:rsidP="00467E1D">
            <w:pPr>
              <w:pStyle w:val="NoSpacing"/>
              <w:numPr>
                <w:ilvl w:val="0"/>
                <w:numId w:val="22"/>
              </w:numPr>
              <w:rPr>
                <w:rFonts w:ascii="Helvetica Light" w:hAnsi="Helvetica Light"/>
              </w:rPr>
            </w:pPr>
            <w:r w:rsidRPr="00467E1D">
              <w:rPr>
                <w:rFonts w:ascii="Helvetica Light" w:hAnsi="Helvetica Light"/>
              </w:rPr>
              <w:t>training on how to use tools &amp; equipment without damaging limbs, shoulders and back e.g. using pitch fork correctly when moving mulch, or are aware of hot or moving parts on chipper</w:t>
            </w:r>
          </w:p>
          <w:p w14:paraId="3C07289B" w14:textId="77777777" w:rsidR="00467E1D" w:rsidRPr="00467E1D" w:rsidRDefault="00467E1D" w:rsidP="00467E1D">
            <w:pPr>
              <w:pStyle w:val="NoSpacing"/>
              <w:numPr>
                <w:ilvl w:val="0"/>
                <w:numId w:val="22"/>
              </w:numPr>
              <w:rPr>
                <w:rFonts w:ascii="Helvetica Light" w:hAnsi="Helvetica Light"/>
              </w:rPr>
            </w:pPr>
            <w:r w:rsidRPr="00467E1D">
              <w:rPr>
                <w:rFonts w:ascii="Helvetica Light" w:hAnsi="Helvetica Light"/>
              </w:rPr>
              <w:t>gloves to protect hands, and ear plugs or ear muffs when operating chipper</w:t>
            </w:r>
          </w:p>
          <w:p w14:paraId="79ADA177" w14:textId="77777777" w:rsidR="00467E1D" w:rsidRPr="00467E1D" w:rsidRDefault="00467E1D" w:rsidP="00C464E7">
            <w:pPr>
              <w:pStyle w:val="NoSpacing"/>
              <w:rPr>
                <w:rFonts w:ascii="Helvetica Light" w:hAnsi="Helvetica Light"/>
              </w:rPr>
            </w:pPr>
          </w:p>
          <w:p w14:paraId="1518464C" w14:textId="77777777" w:rsidR="00467E1D" w:rsidRPr="00467E1D" w:rsidRDefault="00467E1D" w:rsidP="00C464E7">
            <w:pPr>
              <w:pStyle w:val="NoSpacing"/>
              <w:rPr>
                <w:rFonts w:ascii="Helvetica Light" w:hAnsi="Helvetica Light"/>
              </w:rPr>
            </w:pPr>
            <w:r w:rsidRPr="00467E1D">
              <w:rPr>
                <w:rFonts w:ascii="Helvetica Light" w:hAnsi="Helvetica Light"/>
              </w:rPr>
              <w:t>When tools &amp; equipment are not in use they should be stored in a safe place and sharp tools are also placed in a protective pouch.</w:t>
            </w:r>
          </w:p>
          <w:p w14:paraId="5F4D9305" w14:textId="77777777" w:rsidR="00467E1D" w:rsidRPr="00467E1D" w:rsidRDefault="00467E1D" w:rsidP="00C464E7">
            <w:pPr>
              <w:pStyle w:val="NoSpacing"/>
              <w:rPr>
                <w:rFonts w:ascii="Helvetica Light" w:hAnsi="Helvetica Light"/>
              </w:rPr>
            </w:pPr>
          </w:p>
          <w:p w14:paraId="3E0E169C" w14:textId="77777777" w:rsidR="00467E1D" w:rsidRPr="00467E1D" w:rsidRDefault="00467E1D" w:rsidP="00C464E7">
            <w:pPr>
              <w:rPr>
                <w:szCs w:val="22"/>
              </w:rPr>
            </w:pPr>
            <w:r w:rsidRPr="00467E1D">
              <w:rPr>
                <w:szCs w:val="22"/>
              </w:rPr>
              <w:t>Any damaged tools should be reported to the Activity leader and repaired or replaced.</w:t>
            </w:r>
          </w:p>
        </w:tc>
      </w:tr>
      <w:tr w:rsidR="00467E1D" w:rsidRPr="00F13825" w14:paraId="4FEA3597" w14:textId="77777777" w:rsidTr="00392BE2">
        <w:trPr>
          <w:trHeight w:val="372"/>
        </w:trPr>
        <w:tc>
          <w:tcPr>
            <w:tcW w:w="1746" w:type="dxa"/>
          </w:tcPr>
          <w:p w14:paraId="613E4ABE" w14:textId="77777777" w:rsidR="00467E1D" w:rsidRPr="00F13825" w:rsidRDefault="00467E1D" w:rsidP="00C464E7">
            <w:pPr>
              <w:rPr>
                <w:szCs w:val="22"/>
              </w:rPr>
            </w:pPr>
            <w:r w:rsidRPr="00F13825">
              <w:rPr>
                <w:szCs w:val="22"/>
              </w:rPr>
              <w:t>Injuries from sharp vegetation – twigs, thorns etc., or sharp objects - glass, metal objects, needles etc.</w:t>
            </w:r>
          </w:p>
        </w:tc>
        <w:tc>
          <w:tcPr>
            <w:tcW w:w="1096" w:type="dxa"/>
          </w:tcPr>
          <w:p w14:paraId="2DC64A4B" w14:textId="07DA083A" w:rsidR="00467E1D" w:rsidRPr="00F13825" w:rsidRDefault="0015553B" w:rsidP="00C464E7">
            <w:pPr>
              <w:jc w:val="center"/>
              <w:rPr>
                <w:szCs w:val="22"/>
              </w:rPr>
            </w:pPr>
            <w:r>
              <w:rPr>
                <w:szCs w:val="22"/>
              </w:rPr>
              <w:t>Med Hi</w:t>
            </w:r>
          </w:p>
        </w:tc>
        <w:tc>
          <w:tcPr>
            <w:tcW w:w="6421" w:type="dxa"/>
          </w:tcPr>
          <w:p w14:paraId="2B1CEEF9" w14:textId="77777777" w:rsidR="00467E1D" w:rsidRPr="00467E1D" w:rsidRDefault="00467E1D" w:rsidP="00467E1D">
            <w:pPr>
              <w:pStyle w:val="NoSpacing"/>
              <w:numPr>
                <w:ilvl w:val="0"/>
                <w:numId w:val="30"/>
              </w:numPr>
              <w:ind w:left="360"/>
              <w:rPr>
                <w:rFonts w:ascii="Helvetica Light" w:hAnsi="Helvetica Light"/>
              </w:rPr>
            </w:pPr>
            <w:r w:rsidRPr="00467E1D">
              <w:rPr>
                <w:rFonts w:ascii="Helvetica Light" w:hAnsi="Helvetica Light"/>
              </w:rPr>
              <w:t>Activity leader should make volunteers aware of the dangers of eye or skin injuries from sharp vegetation or objects that may be on site.</w:t>
            </w:r>
          </w:p>
          <w:p w14:paraId="10088420" w14:textId="77777777" w:rsidR="00467E1D" w:rsidRPr="00467E1D" w:rsidRDefault="00467E1D" w:rsidP="00467E1D">
            <w:pPr>
              <w:pStyle w:val="NoSpacing"/>
              <w:numPr>
                <w:ilvl w:val="0"/>
                <w:numId w:val="30"/>
              </w:numPr>
              <w:ind w:left="360"/>
              <w:rPr>
                <w:rFonts w:ascii="Helvetica Light" w:hAnsi="Helvetica Light"/>
              </w:rPr>
            </w:pPr>
            <w:r w:rsidRPr="00467E1D">
              <w:rPr>
                <w:rFonts w:ascii="Helvetica Light" w:hAnsi="Helvetica Light"/>
              </w:rPr>
              <w:t>Volunteers should wear eye protection, long sleeved top and long trousers when working near vegetation.</w:t>
            </w:r>
          </w:p>
          <w:p w14:paraId="31C185E9" w14:textId="77777777" w:rsidR="00467E1D" w:rsidRPr="00467E1D" w:rsidRDefault="00467E1D" w:rsidP="00467E1D">
            <w:pPr>
              <w:pStyle w:val="NoSpacing"/>
              <w:numPr>
                <w:ilvl w:val="0"/>
                <w:numId w:val="30"/>
              </w:numPr>
              <w:ind w:left="360"/>
              <w:rPr>
                <w:rFonts w:ascii="Helvetica Light" w:hAnsi="Helvetica Light"/>
              </w:rPr>
            </w:pPr>
            <w:r w:rsidRPr="00467E1D">
              <w:rPr>
                <w:rFonts w:ascii="Helvetica Light" w:hAnsi="Helvetica Light"/>
              </w:rPr>
              <w:t>Volunteers who are injured while on site should report immediately to Activity leader for first aid treatment.</w:t>
            </w:r>
          </w:p>
          <w:p w14:paraId="683AFDA7" w14:textId="77777777" w:rsidR="00467E1D" w:rsidRPr="00467E1D" w:rsidRDefault="00467E1D" w:rsidP="00C464E7">
            <w:pPr>
              <w:pStyle w:val="NoSpacing"/>
              <w:rPr>
                <w:rFonts w:ascii="Helvetica Light" w:hAnsi="Helvetica Light"/>
              </w:rPr>
            </w:pPr>
          </w:p>
          <w:p w14:paraId="3A21F0D8" w14:textId="77777777" w:rsidR="00467E1D" w:rsidRPr="00467E1D" w:rsidRDefault="00467E1D" w:rsidP="00C464E7">
            <w:pPr>
              <w:pStyle w:val="NoSpacing"/>
              <w:rPr>
                <w:rFonts w:ascii="Helvetica Light" w:hAnsi="Helvetica Light"/>
              </w:rPr>
            </w:pPr>
            <w:r w:rsidRPr="00467E1D">
              <w:rPr>
                <w:rFonts w:ascii="Helvetica Light" w:hAnsi="Helvetica Light"/>
              </w:rPr>
              <w:t>A first aid kit should be on site and all volunteers should be advised of the location of the first aid kit.  See Page 3.</w:t>
            </w:r>
          </w:p>
          <w:p w14:paraId="43216E01" w14:textId="77777777" w:rsidR="00467E1D" w:rsidRPr="00467E1D" w:rsidRDefault="00467E1D" w:rsidP="00C464E7">
            <w:pPr>
              <w:pStyle w:val="NoSpacing"/>
              <w:rPr>
                <w:rFonts w:ascii="Helvetica Light" w:hAnsi="Helvetica Light"/>
              </w:rPr>
            </w:pPr>
            <w:r w:rsidRPr="00467E1D">
              <w:rPr>
                <w:rFonts w:ascii="Helvetica Light" w:hAnsi="Helvetica Light"/>
              </w:rPr>
              <w:t>It is preferable that the Activity leader have a current first aid certificate OR a person attending that activity.</w:t>
            </w:r>
          </w:p>
          <w:p w14:paraId="7485E68A" w14:textId="77777777" w:rsidR="00467E1D" w:rsidRPr="00467E1D" w:rsidRDefault="00467E1D" w:rsidP="00C464E7">
            <w:pPr>
              <w:rPr>
                <w:szCs w:val="22"/>
              </w:rPr>
            </w:pPr>
          </w:p>
        </w:tc>
      </w:tr>
      <w:tr w:rsidR="0015553B" w:rsidRPr="00F13825" w14:paraId="1CCACB6A" w14:textId="77777777" w:rsidTr="00392BE2">
        <w:trPr>
          <w:trHeight w:val="372"/>
        </w:trPr>
        <w:tc>
          <w:tcPr>
            <w:tcW w:w="1746" w:type="dxa"/>
          </w:tcPr>
          <w:p w14:paraId="6716CCA0" w14:textId="77777777" w:rsidR="0015553B" w:rsidRPr="00F13825" w:rsidRDefault="0015553B" w:rsidP="0015553B">
            <w:pPr>
              <w:autoSpaceDE w:val="0"/>
              <w:autoSpaceDN w:val="0"/>
              <w:adjustRightInd w:val="0"/>
              <w:spacing w:afterLines="60" w:after="144"/>
              <w:rPr>
                <w:color w:val="000000"/>
                <w:szCs w:val="22"/>
              </w:rPr>
            </w:pPr>
            <w:r w:rsidRPr="00F13825">
              <w:rPr>
                <w:color w:val="000000"/>
                <w:szCs w:val="22"/>
              </w:rPr>
              <w:t>Tripping due to rough ground</w:t>
            </w:r>
          </w:p>
        </w:tc>
        <w:tc>
          <w:tcPr>
            <w:tcW w:w="1096" w:type="dxa"/>
          </w:tcPr>
          <w:p w14:paraId="70B5101B" w14:textId="62689DB4" w:rsidR="0015553B" w:rsidRPr="00F13825" w:rsidRDefault="0015553B" w:rsidP="0015553B">
            <w:pPr>
              <w:spacing w:afterLines="60" w:after="144"/>
              <w:jc w:val="center"/>
              <w:rPr>
                <w:szCs w:val="22"/>
              </w:rPr>
            </w:pPr>
            <w:r w:rsidRPr="0020591A">
              <w:rPr>
                <w:szCs w:val="22"/>
              </w:rPr>
              <w:t>Med Hi</w:t>
            </w:r>
          </w:p>
        </w:tc>
        <w:tc>
          <w:tcPr>
            <w:tcW w:w="6421" w:type="dxa"/>
          </w:tcPr>
          <w:p w14:paraId="6D37D0EB" w14:textId="77777777" w:rsidR="0015553B" w:rsidRPr="00467E1D" w:rsidRDefault="0015553B" w:rsidP="0015553B">
            <w:pPr>
              <w:autoSpaceDE w:val="0"/>
              <w:autoSpaceDN w:val="0"/>
              <w:adjustRightInd w:val="0"/>
              <w:spacing w:afterLines="60" w:after="144"/>
              <w:rPr>
                <w:color w:val="000000"/>
                <w:szCs w:val="22"/>
              </w:rPr>
            </w:pPr>
            <w:r w:rsidRPr="00467E1D">
              <w:rPr>
                <w:color w:val="000000"/>
                <w:szCs w:val="22"/>
              </w:rPr>
              <w:t xml:space="preserve">Activity leader to advise volunteer works re terrain. </w:t>
            </w:r>
          </w:p>
          <w:p w14:paraId="1156C3FB" w14:textId="77777777" w:rsidR="0015553B" w:rsidRPr="00467E1D" w:rsidRDefault="0015553B" w:rsidP="0015553B">
            <w:pPr>
              <w:autoSpaceDE w:val="0"/>
              <w:autoSpaceDN w:val="0"/>
              <w:adjustRightInd w:val="0"/>
              <w:spacing w:afterLines="60" w:after="144"/>
              <w:rPr>
                <w:szCs w:val="22"/>
              </w:rPr>
            </w:pPr>
            <w:r w:rsidRPr="00467E1D">
              <w:rPr>
                <w:szCs w:val="22"/>
              </w:rPr>
              <w:t>Volunteers should wear shoes/boots with a good grip, look where they are walking.</w:t>
            </w:r>
          </w:p>
          <w:p w14:paraId="48A92A5B" w14:textId="77777777" w:rsidR="0015553B" w:rsidRPr="00467E1D" w:rsidRDefault="0015553B" w:rsidP="0015553B">
            <w:pPr>
              <w:autoSpaceDE w:val="0"/>
              <w:autoSpaceDN w:val="0"/>
              <w:adjustRightInd w:val="0"/>
              <w:spacing w:afterLines="60" w:after="144"/>
              <w:rPr>
                <w:color w:val="000000"/>
                <w:szCs w:val="22"/>
              </w:rPr>
            </w:pPr>
            <w:r w:rsidRPr="00467E1D">
              <w:rPr>
                <w:color w:val="000000"/>
                <w:szCs w:val="22"/>
              </w:rPr>
              <w:lastRenderedPageBreak/>
              <w:t>Avoid running, especially with tools.</w:t>
            </w:r>
          </w:p>
        </w:tc>
      </w:tr>
      <w:tr w:rsidR="0015553B" w:rsidRPr="00F13825" w14:paraId="65085064" w14:textId="77777777" w:rsidTr="00392BE2">
        <w:trPr>
          <w:trHeight w:val="372"/>
        </w:trPr>
        <w:tc>
          <w:tcPr>
            <w:tcW w:w="1746" w:type="dxa"/>
          </w:tcPr>
          <w:p w14:paraId="2AEA59A1" w14:textId="77777777" w:rsidR="0015553B" w:rsidRPr="00F13825" w:rsidRDefault="0015553B" w:rsidP="0015553B">
            <w:pPr>
              <w:rPr>
                <w:szCs w:val="22"/>
              </w:rPr>
            </w:pPr>
            <w:r w:rsidRPr="00F13825">
              <w:rPr>
                <w:szCs w:val="22"/>
              </w:rPr>
              <w:lastRenderedPageBreak/>
              <w:t>Tripping over uneven surface</w:t>
            </w:r>
          </w:p>
        </w:tc>
        <w:tc>
          <w:tcPr>
            <w:tcW w:w="1096" w:type="dxa"/>
          </w:tcPr>
          <w:p w14:paraId="7B7D5132" w14:textId="0A5AD684" w:rsidR="0015553B" w:rsidRPr="00F13825" w:rsidRDefault="0015553B" w:rsidP="0015553B">
            <w:pPr>
              <w:jc w:val="center"/>
              <w:rPr>
                <w:szCs w:val="22"/>
              </w:rPr>
            </w:pPr>
            <w:r w:rsidRPr="0020591A">
              <w:rPr>
                <w:szCs w:val="22"/>
              </w:rPr>
              <w:t>Med Hi</w:t>
            </w:r>
          </w:p>
        </w:tc>
        <w:tc>
          <w:tcPr>
            <w:tcW w:w="6421" w:type="dxa"/>
          </w:tcPr>
          <w:p w14:paraId="11A0F7F5" w14:textId="77777777" w:rsidR="0015553B" w:rsidRPr="00467E1D" w:rsidRDefault="0015553B" w:rsidP="0015553B">
            <w:pPr>
              <w:pStyle w:val="NoSpacing"/>
              <w:rPr>
                <w:rFonts w:ascii="Helvetica Light" w:hAnsi="Helvetica Light"/>
              </w:rPr>
            </w:pPr>
            <w:r w:rsidRPr="00467E1D">
              <w:rPr>
                <w:rFonts w:ascii="Helvetica Light" w:hAnsi="Helvetica Light"/>
              </w:rPr>
              <w:t>Activity leader should advise volunteers of the uneven surfaces that they may be on site.</w:t>
            </w:r>
          </w:p>
          <w:p w14:paraId="6755312B" w14:textId="77777777" w:rsidR="0015553B" w:rsidRPr="00467E1D" w:rsidRDefault="0015553B" w:rsidP="0015553B">
            <w:pPr>
              <w:pStyle w:val="NoSpacing"/>
              <w:rPr>
                <w:rFonts w:ascii="Helvetica Light" w:hAnsi="Helvetica Light"/>
              </w:rPr>
            </w:pPr>
          </w:p>
          <w:p w14:paraId="4A4C1D2E" w14:textId="77777777" w:rsidR="0015553B" w:rsidRPr="00467E1D" w:rsidRDefault="0015553B" w:rsidP="0015553B">
            <w:pPr>
              <w:rPr>
                <w:szCs w:val="22"/>
              </w:rPr>
            </w:pPr>
            <w:r w:rsidRPr="00467E1D">
              <w:rPr>
                <w:szCs w:val="22"/>
              </w:rPr>
              <w:t>Volunteers should wear shoes/boots with a good grip, look where they are walking and should not run.</w:t>
            </w:r>
          </w:p>
        </w:tc>
      </w:tr>
      <w:tr w:rsidR="0015553B" w:rsidRPr="00F13825" w14:paraId="2275A83F" w14:textId="77777777" w:rsidTr="00392BE2">
        <w:trPr>
          <w:trHeight w:val="372"/>
        </w:trPr>
        <w:tc>
          <w:tcPr>
            <w:tcW w:w="1746" w:type="dxa"/>
          </w:tcPr>
          <w:p w14:paraId="0B00EEA3" w14:textId="77777777" w:rsidR="0015553B" w:rsidRPr="00F13825" w:rsidRDefault="0015553B" w:rsidP="0015553B">
            <w:pPr>
              <w:rPr>
                <w:szCs w:val="22"/>
              </w:rPr>
            </w:pPr>
            <w:r w:rsidRPr="00F13825">
              <w:rPr>
                <w:szCs w:val="22"/>
              </w:rPr>
              <w:t>Lifting or manoeuvring heavy/awkward objects</w:t>
            </w:r>
          </w:p>
        </w:tc>
        <w:tc>
          <w:tcPr>
            <w:tcW w:w="1096" w:type="dxa"/>
          </w:tcPr>
          <w:p w14:paraId="3DCFA2AE" w14:textId="237642E5" w:rsidR="0015553B" w:rsidRPr="00F13825" w:rsidRDefault="0015553B" w:rsidP="0015553B">
            <w:pPr>
              <w:jc w:val="center"/>
              <w:rPr>
                <w:szCs w:val="22"/>
              </w:rPr>
            </w:pPr>
            <w:r w:rsidRPr="0020591A">
              <w:rPr>
                <w:szCs w:val="22"/>
              </w:rPr>
              <w:t>Med Hi</w:t>
            </w:r>
          </w:p>
        </w:tc>
        <w:tc>
          <w:tcPr>
            <w:tcW w:w="6421" w:type="dxa"/>
          </w:tcPr>
          <w:p w14:paraId="61A0C147" w14:textId="77777777" w:rsidR="0015553B" w:rsidRPr="00467E1D" w:rsidRDefault="0015553B" w:rsidP="0015553B">
            <w:pPr>
              <w:pStyle w:val="NoSpacing"/>
              <w:rPr>
                <w:rFonts w:ascii="Helvetica Light" w:hAnsi="Helvetica Light"/>
              </w:rPr>
            </w:pPr>
            <w:r w:rsidRPr="00467E1D">
              <w:rPr>
                <w:rFonts w:ascii="Helvetica Light" w:hAnsi="Helvetica Light"/>
              </w:rPr>
              <w:t>Volunteers should not pick up heavy objects that could cause an injury, in particular an arm, shoulder or back injury – they should refuse to pick up heavy objects if they know they are not capable of doing so safely.  If safe, use 2 or more volunteers together to move a heavy object.   The Activity leader should state the minimum number of people needed to move an object.</w:t>
            </w:r>
          </w:p>
          <w:p w14:paraId="6F23B95A" w14:textId="77777777" w:rsidR="0015553B" w:rsidRPr="00467E1D" w:rsidRDefault="0015553B" w:rsidP="0015553B">
            <w:pPr>
              <w:pStyle w:val="NoSpacing"/>
              <w:rPr>
                <w:rFonts w:ascii="Helvetica Light" w:hAnsi="Helvetica Light"/>
              </w:rPr>
            </w:pPr>
          </w:p>
          <w:p w14:paraId="488A9580" w14:textId="77777777" w:rsidR="0015553B" w:rsidRPr="00467E1D" w:rsidRDefault="0015553B" w:rsidP="0015553B">
            <w:pPr>
              <w:pStyle w:val="NoSpacing"/>
              <w:rPr>
                <w:rFonts w:ascii="Helvetica Light" w:hAnsi="Helvetica Light"/>
              </w:rPr>
            </w:pPr>
            <w:r w:rsidRPr="00467E1D">
              <w:rPr>
                <w:rFonts w:ascii="Helvetica Light" w:hAnsi="Helvetica Light"/>
              </w:rPr>
              <w:t xml:space="preserve">Activity leader should provide a wheelbarrow or trolley for moving heavy objects.   </w:t>
            </w:r>
          </w:p>
          <w:p w14:paraId="0796273F" w14:textId="77777777" w:rsidR="0015553B" w:rsidRPr="00467E1D" w:rsidRDefault="0015553B" w:rsidP="0015553B">
            <w:pPr>
              <w:pStyle w:val="NoSpacing"/>
              <w:rPr>
                <w:rFonts w:ascii="Helvetica Light" w:hAnsi="Helvetica Light"/>
              </w:rPr>
            </w:pPr>
          </w:p>
          <w:p w14:paraId="266C43E6" w14:textId="77777777" w:rsidR="0015553B" w:rsidRPr="00467E1D" w:rsidRDefault="0015553B" w:rsidP="0015553B">
            <w:pPr>
              <w:rPr>
                <w:szCs w:val="22"/>
              </w:rPr>
            </w:pPr>
            <w:r w:rsidRPr="00467E1D">
              <w:rPr>
                <w:szCs w:val="22"/>
              </w:rPr>
              <w:t>Volunteers should wear steel capped boots if carrying heavy objects.</w:t>
            </w:r>
          </w:p>
        </w:tc>
      </w:tr>
      <w:tr w:rsidR="00467E1D" w:rsidRPr="00F13825" w14:paraId="74B6A7C6" w14:textId="77777777" w:rsidTr="00392BE2">
        <w:trPr>
          <w:trHeight w:val="372"/>
        </w:trPr>
        <w:tc>
          <w:tcPr>
            <w:tcW w:w="1746" w:type="dxa"/>
          </w:tcPr>
          <w:p w14:paraId="16C43CA0" w14:textId="77777777" w:rsidR="00467E1D" w:rsidRPr="00F13825" w:rsidRDefault="00467E1D" w:rsidP="00C464E7">
            <w:pPr>
              <w:rPr>
                <w:szCs w:val="22"/>
              </w:rPr>
            </w:pPr>
            <w:r w:rsidRPr="00F13825">
              <w:rPr>
                <w:szCs w:val="22"/>
              </w:rPr>
              <w:t>Dust inhalation (e.g. disturbing soil while weeding or mulching)</w:t>
            </w:r>
          </w:p>
        </w:tc>
        <w:tc>
          <w:tcPr>
            <w:tcW w:w="1096" w:type="dxa"/>
          </w:tcPr>
          <w:p w14:paraId="6EAECD2A" w14:textId="0F10469A" w:rsidR="00467E1D" w:rsidRPr="00F13825" w:rsidRDefault="0015553B" w:rsidP="00C464E7">
            <w:pPr>
              <w:jc w:val="center"/>
              <w:rPr>
                <w:szCs w:val="22"/>
              </w:rPr>
            </w:pPr>
            <w:r>
              <w:rPr>
                <w:szCs w:val="22"/>
              </w:rPr>
              <w:t>Hi</w:t>
            </w:r>
            <w:r w:rsidRPr="00F13825">
              <w:rPr>
                <w:szCs w:val="22"/>
              </w:rPr>
              <w:t xml:space="preserve"> </w:t>
            </w:r>
          </w:p>
        </w:tc>
        <w:tc>
          <w:tcPr>
            <w:tcW w:w="6421" w:type="dxa"/>
          </w:tcPr>
          <w:p w14:paraId="4301BD6B" w14:textId="77777777" w:rsidR="00467E1D" w:rsidRPr="00467E1D" w:rsidRDefault="00467E1D" w:rsidP="00C464E7">
            <w:pPr>
              <w:spacing w:before="120" w:after="120"/>
              <w:rPr>
                <w:szCs w:val="22"/>
              </w:rPr>
            </w:pPr>
            <w:r w:rsidRPr="00467E1D">
              <w:rPr>
                <w:szCs w:val="22"/>
              </w:rPr>
              <w:t>Volunteers should not work on very windy days.</w:t>
            </w:r>
          </w:p>
          <w:p w14:paraId="34CC8C50" w14:textId="77777777" w:rsidR="00467E1D" w:rsidRPr="00467E1D" w:rsidRDefault="00467E1D" w:rsidP="00C464E7">
            <w:pPr>
              <w:pStyle w:val="NoSpacing"/>
              <w:rPr>
                <w:rFonts w:ascii="Helvetica Light" w:eastAsia="Times New Roman" w:hAnsi="Helvetica Light"/>
              </w:rPr>
            </w:pPr>
            <w:r w:rsidRPr="00467E1D">
              <w:rPr>
                <w:rFonts w:ascii="Helvetica Light" w:eastAsia="Times New Roman" w:hAnsi="Helvetica Light"/>
              </w:rPr>
              <w:t>If working in dusty areas or moving mulch, the Activity leader should provide a face mask to be worn by volunteers.</w:t>
            </w:r>
          </w:p>
          <w:p w14:paraId="262F95C2" w14:textId="77777777" w:rsidR="00467E1D" w:rsidRPr="00467E1D" w:rsidRDefault="00467E1D" w:rsidP="00C464E7">
            <w:pPr>
              <w:pStyle w:val="NoSpacing"/>
              <w:rPr>
                <w:rFonts w:ascii="Helvetica Light" w:eastAsia="Times New Roman" w:hAnsi="Helvetica Light"/>
              </w:rPr>
            </w:pPr>
          </w:p>
          <w:p w14:paraId="0A90EBE7" w14:textId="77777777" w:rsidR="00467E1D" w:rsidRPr="00467E1D" w:rsidRDefault="00467E1D" w:rsidP="00C464E7">
            <w:pPr>
              <w:rPr>
                <w:szCs w:val="22"/>
              </w:rPr>
            </w:pPr>
            <w:r w:rsidRPr="00467E1D">
              <w:rPr>
                <w:szCs w:val="22"/>
              </w:rPr>
              <w:t>Volunteers who suffer from asthma should avoid working in dusty areas.</w:t>
            </w:r>
          </w:p>
        </w:tc>
      </w:tr>
      <w:tr w:rsidR="00467E1D" w:rsidRPr="00F13825" w14:paraId="2B7DCF55" w14:textId="77777777" w:rsidTr="00392BE2">
        <w:trPr>
          <w:trHeight w:val="372"/>
        </w:trPr>
        <w:tc>
          <w:tcPr>
            <w:tcW w:w="1746" w:type="dxa"/>
          </w:tcPr>
          <w:p w14:paraId="1E4F533D" w14:textId="77777777" w:rsidR="00467E1D" w:rsidRPr="00F13825" w:rsidRDefault="00467E1D" w:rsidP="00C464E7">
            <w:pPr>
              <w:rPr>
                <w:szCs w:val="22"/>
              </w:rPr>
            </w:pPr>
            <w:r w:rsidRPr="00F13825">
              <w:rPr>
                <w:szCs w:val="22"/>
              </w:rPr>
              <w:t>Animal stings and bites</w:t>
            </w:r>
          </w:p>
        </w:tc>
        <w:tc>
          <w:tcPr>
            <w:tcW w:w="1096" w:type="dxa"/>
          </w:tcPr>
          <w:p w14:paraId="7B876E1F" w14:textId="5B91AA57" w:rsidR="00467E1D" w:rsidRPr="00F13825" w:rsidRDefault="0015553B" w:rsidP="00C464E7">
            <w:pPr>
              <w:jc w:val="center"/>
              <w:rPr>
                <w:szCs w:val="22"/>
              </w:rPr>
            </w:pPr>
            <w:r>
              <w:rPr>
                <w:szCs w:val="22"/>
              </w:rPr>
              <w:t>Med Hi</w:t>
            </w:r>
            <w:r w:rsidRPr="00F13825">
              <w:rPr>
                <w:szCs w:val="22"/>
              </w:rPr>
              <w:t xml:space="preserve"> </w:t>
            </w:r>
          </w:p>
        </w:tc>
        <w:tc>
          <w:tcPr>
            <w:tcW w:w="6421" w:type="dxa"/>
          </w:tcPr>
          <w:p w14:paraId="15989E9D" w14:textId="77777777" w:rsidR="00467E1D" w:rsidRPr="00F13825" w:rsidRDefault="00467E1D" w:rsidP="00C464E7">
            <w:pPr>
              <w:spacing w:before="120" w:after="120"/>
              <w:rPr>
                <w:szCs w:val="22"/>
              </w:rPr>
            </w:pPr>
            <w:r w:rsidRPr="00F13825">
              <w:rPr>
                <w:szCs w:val="22"/>
              </w:rPr>
              <w:t>Activity leader should advise volunteers of any areas where they may come into contact with animals that may sting or bite.</w:t>
            </w:r>
          </w:p>
          <w:p w14:paraId="1B09B08C" w14:textId="77777777" w:rsidR="00467E1D" w:rsidRPr="00F13825" w:rsidRDefault="00467E1D" w:rsidP="00C464E7">
            <w:pPr>
              <w:spacing w:before="120" w:after="120"/>
              <w:rPr>
                <w:szCs w:val="22"/>
              </w:rPr>
            </w:pPr>
            <w:r w:rsidRPr="00F13825">
              <w:rPr>
                <w:szCs w:val="22"/>
              </w:rPr>
              <w:t xml:space="preserve">Volunteers should tell Activity leader if they are allergic to any animal bites or stings e.g. bees, before commencing work.  Volunteers who require the use of an </w:t>
            </w:r>
            <w:proofErr w:type="spellStart"/>
            <w:r w:rsidRPr="00F13825">
              <w:rPr>
                <w:szCs w:val="22"/>
              </w:rPr>
              <w:t>Epipen</w:t>
            </w:r>
            <w:proofErr w:type="spellEnd"/>
            <w:r w:rsidRPr="00F13825">
              <w:rPr>
                <w:szCs w:val="22"/>
              </w:rPr>
              <w:t xml:space="preserve"> or anti-histamines should have them with them or close to where they are working. They should advise the Activity leader where their </w:t>
            </w:r>
            <w:proofErr w:type="spellStart"/>
            <w:r w:rsidRPr="00F13825">
              <w:rPr>
                <w:szCs w:val="22"/>
              </w:rPr>
              <w:t>Epipen</w:t>
            </w:r>
            <w:proofErr w:type="spellEnd"/>
            <w:r w:rsidRPr="00F13825">
              <w:rPr>
                <w:szCs w:val="22"/>
              </w:rPr>
              <w:t xml:space="preserve"> is located.</w:t>
            </w:r>
          </w:p>
          <w:p w14:paraId="5DC6B796" w14:textId="77777777" w:rsidR="00467E1D" w:rsidRPr="00F13825" w:rsidRDefault="00467E1D" w:rsidP="00C464E7">
            <w:pPr>
              <w:rPr>
                <w:szCs w:val="22"/>
              </w:rPr>
            </w:pPr>
            <w:r w:rsidRPr="00F13825">
              <w:rPr>
                <w:szCs w:val="22"/>
              </w:rPr>
              <w:t>Volunteers that are bitten or stung should advise the Activity leader who should provide first aid.  A volunteer that suffers an allergic reaction should seek medical advice</w:t>
            </w:r>
          </w:p>
        </w:tc>
      </w:tr>
      <w:tr w:rsidR="00467E1D" w:rsidRPr="00F13825" w14:paraId="05DD52B3" w14:textId="77777777" w:rsidTr="00392BE2">
        <w:trPr>
          <w:trHeight w:val="372"/>
        </w:trPr>
        <w:tc>
          <w:tcPr>
            <w:tcW w:w="1746" w:type="dxa"/>
          </w:tcPr>
          <w:p w14:paraId="1487C18E" w14:textId="77777777" w:rsidR="00467E1D" w:rsidRPr="00F13825" w:rsidRDefault="00467E1D" w:rsidP="00C464E7">
            <w:pPr>
              <w:rPr>
                <w:szCs w:val="22"/>
              </w:rPr>
            </w:pPr>
            <w:r w:rsidRPr="00F13825">
              <w:rPr>
                <w:szCs w:val="22"/>
              </w:rPr>
              <w:t>Unaccustomed physical work or working beyond physical capabilities due to working with an injury or health issue</w:t>
            </w:r>
          </w:p>
        </w:tc>
        <w:tc>
          <w:tcPr>
            <w:tcW w:w="1096" w:type="dxa"/>
          </w:tcPr>
          <w:p w14:paraId="3719179D" w14:textId="56F8EEF8" w:rsidR="00467E1D" w:rsidRPr="00F13825" w:rsidRDefault="0015553B" w:rsidP="00C464E7">
            <w:pPr>
              <w:jc w:val="center"/>
              <w:rPr>
                <w:szCs w:val="22"/>
              </w:rPr>
            </w:pPr>
            <w:r>
              <w:rPr>
                <w:szCs w:val="22"/>
              </w:rPr>
              <w:t>Hi</w:t>
            </w:r>
          </w:p>
        </w:tc>
        <w:tc>
          <w:tcPr>
            <w:tcW w:w="6421" w:type="dxa"/>
          </w:tcPr>
          <w:p w14:paraId="58ABB042" w14:textId="77777777" w:rsidR="00467E1D" w:rsidRPr="00F13825" w:rsidRDefault="00467E1D" w:rsidP="00C464E7">
            <w:pPr>
              <w:spacing w:before="120" w:after="120"/>
              <w:rPr>
                <w:szCs w:val="22"/>
              </w:rPr>
            </w:pPr>
            <w:r w:rsidRPr="00F13825">
              <w:rPr>
                <w:szCs w:val="22"/>
              </w:rPr>
              <w:t>Activity leader should not allow a volunteer to do a task for which he is not capable of doing or would suffer ill harm.</w:t>
            </w:r>
          </w:p>
          <w:p w14:paraId="4D95C618" w14:textId="77777777" w:rsidR="00467E1D" w:rsidRPr="00F13825" w:rsidRDefault="00467E1D" w:rsidP="00C464E7">
            <w:pPr>
              <w:rPr>
                <w:szCs w:val="22"/>
              </w:rPr>
            </w:pPr>
            <w:r w:rsidRPr="00F13825">
              <w:rPr>
                <w:szCs w:val="22"/>
              </w:rPr>
              <w:t xml:space="preserve">A volunteer should notify the Activity leader of any injuries or disabilities before tasks start and should not carry out a task that would cause further damage.  </w:t>
            </w:r>
          </w:p>
        </w:tc>
      </w:tr>
      <w:tr w:rsidR="00467E1D" w:rsidRPr="00F13825" w14:paraId="730E092D" w14:textId="77777777" w:rsidTr="00392BE2">
        <w:trPr>
          <w:trHeight w:val="372"/>
        </w:trPr>
        <w:tc>
          <w:tcPr>
            <w:tcW w:w="1746" w:type="dxa"/>
          </w:tcPr>
          <w:p w14:paraId="16BA578D" w14:textId="77777777" w:rsidR="00467E1D" w:rsidRPr="00F13825" w:rsidRDefault="00467E1D" w:rsidP="00C464E7">
            <w:pPr>
              <w:rPr>
                <w:szCs w:val="22"/>
              </w:rPr>
            </w:pPr>
            <w:r w:rsidRPr="00F13825">
              <w:rPr>
                <w:szCs w:val="22"/>
              </w:rPr>
              <w:t>Traffic hazards</w:t>
            </w:r>
          </w:p>
        </w:tc>
        <w:tc>
          <w:tcPr>
            <w:tcW w:w="1096" w:type="dxa"/>
          </w:tcPr>
          <w:p w14:paraId="05BD6A62" w14:textId="0B0AE21B" w:rsidR="00467E1D" w:rsidRPr="00F13825" w:rsidRDefault="0015553B" w:rsidP="00C464E7">
            <w:pPr>
              <w:jc w:val="center"/>
              <w:rPr>
                <w:szCs w:val="22"/>
              </w:rPr>
            </w:pPr>
            <w:r>
              <w:rPr>
                <w:szCs w:val="22"/>
              </w:rPr>
              <w:t>Hi</w:t>
            </w:r>
          </w:p>
        </w:tc>
        <w:tc>
          <w:tcPr>
            <w:tcW w:w="6421" w:type="dxa"/>
          </w:tcPr>
          <w:p w14:paraId="4EA6E0E1" w14:textId="77777777" w:rsidR="00467E1D" w:rsidRPr="00F13825" w:rsidRDefault="00467E1D" w:rsidP="00C464E7">
            <w:pPr>
              <w:spacing w:before="120" w:after="120"/>
              <w:rPr>
                <w:szCs w:val="22"/>
              </w:rPr>
            </w:pPr>
            <w:r w:rsidRPr="00F13825">
              <w:rPr>
                <w:szCs w:val="22"/>
              </w:rPr>
              <w:t>Volunteers should be aware of possible traffic in car park area and take appropriate precautions.   If car park is in operation and work needs to be carried out on garden beds surrounding the car park, a high-vis jacket should be worn.</w:t>
            </w:r>
          </w:p>
        </w:tc>
      </w:tr>
      <w:tr w:rsidR="00467E1D" w:rsidRPr="00F13825" w14:paraId="2AD177ED" w14:textId="77777777" w:rsidTr="00392BE2">
        <w:trPr>
          <w:trHeight w:val="372"/>
        </w:trPr>
        <w:tc>
          <w:tcPr>
            <w:tcW w:w="1746" w:type="dxa"/>
          </w:tcPr>
          <w:p w14:paraId="7C8303B2" w14:textId="77777777" w:rsidR="00467E1D" w:rsidRPr="00F13825" w:rsidRDefault="00467E1D" w:rsidP="00C464E7">
            <w:pPr>
              <w:spacing w:afterLines="60" w:after="144"/>
              <w:rPr>
                <w:szCs w:val="22"/>
              </w:rPr>
            </w:pPr>
            <w:r w:rsidRPr="00F13825">
              <w:rPr>
                <w:szCs w:val="22"/>
              </w:rPr>
              <w:t>Injuries from falling branches</w:t>
            </w:r>
          </w:p>
        </w:tc>
        <w:tc>
          <w:tcPr>
            <w:tcW w:w="1096" w:type="dxa"/>
          </w:tcPr>
          <w:p w14:paraId="4931C9B6" w14:textId="40F82E0B" w:rsidR="00467E1D" w:rsidRPr="00F13825" w:rsidRDefault="0015553B" w:rsidP="00C464E7">
            <w:pPr>
              <w:spacing w:afterLines="60" w:after="144"/>
              <w:jc w:val="center"/>
              <w:rPr>
                <w:szCs w:val="22"/>
              </w:rPr>
            </w:pPr>
            <w:r>
              <w:rPr>
                <w:szCs w:val="22"/>
              </w:rPr>
              <w:t>Med</w:t>
            </w:r>
          </w:p>
        </w:tc>
        <w:tc>
          <w:tcPr>
            <w:tcW w:w="6421" w:type="dxa"/>
          </w:tcPr>
          <w:p w14:paraId="16142350" w14:textId="77777777" w:rsidR="00467E1D" w:rsidRPr="00F13825" w:rsidRDefault="00467E1D" w:rsidP="00C464E7">
            <w:pPr>
              <w:spacing w:afterLines="60" w:after="144"/>
              <w:rPr>
                <w:szCs w:val="22"/>
              </w:rPr>
            </w:pPr>
            <w:r w:rsidRPr="00F13825">
              <w:rPr>
                <w:szCs w:val="22"/>
              </w:rPr>
              <w:t>Activity leader to:</w:t>
            </w:r>
          </w:p>
          <w:p w14:paraId="1D9B5F86" w14:textId="77777777" w:rsidR="00467E1D" w:rsidRPr="00F13825" w:rsidRDefault="00467E1D" w:rsidP="00467E1D">
            <w:pPr>
              <w:pStyle w:val="ListParagraph"/>
              <w:numPr>
                <w:ilvl w:val="0"/>
                <w:numId w:val="29"/>
              </w:numPr>
              <w:spacing w:afterLines="60" w:after="144"/>
              <w:rPr>
                <w:szCs w:val="22"/>
              </w:rPr>
            </w:pPr>
            <w:r w:rsidRPr="00F13825">
              <w:rPr>
                <w:szCs w:val="22"/>
              </w:rPr>
              <w:t>Cancel or modify event if conditions too windy</w:t>
            </w:r>
          </w:p>
          <w:p w14:paraId="6CAC58A4" w14:textId="77777777" w:rsidR="00467E1D" w:rsidRPr="00F13825" w:rsidRDefault="00467E1D" w:rsidP="00467E1D">
            <w:pPr>
              <w:pStyle w:val="ListParagraph"/>
              <w:numPr>
                <w:ilvl w:val="0"/>
                <w:numId w:val="29"/>
              </w:numPr>
              <w:spacing w:afterLines="60" w:after="144"/>
              <w:rPr>
                <w:szCs w:val="22"/>
              </w:rPr>
            </w:pPr>
            <w:r w:rsidRPr="00F13825">
              <w:rPr>
                <w:szCs w:val="22"/>
              </w:rPr>
              <w:t>Advise people to stay away from tall trees or those with dead branches</w:t>
            </w:r>
          </w:p>
        </w:tc>
      </w:tr>
      <w:tr w:rsidR="00467E1D" w:rsidRPr="00F13825" w14:paraId="4957A9B1" w14:textId="77777777" w:rsidTr="00392BE2">
        <w:trPr>
          <w:trHeight w:val="372"/>
        </w:trPr>
        <w:tc>
          <w:tcPr>
            <w:tcW w:w="1746" w:type="dxa"/>
          </w:tcPr>
          <w:p w14:paraId="40F28BC0" w14:textId="77777777" w:rsidR="00467E1D" w:rsidRPr="00F13825" w:rsidRDefault="00467E1D" w:rsidP="00C464E7">
            <w:pPr>
              <w:spacing w:afterLines="60" w:after="144"/>
              <w:rPr>
                <w:szCs w:val="22"/>
              </w:rPr>
            </w:pPr>
            <w:r w:rsidRPr="00F13825">
              <w:rPr>
                <w:szCs w:val="22"/>
              </w:rPr>
              <w:t>General health issues or personal limits</w:t>
            </w:r>
          </w:p>
        </w:tc>
        <w:tc>
          <w:tcPr>
            <w:tcW w:w="1096" w:type="dxa"/>
          </w:tcPr>
          <w:p w14:paraId="33E8179F" w14:textId="3DC1A4A4" w:rsidR="00467E1D" w:rsidRPr="00F13825" w:rsidRDefault="0015553B" w:rsidP="00C464E7">
            <w:pPr>
              <w:spacing w:afterLines="60" w:after="144"/>
              <w:jc w:val="center"/>
              <w:rPr>
                <w:szCs w:val="22"/>
              </w:rPr>
            </w:pPr>
            <w:r>
              <w:rPr>
                <w:szCs w:val="22"/>
              </w:rPr>
              <w:t>Hi</w:t>
            </w:r>
          </w:p>
        </w:tc>
        <w:tc>
          <w:tcPr>
            <w:tcW w:w="6421" w:type="dxa"/>
          </w:tcPr>
          <w:p w14:paraId="69DF048D" w14:textId="77777777" w:rsidR="00467E1D" w:rsidRPr="00F13825" w:rsidRDefault="00467E1D" w:rsidP="00C464E7">
            <w:pPr>
              <w:spacing w:afterLines="60" w:after="144"/>
              <w:rPr>
                <w:szCs w:val="22"/>
              </w:rPr>
            </w:pPr>
            <w:r w:rsidRPr="00F13825">
              <w:rPr>
                <w:szCs w:val="22"/>
              </w:rPr>
              <w:t xml:space="preserve">Volunteers and participants should notify the activity leader of any pre-existing injury or disability before commencing the activities or work and not attempt tasks that would exacerbate that condition. </w:t>
            </w:r>
          </w:p>
          <w:p w14:paraId="2BBE949A" w14:textId="77777777" w:rsidR="00467E1D" w:rsidRPr="00F13825" w:rsidRDefault="00467E1D" w:rsidP="00C464E7">
            <w:pPr>
              <w:spacing w:afterLines="60" w:after="144"/>
              <w:rPr>
                <w:szCs w:val="22"/>
              </w:rPr>
            </w:pPr>
            <w:r w:rsidRPr="00F13825">
              <w:rPr>
                <w:szCs w:val="22"/>
              </w:rPr>
              <w:t xml:space="preserve">People should avoid competing with each other. </w:t>
            </w:r>
          </w:p>
        </w:tc>
      </w:tr>
      <w:tr w:rsidR="0015553B" w:rsidRPr="00F13825" w14:paraId="733976F1" w14:textId="77777777" w:rsidTr="00392BE2">
        <w:trPr>
          <w:trHeight w:val="372"/>
        </w:trPr>
        <w:tc>
          <w:tcPr>
            <w:tcW w:w="1746" w:type="dxa"/>
          </w:tcPr>
          <w:p w14:paraId="4315CBA9" w14:textId="77777777" w:rsidR="0015553B" w:rsidRPr="00F13825" w:rsidRDefault="0015553B" w:rsidP="0015553B">
            <w:pPr>
              <w:autoSpaceDE w:val="0"/>
              <w:autoSpaceDN w:val="0"/>
              <w:adjustRightInd w:val="0"/>
              <w:spacing w:afterLines="60" w:after="144"/>
              <w:rPr>
                <w:rFonts w:cs="Times"/>
                <w:color w:val="000000"/>
                <w:szCs w:val="22"/>
              </w:rPr>
            </w:pPr>
            <w:r w:rsidRPr="00F13825">
              <w:rPr>
                <w:color w:val="000000"/>
                <w:szCs w:val="22"/>
              </w:rPr>
              <w:lastRenderedPageBreak/>
              <w:t xml:space="preserve">Health issues resulting from kitchen and food preparation </w:t>
            </w:r>
          </w:p>
        </w:tc>
        <w:tc>
          <w:tcPr>
            <w:tcW w:w="1096" w:type="dxa"/>
          </w:tcPr>
          <w:p w14:paraId="3632DC80" w14:textId="70A22B09" w:rsidR="0015553B" w:rsidRPr="00F13825" w:rsidRDefault="0015553B" w:rsidP="0015553B">
            <w:pPr>
              <w:spacing w:afterLines="60" w:after="144"/>
              <w:jc w:val="center"/>
              <w:rPr>
                <w:szCs w:val="22"/>
              </w:rPr>
            </w:pPr>
            <w:r w:rsidRPr="00C16641">
              <w:rPr>
                <w:szCs w:val="22"/>
              </w:rPr>
              <w:t>Med Hi</w:t>
            </w:r>
          </w:p>
        </w:tc>
        <w:tc>
          <w:tcPr>
            <w:tcW w:w="6421" w:type="dxa"/>
          </w:tcPr>
          <w:p w14:paraId="5841E6A0" w14:textId="77777777" w:rsidR="0015553B" w:rsidRPr="00F13825" w:rsidRDefault="0015553B" w:rsidP="0015553B">
            <w:pPr>
              <w:autoSpaceDE w:val="0"/>
              <w:autoSpaceDN w:val="0"/>
              <w:adjustRightInd w:val="0"/>
              <w:spacing w:afterLines="60" w:after="144"/>
              <w:rPr>
                <w:rFonts w:cs="Times"/>
                <w:color w:val="000000"/>
                <w:szCs w:val="22"/>
              </w:rPr>
            </w:pPr>
            <w:r w:rsidRPr="00F13825">
              <w:rPr>
                <w:color w:val="000000"/>
                <w:szCs w:val="22"/>
              </w:rPr>
              <w:t xml:space="preserve">Follow procedures for the safe handling of food, </w:t>
            </w:r>
            <w:proofErr w:type="spellStart"/>
            <w:r w:rsidRPr="00F13825">
              <w:rPr>
                <w:color w:val="000000"/>
                <w:szCs w:val="22"/>
              </w:rPr>
              <w:t>eg.</w:t>
            </w:r>
            <w:proofErr w:type="spellEnd"/>
            <w:r w:rsidRPr="00F13825">
              <w:rPr>
                <w:color w:val="000000"/>
                <w:szCs w:val="22"/>
              </w:rPr>
              <w:t xml:space="preserve"> wash hands beforehand, keep kitchen surfaces clean, refrigerate food adequately, do not re-freeze. </w:t>
            </w:r>
          </w:p>
        </w:tc>
      </w:tr>
      <w:tr w:rsidR="0015553B" w:rsidRPr="00F13825" w14:paraId="4772ED52" w14:textId="77777777" w:rsidTr="00392BE2">
        <w:trPr>
          <w:trHeight w:val="372"/>
        </w:trPr>
        <w:tc>
          <w:tcPr>
            <w:tcW w:w="1746" w:type="dxa"/>
          </w:tcPr>
          <w:p w14:paraId="7E94EE30" w14:textId="77777777" w:rsidR="0015553B" w:rsidRPr="00F13825" w:rsidRDefault="0015553B" w:rsidP="0015553B">
            <w:pPr>
              <w:spacing w:afterLines="60" w:after="144"/>
              <w:rPr>
                <w:szCs w:val="22"/>
              </w:rPr>
            </w:pPr>
            <w:r w:rsidRPr="00F13825">
              <w:rPr>
                <w:szCs w:val="22"/>
              </w:rPr>
              <w:t>Burns</w:t>
            </w:r>
          </w:p>
        </w:tc>
        <w:tc>
          <w:tcPr>
            <w:tcW w:w="1096" w:type="dxa"/>
          </w:tcPr>
          <w:p w14:paraId="3282A458" w14:textId="4AC9D7E1" w:rsidR="0015553B" w:rsidRPr="00F13825" w:rsidRDefault="0015553B" w:rsidP="0015553B">
            <w:pPr>
              <w:spacing w:afterLines="60" w:after="144"/>
              <w:jc w:val="center"/>
              <w:rPr>
                <w:szCs w:val="22"/>
              </w:rPr>
            </w:pPr>
            <w:r w:rsidRPr="00C16641">
              <w:rPr>
                <w:szCs w:val="22"/>
              </w:rPr>
              <w:t>Med Hi</w:t>
            </w:r>
          </w:p>
        </w:tc>
        <w:tc>
          <w:tcPr>
            <w:tcW w:w="6421" w:type="dxa"/>
          </w:tcPr>
          <w:p w14:paraId="58E79604" w14:textId="77777777" w:rsidR="0015553B" w:rsidRPr="00F13825" w:rsidRDefault="0015553B" w:rsidP="0015553B">
            <w:pPr>
              <w:autoSpaceDE w:val="0"/>
              <w:autoSpaceDN w:val="0"/>
              <w:adjustRightInd w:val="0"/>
              <w:spacing w:afterLines="60" w:after="144"/>
              <w:rPr>
                <w:rFonts w:cs="Times"/>
                <w:color w:val="000000"/>
                <w:szCs w:val="22"/>
              </w:rPr>
            </w:pPr>
            <w:r w:rsidRPr="00F13825">
              <w:rPr>
                <w:color w:val="000000"/>
                <w:szCs w:val="22"/>
              </w:rPr>
              <w:t xml:space="preserve">Take care with boiling water and tap water, which may be unexpectedly hot. </w:t>
            </w:r>
          </w:p>
        </w:tc>
      </w:tr>
      <w:tr w:rsidR="00392BE2" w:rsidRPr="00F13825" w14:paraId="2964CF69" w14:textId="77777777" w:rsidTr="00392BE2">
        <w:trPr>
          <w:trHeight w:val="372"/>
        </w:trPr>
        <w:tc>
          <w:tcPr>
            <w:tcW w:w="1746" w:type="dxa"/>
          </w:tcPr>
          <w:p w14:paraId="608721DB" w14:textId="77777777" w:rsidR="00392BE2" w:rsidRPr="00F13825" w:rsidRDefault="00392BE2" w:rsidP="00893699">
            <w:pPr>
              <w:spacing w:after="60"/>
              <w:rPr>
                <w:szCs w:val="22"/>
              </w:rPr>
            </w:pPr>
            <w:r>
              <w:rPr>
                <w:szCs w:val="22"/>
              </w:rPr>
              <w:t>Covid-19 safety and hygiene</w:t>
            </w:r>
          </w:p>
        </w:tc>
        <w:tc>
          <w:tcPr>
            <w:tcW w:w="1096" w:type="dxa"/>
          </w:tcPr>
          <w:p w14:paraId="3B2AB6EF" w14:textId="02D7BFF1" w:rsidR="00392BE2" w:rsidRPr="00F13825" w:rsidRDefault="0015553B" w:rsidP="00893699">
            <w:pPr>
              <w:spacing w:after="60"/>
              <w:jc w:val="center"/>
              <w:rPr>
                <w:szCs w:val="22"/>
              </w:rPr>
            </w:pPr>
            <w:r>
              <w:rPr>
                <w:szCs w:val="22"/>
              </w:rPr>
              <w:t>Med</w:t>
            </w:r>
          </w:p>
        </w:tc>
        <w:tc>
          <w:tcPr>
            <w:tcW w:w="6421" w:type="dxa"/>
          </w:tcPr>
          <w:p w14:paraId="70B8C9A2" w14:textId="77777777" w:rsidR="00392BE2" w:rsidRPr="00392BE2" w:rsidRDefault="00392BE2" w:rsidP="00893699">
            <w:pPr>
              <w:rPr>
                <w:szCs w:val="22"/>
              </w:rPr>
            </w:pPr>
            <w:r w:rsidRPr="00392BE2">
              <w:rPr>
                <w:szCs w:val="22"/>
              </w:rPr>
              <w:t>Hold planning meetings by Zoom as much as possible</w:t>
            </w:r>
          </w:p>
          <w:p w14:paraId="7C1C51BF" w14:textId="77777777" w:rsidR="00392BE2" w:rsidRPr="00392BE2" w:rsidRDefault="00392BE2" w:rsidP="00893699">
            <w:pPr>
              <w:rPr>
                <w:szCs w:val="22"/>
              </w:rPr>
            </w:pPr>
            <w:r w:rsidRPr="00392BE2">
              <w:rPr>
                <w:szCs w:val="22"/>
              </w:rPr>
              <w:t>Adopt social distancing as much as possible when travelling to test conference facilities and tours</w:t>
            </w:r>
          </w:p>
          <w:p w14:paraId="6578FD01" w14:textId="77777777" w:rsidR="00392BE2" w:rsidRPr="00392BE2" w:rsidRDefault="00392BE2" w:rsidP="00893699">
            <w:pPr>
              <w:rPr>
                <w:szCs w:val="22"/>
              </w:rPr>
            </w:pPr>
            <w:r w:rsidRPr="00392BE2">
              <w:rPr>
                <w:szCs w:val="22"/>
              </w:rPr>
              <w:t>Exclude people who are unwell from participating</w:t>
            </w:r>
          </w:p>
          <w:p w14:paraId="6D8EE980" w14:textId="77777777" w:rsidR="00392BE2" w:rsidRPr="00392BE2" w:rsidRDefault="00392BE2" w:rsidP="00893699">
            <w:pPr>
              <w:rPr>
                <w:szCs w:val="22"/>
              </w:rPr>
            </w:pPr>
            <w:r w:rsidRPr="00392BE2">
              <w:rPr>
                <w:szCs w:val="22"/>
              </w:rPr>
              <w:t>Use hand sanitiser and masks as per government guidelines</w:t>
            </w:r>
          </w:p>
          <w:p w14:paraId="1EA0C10C" w14:textId="77777777" w:rsidR="00392BE2" w:rsidRPr="00392BE2" w:rsidRDefault="00392BE2" w:rsidP="00893699">
            <w:pPr>
              <w:rPr>
                <w:szCs w:val="22"/>
              </w:rPr>
            </w:pPr>
            <w:r w:rsidRPr="00392BE2">
              <w:rPr>
                <w:szCs w:val="22"/>
              </w:rPr>
              <w:t>Latest Covid-19 government information and guidelines regularly checked and any amendments made to conference and tour plans</w:t>
            </w:r>
          </w:p>
          <w:p w14:paraId="181AB26B" w14:textId="77777777" w:rsidR="00392BE2" w:rsidRPr="00392BE2" w:rsidRDefault="00392BE2" w:rsidP="00893699">
            <w:pPr>
              <w:rPr>
                <w:szCs w:val="22"/>
              </w:rPr>
            </w:pPr>
            <w:r w:rsidRPr="00392BE2">
              <w:rPr>
                <w:szCs w:val="22"/>
              </w:rPr>
              <w:t>Identify closest hospital or medical services and how to best access if required</w:t>
            </w:r>
          </w:p>
          <w:p w14:paraId="533B6A2B" w14:textId="77777777" w:rsidR="00392BE2" w:rsidRPr="00392BE2" w:rsidRDefault="00392BE2" w:rsidP="00893699">
            <w:pPr>
              <w:rPr>
                <w:szCs w:val="22"/>
              </w:rPr>
            </w:pPr>
            <w:r w:rsidRPr="00392BE2">
              <w:rPr>
                <w:szCs w:val="22"/>
              </w:rPr>
              <w:t xml:space="preserve">Identify a place for people to be isolated if required </w:t>
            </w:r>
          </w:p>
        </w:tc>
      </w:tr>
    </w:tbl>
    <w:p w14:paraId="1F0742C6" w14:textId="77777777" w:rsidR="00467E1D" w:rsidRPr="00F13825" w:rsidRDefault="00467E1D" w:rsidP="00467E1D">
      <w:pPr>
        <w:pStyle w:val="Heading2"/>
        <w:rPr>
          <w:rFonts w:ascii="Helvetica" w:hAnsi="Helvetica"/>
        </w:rPr>
      </w:pPr>
    </w:p>
    <w:p w14:paraId="7499738D" w14:textId="77777777" w:rsidR="00467E1D" w:rsidRPr="00F13825" w:rsidRDefault="00467E1D" w:rsidP="00467E1D">
      <w:pPr>
        <w:pStyle w:val="Heading2"/>
        <w:rPr>
          <w:rFonts w:ascii="Helvetica" w:hAnsi="Helvetica"/>
        </w:rPr>
      </w:pPr>
      <w:r w:rsidRPr="00F13825">
        <w:rPr>
          <w:rFonts w:ascii="Helvetica" w:hAnsi="Helvetica"/>
        </w:rPr>
        <w:t>Checklist</w:t>
      </w:r>
      <w:r w:rsidRPr="00F13825">
        <w:rPr>
          <w:rFonts w:ascii="Helvetica" w:hAnsi="Helvetica"/>
        </w:rPr>
        <w:tab/>
      </w:r>
      <w:r w:rsidRPr="00F13825">
        <w:rPr>
          <w:rFonts w:ascii="Helvetica" w:hAnsi="Helvetica"/>
        </w:rPr>
        <w:tab/>
      </w:r>
      <w:r w:rsidRPr="00F13825">
        <w:rPr>
          <w:rFonts w:ascii="Helvetica" w:hAnsi="Helvetica"/>
        </w:rPr>
        <w:tab/>
      </w:r>
      <w:r w:rsidRPr="00F13825">
        <w:rPr>
          <w:rFonts w:ascii="Helvetica" w:hAnsi="Helvetica"/>
        </w:rPr>
        <w:tab/>
      </w:r>
    </w:p>
    <w:tbl>
      <w:tblPr>
        <w:tblStyle w:val="GridTable6Colourful"/>
        <w:tblW w:w="9209" w:type="dxa"/>
        <w:tblLook w:val="0620" w:firstRow="1" w:lastRow="0" w:firstColumn="0" w:lastColumn="0" w:noHBand="1" w:noVBand="1"/>
      </w:tblPr>
      <w:tblGrid>
        <w:gridCol w:w="3964"/>
        <w:gridCol w:w="1134"/>
        <w:gridCol w:w="2835"/>
        <w:gridCol w:w="1276"/>
      </w:tblGrid>
      <w:tr w:rsidR="00467E1D" w:rsidRPr="00F13825" w14:paraId="5061A0E9" w14:textId="77777777" w:rsidTr="00C464E7">
        <w:trPr>
          <w:cnfStyle w:val="100000000000" w:firstRow="1" w:lastRow="0" w:firstColumn="0" w:lastColumn="0" w:oddVBand="0" w:evenVBand="0" w:oddHBand="0" w:evenHBand="0" w:firstRowFirstColumn="0" w:firstRowLastColumn="0" w:lastRowFirstColumn="0" w:lastRowLastColumn="0"/>
          <w:trHeight w:val="203"/>
        </w:trPr>
        <w:tc>
          <w:tcPr>
            <w:tcW w:w="3964" w:type="dxa"/>
          </w:tcPr>
          <w:p w14:paraId="3DF2EF52" w14:textId="77777777" w:rsidR="00467E1D" w:rsidRPr="00F13825" w:rsidRDefault="00467E1D" w:rsidP="00C464E7">
            <w:pPr>
              <w:rPr>
                <w:b w:val="0"/>
                <w:color w:val="000000"/>
              </w:rPr>
            </w:pPr>
            <w:r w:rsidRPr="00F13825">
              <w:rPr>
                <w:b w:val="0"/>
                <w:color w:val="000000"/>
              </w:rPr>
              <w:t>Task</w:t>
            </w:r>
          </w:p>
        </w:tc>
        <w:tc>
          <w:tcPr>
            <w:tcW w:w="1134" w:type="dxa"/>
          </w:tcPr>
          <w:p w14:paraId="2BD3E373" w14:textId="77777777" w:rsidR="00467E1D" w:rsidRPr="00F13825" w:rsidRDefault="00467E1D" w:rsidP="00C464E7">
            <w:pPr>
              <w:rPr>
                <w:b w:val="0"/>
                <w:color w:val="000000"/>
              </w:rPr>
            </w:pPr>
            <w:r w:rsidRPr="00F13825">
              <w:rPr>
                <w:b w:val="0"/>
                <w:color w:val="000000"/>
              </w:rPr>
              <w:t>Done</w:t>
            </w:r>
          </w:p>
        </w:tc>
        <w:tc>
          <w:tcPr>
            <w:tcW w:w="2835" w:type="dxa"/>
          </w:tcPr>
          <w:p w14:paraId="7AC97144" w14:textId="77777777" w:rsidR="00467E1D" w:rsidRPr="00F13825" w:rsidRDefault="00467E1D" w:rsidP="00C464E7">
            <w:pPr>
              <w:rPr>
                <w:b w:val="0"/>
                <w:color w:val="000000"/>
              </w:rPr>
            </w:pPr>
            <w:r w:rsidRPr="00F13825">
              <w:rPr>
                <w:b w:val="0"/>
                <w:color w:val="000000"/>
              </w:rPr>
              <w:t>Task</w:t>
            </w:r>
          </w:p>
        </w:tc>
        <w:tc>
          <w:tcPr>
            <w:tcW w:w="1276" w:type="dxa"/>
          </w:tcPr>
          <w:p w14:paraId="1D0B2A47" w14:textId="77777777" w:rsidR="00467E1D" w:rsidRPr="00F13825" w:rsidRDefault="00467E1D" w:rsidP="00C464E7">
            <w:pPr>
              <w:rPr>
                <w:b w:val="0"/>
              </w:rPr>
            </w:pPr>
            <w:r w:rsidRPr="00F13825">
              <w:rPr>
                <w:b w:val="0"/>
              </w:rPr>
              <w:t>Done</w:t>
            </w:r>
          </w:p>
        </w:tc>
      </w:tr>
      <w:tr w:rsidR="00467E1D" w:rsidRPr="00F13825" w14:paraId="7EEA2E56" w14:textId="77777777" w:rsidTr="00C464E7">
        <w:trPr>
          <w:trHeight w:val="203"/>
        </w:trPr>
        <w:tc>
          <w:tcPr>
            <w:tcW w:w="3964" w:type="dxa"/>
          </w:tcPr>
          <w:p w14:paraId="4C66F08C" w14:textId="77777777" w:rsidR="00467E1D" w:rsidRPr="00F13825" w:rsidRDefault="00467E1D" w:rsidP="00C464E7">
            <w:pPr>
              <w:rPr>
                <w:color w:val="000000"/>
              </w:rPr>
            </w:pPr>
            <w:r w:rsidRPr="00F13825">
              <w:rPr>
                <w:color w:val="000000"/>
              </w:rPr>
              <w:t>Initial assessment</w:t>
            </w:r>
          </w:p>
        </w:tc>
        <w:tc>
          <w:tcPr>
            <w:tcW w:w="1134" w:type="dxa"/>
          </w:tcPr>
          <w:p w14:paraId="242705E6" w14:textId="77777777" w:rsidR="00467E1D" w:rsidRPr="00F13825" w:rsidRDefault="00467E1D" w:rsidP="00C464E7">
            <w:pPr>
              <w:rPr>
                <w:color w:val="000000"/>
              </w:rPr>
            </w:pPr>
          </w:p>
        </w:tc>
        <w:tc>
          <w:tcPr>
            <w:tcW w:w="2835" w:type="dxa"/>
          </w:tcPr>
          <w:p w14:paraId="081A16A2" w14:textId="77777777" w:rsidR="00467E1D" w:rsidRPr="00F13825" w:rsidRDefault="00467E1D" w:rsidP="00C464E7">
            <w:r w:rsidRPr="00F13825">
              <w:rPr>
                <w:color w:val="000000"/>
              </w:rPr>
              <w:t>Attendance sheet signed</w:t>
            </w:r>
          </w:p>
        </w:tc>
        <w:tc>
          <w:tcPr>
            <w:tcW w:w="1276" w:type="dxa"/>
          </w:tcPr>
          <w:p w14:paraId="6BE302AA" w14:textId="77777777" w:rsidR="00467E1D" w:rsidRPr="00F13825" w:rsidRDefault="00467E1D" w:rsidP="00C464E7"/>
        </w:tc>
      </w:tr>
      <w:tr w:rsidR="00467E1D" w:rsidRPr="00F13825" w14:paraId="5D27D7DB" w14:textId="77777777" w:rsidTr="00C464E7">
        <w:trPr>
          <w:trHeight w:val="250"/>
        </w:trPr>
        <w:tc>
          <w:tcPr>
            <w:tcW w:w="3964" w:type="dxa"/>
          </w:tcPr>
          <w:p w14:paraId="79009FBC" w14:textId="77777777" w:rsidR="00467E1D" w:rsidRPr="00F13825" w:rsidRDefault="00467E1D" w:rsidP="00C464E7">
            <w:pPr>
              <w:rPr>
                <w:color w:val="000000"/>
              </w:rPr>
            </w:pPr>
            <w:r w:rsidRPr="00F13825">
              <w:rPr>
                <w:color w:val="000000"/>
              </w:rPr>
              <w:t>Modify activity / risk plan</w:t>
            </w:r>
          </w:p>
        </w:tc>
        <w:tc>
          <w:tcPr>
            <w:tcW w:w="1134" w:type="dxa"/>
          </w:tcPr>
          <w:p w14:paraId="27FCF14D" w14:textId="77777777" w:rsidR="00467E1D" w:rsidRPr="00F13825" w:rsidRDefault="00467E1D" w:rsidP="00C464E7">
            <w:pPr>
              <w:rPr>
                <w:color w:val="000000"/>
              </w:rPr>
            </w:pPr>
          </w:p>
        </w:tc>
        <w:tc>
          <w:tcPr>
            <w:tcW w:w="2835" w:type="dxa"/>
          </w:tcPr>
          <w:p w14:paraId="2DC1D025" w14:textId="77777777" w:rsidR="00467E1D" w:rsidRPr="00F13825" w:rsidRDefault="00467E1D" w:rsidP="00C464E7">
            <w:r w:rsidRPr="00F13825">
              <w:rPr>
                <w:color w:val="000000"/>
              </w:rPr>
              <w:t>Discuss risks at start</w:t>
            </w:r>
          </w:p>
        </w:tc>
        <w:tc>
          <w:tcPr>
            <w:tcW w:w="1276" w:type="dxa"/>
          </w:tcPr>
          <w:p w14:paraId="7F5AE59E" w14:textId="77777777" w:rsidR="00467E1D" w:rsidRPr="00F13825" w:rsidRDefault="00467E1D" w:rsidP="00C464E7"/>
        </w:tc>
      </w:tr>
      <w:tr w:rsidR="00467E1D" w:rsidRPr="00F13825" w14:paraId="5C17735D" w14:textId="77777777" w:rsidTr="00C464E7">
        <w:trPr>
          <w:trHeight w:val="279"/>
        </w:trPr>
        <w:tc>
          <w:tcPr>
            <w:tcW w:w="3964" w:type="dxa"/>
          </w:tcPr>
          <w:p w14:paraId="5C90D754" w14:textId="77777777" w:rsidR="00467E1D" w:rsidRPr="00F13825" w:rsidRDefault="00467E1D" w:rsidP="00C464E7">
            <w:pPr>
              <w:rPr>
                <w:color w:val="000000"/>
              </w:rPr>
            </w:pPr>
            <w:r w:rsidRPr="00F13825">
              <w:rPr>
                <w:color w:val="000000"/>
              </w:rPr>
              <w:t>Check first-aid kit</w:t>
            </w:r>
          </w:p>
        </w:tc>
        <w:tc>
          <w:tcPr>
            <w:tcW w:w="1134" w:type="dxa"/>
          </w:tcPr>
          <w:p w14:paraId="3BA1AB80" w14:textId="77777777" w:rsidR="00467E1D" w:rsidRPr="00F13825" w:rsidRDefault="00467E1D" w:rsidP="00C464E7">
            <w:pPr>
              <w:rPr>
                <w:color w:val="000000"/>
              </w:rPr>
            </w:pPr>
          </w:p>
        </w:tc>
        <w:tc>
          <w:tcPr>
            <w:tcW w:w="2835" w:type="dxa"/>
          </w:tcPr>
          <w:p w14:paraId="443D1C40" w14:textId="77777777" w:rsidR="00467E1D" w:rsidRPr="00F13825" w:rsidRDefault="00467E1D" w:rsidP="00C464E7">
            <w:r w:rsidRPr="00F13825">
              <w:t>Report any incidents asap</w:t>
            </w:r>
          </w:p>
        </w:tc>
        <w:tc>
          <w:tcPr>
            <w:tcW w:w="1276" w:type="dxa"/>
          </w:tcPr>
          <w:p w14:paraId="7771996A" w14:textId="77777777" w:rsidR="00467E1D" w:rsidRPr="00F13825" w:rsidRDefault="00467E1D" w:rsidP="00C464E7"/>
        </w:tc>
      </w:tr>
    </w:tbl>
    <w:p w14:paraId="0AB19A5E" w14:textId="77777777" w:rsidR="00467E1D" w:rsidRPr="00F13825" w:rsidRDefault="00467E1D" w:rsidP="00467E1D">
      <w:pPr>
        <w:rPr>
          <w:color w:val="000000"/>
          <w:sz w:val="20"/>
        </w:rPr>
      </w:pPr>
    </w:p>
    <w:p w14:paraId="1A127031" w14:textId="77777777" w:rsidR="00952F79" w:rsidRDefault="00952F79" w:rsidP="00952F79">
      <w:pPr>
        <w:rPr>
          <w:i/>
          <w:color w:val="000000"/>
          <w:sz w:val="20"/>
        </w:rPr>
        <w:sectPr w:rsidR="00952F79" w:rsidSect="00673482">
          <w:headerReference w:type="default" r:id="rId19"/>
          <w:footerReference w:type="even" r:id="rId20"/>
          <w:footerReference w:type="default" r:id="rId21"/>
          <w:pgSz w:w="11900" w:h="16840"/>
          <w:pgMar w:top="1292" w:right="1440" w:bottom="963" w:left="1440" w:header="246" w:footer="624" w:gutter="0"/>
          <w:cols w:space="708"/>
          <w:docGrid w:linePitch="360"/>
        </w:sectPr>
      </w:pPr>
      <w:r w:rsidRPr="00F13825">
        <w:rPr>
          <w:i/>
          <w:color w:val="000000"/>
          <w:sz w:val="20"/>
        </w:rPr>
        <w:t xml:space="preserve">Please return this sheet to </w:t>
      </w:r>
      <w:r w:rsidRPr="00F13825">
        <w:rPr>
          <w:i/>
          <w:sz w:val="20"/>
        </w:rPr>
        <w:t xml:space="preserve">the </w:t>
      </w:r>
      <w:r>
        <w:rPr>
          <w:i/>
          <w:sz w:val="20"/>
        </w:rPr>
        <w:t>nominated person</w:t>
      </w:r>
      <w:r w:rsidRPr="00F13825">
        <w:rPr>
          <w:i/>
          <w:sz w:val="20"/>
        </w:rPr>
        <w:t xml:space="preserve"> of your District Group</w:t>
      </w:r>
      <w:r w:rsidRPr="00F13825">
        <w:rPr>
          <w:i/>
          <w:color w:val="000000"/>
          <w:sz w:val="20"/>
        </w:rPr>
        <w:t xml:space="preserve"> after t</w:t>
      </w:r>
      <w:r>
        <w:rPr>
          <w:i/>
          <w:color w:val="000000"/>
          <w:sz w:val="20"/>
        </w:rPr>
        <w:t>he activity</w:t>
      </w:r>
    </w:p>
    <w:p w14:paraId="5A270049" w14:textId="77777777" w:rsidR="00467E1D" w:rsidRPr="00F13825" w:rsidRDefault="00467E1D" w:rsidP="00467E1D"/>
    <w:p w14:paraId="5AA252F7" w14:textId="24D9ADB0" w:rsidR="00467E1D" w:rsidRPr="00F13825" w:rsidRDefault="00467E1D" w:rsidP="00467E1D">
      <w:pPr>
        <w:pStyle w:val="Heading2"/>
        <w:rPr>
          <w:rFonts w:ascii="Helvetica" w:hAnsi="Helvetica"/>
        </w:rPr>
      </w:pPr>
      <w:r w:rsidRPr="00F13825">
        <w:rPr>
          <w:rFonts w:ascii="Helvetica" w:hAnsi="Helvetica"/>
        </w:rPr>
        <w:t>Bushwalks, garden visits and outings risk plan</w:t>
      </w:r>
    </w:p>
    <w:p w14:paraId="2055BBF4" w14:textId="77777777" w:rsidR="00467E1D" w:rsidRPr="00F13825" w:rsidRDefault="00467E1D" w:rsidP="00467E1D"/>
    <w:tbl>
      <w:tblPr>
        <w:tblStyle w:val="TableGrid"/>
        <w:tblW w:w="9263" w:type="dxa"/>
        <w:tblLook w:val="04A0" w:firstRow="1" w:lastRow="0" w:firstColumn="1" w:lastColumn="0" w:noHBand="0" w:noVBand="1"/>
      </w:tblPr>
      <w:tblGrid>
        <w:gridCol w:w="1843"/>
        <w:gridCol w:w="1129"/>
        <w:gridCol w:w="6291"/>
      </w:tblGrid>
      <w:tr w:rsidR="00467E1D" w:rsidRPr="00F13825" w14:paraId="592EC89A" w14:textId="77777777" w:rsidTr="00C464E7">
        <w:tc>
          <w:tcPr>
            <w:tcW w:w="1843" w:type="dxa"/>
          </w:tcPr>
          <w:p w14:paraId="14183A8A" w14:textId="77777777" w:rsidR="00467E1D" w:rsidRPr="00F13825" w:rsidRDefault="00467E1D" w:rsidP="00C464E7">
            <w:pPr>
              <w:rPr>
                <w:szCs w:val="22"/>
              </w:rPr>
            </w:pPr>
            <w:r w:rsidRPr="00F13825">
              <w:rPr>
                <w:szCs w:val="22"/>
              </w:rPr>
              <w:t>Group:</w:t>
            </w:r>
          </w:p>
        </w:tc>
        <w:tc>
          <w:tcPr>
            <w:tcW w:w="7420" w:type="dxa"/>
            <w:gridSpan w:val="2"/>
          </w:tcPr>
          <w:p w14:paraId="008A6AC5" w14:textId="77777777" w:rsidR="00467E1D" w:rsidRPr="00F13825" w:rsidRDefault="00467E1D" w:rsidP="00C464E7">
            <w:pPr>
              <w:rPr>
                <w:szCs w:val="22"/>
              </w:rPr>
            </w:pPr>
          </w:p>
        </w:tc>
      </w:tr>
      <w:tr w:rsidR="00467E1D" w:rsidRPr="00F13825" w14:paraId="1AF4FBCE" w14:textId="77777777" w:rsidTr="00C464E7">
        <w:tc>
          <w:tcPr>
            <w:tcW w:w="1843" w:type="dxa"/>
          </w:tcPr>
          <w:p w14:paraId="72D2AF42" w14:textId="77777777" w:rsidR="00467E1D" w:rsidRPr="00F13825" w:rsidRDefault="00467E1D" w:rsidP="00C464E7">
            <w:pPr>
              <w:rPr>
                <w:szCs w:val="22"/>
              </w:rPr>
            </w:pPr>
            <w:r w:rsidRPr="00F13825">
              <w:rPr>
                <w:szCs w:val="22"/>
              </w:rPr>
              <w:t>Activity:</w:t>
            </w:r>
          </w:p>
        </w:tc>
        <w:tc>
          <w:tcPr>
            <w:tcW w:w="7420" w:type="dxa"/>
            <w:gridSpan w:val="2"/>
          </w:tcPr>
          <w:p w14:paraId="179A7130" w14:textId="77777777" w:rsidR="00467E1D" w:rsidRPr="00F13825" w:rsidRDefault="00467E1D" w:rsidP="00C464E7">
            <w:pPr>
              <w:rPr>
                <w:szCs w:val="22"/>
              </w:rPr>
            </w:pPr>
            <w:r w:rsidRPr="00F13825">
              <w:rPr>
                <w:szCs w:val="22"/>
              </w:rPr>
              <w:t xml:space="preserve">Bushwalks, garden visits and outings </w:t>
            </w:r>
          </w:p>
        </w:tc>
      </w:tr>
      <w:tr w:rsidR="00467E1D" w:rsidRPr="00F13825" w14:paraId="492C1FEF" w14:textId="77777777" w:rsidTr="00C464E7">
        <w:tc>
          <w:tcPr>
            <w:tcW w:w="1843" w:type="dxa"/>
          </w:tcPr>
          <w:p w14:paraId="436CDE9C" w14:textId="77777777" w:rsidR="00467E1D" w:rsidRPr="00F13825" w:rsidRDefault="00467E1D" w:rsidP="00C464E7">
            <w:pPr>
              <w:rPr>
                <w:szCs w:val="22"/>
              </w:rPr>
            </w:pPr>
            <w:r w:rsidRPr="00F13825">
              <w:rPr>
                <w:szCs w:val="22"/>
              </w:rPr>
              <w:t>Date:</w:t>
            </w:r>
          </w:p>
        </w:tc>
        <w:tc>
          <w:tcPr>
            <w:tcW w:w="7420" w:type="dxa"/>
            <w:gridSpan w:val="2"/>
          </w:tcPr>
          <w:p w14:paraId="42A4D92B" w14:textId="77777777" w:rsidR="00467E1D" w:rsidRPr="00F13825" w:rsidRDefault="00467E1D" w:rsidP="00C464E7">
            <w:pPr>
              <w:rPr>
                <w:szCs w:val="22"/>
              </w:rPr>
            </w:pPr>
            <w:r w:rsidRPr="00F13825">
              <w:rPr>
                <w:szCs w:val="22"/>
              </w:rPr>
              <w:t xml:space="preserve"> </w:t>
            </w:r>
          </w:p>
        </w:tc>
      </w:tr>
      <w:tr w:rsidR="00467E1D" w:rsidRPr="00F13825" w14:paraId="0E74D5E8" w14:textId="77777777" w:rsidTr="00C464E7">
        <w:tc>
          <w:tcPr>
            <w:tcW w:w="1843" w:type="dxa"/>
            <w:tcBorders>
              <w:bottom w:val="single" w:sz="4" w:space="0" w:color="auto"/>
            </w:tcBorders>
          </w:tcPr>
          <w:p w14:paraId="3CD20172" w14:textId="77777777" w:rsidR="00467E1D" w:rsidRPr="00F13825" w:rsidRDefault="00467E1D" w:rsidP="00C464E7">
            <w:pPr>
              <w:spacing w:line="360" w:lineRule="auto"/>
              <w:rPr>
                <w:szCs w:val="22"/>
              </w:rPr>
            </w:pPr>
            <w:r w:rsidRPr="00F13825">
              <w:rPr>
                <w:szCs w:val="22"/>
              </w:rPr>
              <w:t>Activity Leader:</w:t>
            </w:r>
          </w:p>
        </w:tc>
        <w:tc>
          <w:tcPr>
            <w:tcW w:w="7420" w:type="dxa"/>
            <w:gridSpan w:val="2"/>
            <w:tcBorders>
              <w:bottom w:val="single" w:sz="4" w:space="0" w:color="auto"/>
            </w:tcBorders>
          </w:tcPr>
          <w:p w14:paraId="5F8E4249" w14:textId="77777777" w:rsidR="00467E1D" w:rsidRPr="00F13825" w:rsidRDefault="00467E1D" w:rsidP="00C464E7">
            <w:pPr>
              <w:spacing w:line="360" w:lineRule="auto"/>
              <w:rPr>
                <w:szCs w:val="22"/>
              </w:rPr>
            </w:pPr>
            <w:r w:rsidRPr="00F13825">
              <w:rPr>
                <w:szCs w:val="22"/>
              </w:rPr>
              <w:t>Name:</w:t>
            </w:r>
          </w:p>
          <w:p w14:paraId="6F91DC7C" w14:textId="77777777" w:rsidR="00467E1D" w:rsidRPr="00F13825" w:rsidRDefault="00467E1D" w:rsidP="00C464E7">
            <w:pPr>
              <w:spacing w:line="360" w:lineRule="auto"/>
              <w:rPr>
                <w:szCs w:val="22"/>
              </w:rPr>
            </w:pPr>
            <w:r w:rsidRPr="00F13825">
              <w:rPr>
                <w:szCs w:val="22"/>
              </w:rPr>
              <w:t>Signature:</w:t>
            </w:r>
          </w:p>
          <w:p w14:paraId="49C46573" w14:textId="77777777" w:rsidR="00467E1D" w:rsidRPr="00F13825" w:rsidRDefault="00467E1D" w:rsidP="00C464E7">
            <w:pPr>
              <w:spacing w:line="360" w:lineRule="auto"/>
              <w:rPr>
                <w:szCs w:val="22"/>
              </w:rPr>
            </w:pPr>
            <w:r w:rsidRPr="00F13825">
              <w:rPr>
                <w:szCs w:val="22"/>
              </w:rPr>
              <w:t>Date:</w:t>
            </w:r>
          </w:p>
        </w:tc>
      </w:tr>
      <w:tr w:rsidR="0015553B" w:rsidRPr="00F13825" w14:paraId="247FA6F8" w14:textId="77777777" w:rsidTr="00C464E7">
        <w:tc>
          <w:tcPr>
            <w:tcW w:w="1843" w:type="dxa"/>
            <w:shd w:val="clear" w:color="auto" w:fill="D9D9D9" w:themeFill="background1" w:themeFillShade="D9"/>
          </w:tcPr>
          <w:p w14:paraId="333ED2B0" w14:textId="77777777" w:rsidR="0015553B" w:rsidRPr="00F13825" w:rsidRDefault="0015553B" w:rsidP="0015553B">
            <w:pPr>
              <w:rPr>
                <w:szCs w:val="22"/>
              </w:rPr>
            </w:pPr>
            <w:r w:rsidRPr="00F13825">
              <w:rPr>
                <w:szCs w:val="22"/>
              </w:rPr>
              <w:t>Hazard</w:t>
            </w:r>
          </w:p>
        </w:tc>
        <w:tc>
          <w:tcPr>
            <w:tcW w:w="1129" w:type="dxa"/>
            <w:shd w:val="clear" w:color="auto" w:fill="D9D9D9" w:themeFill="background1" w:themeFillShade="D9"/>
          </w:tcPr>
          <w:p w14:paraId="0C2586A1" w14:textId="54114AA9" w:rsidR="0015553B" w:rsidRPr="00F13825" w:rsidRDefault="0015553B" w:rsidP="0015553B">
            <w:pPr>
              <w:jc w:val="center"/>
              <w:rPr>
                <w:szCs w:val="22"/>
              </w:rPr>
            </w:pPr>
            <w:r>
              <w:rPr>
                <w:szCs w:val="22"/>
              </w:rPr>
              <w:t>Risk</w:t>
            </w:r>
            <w:r w:rsidRPr="00F13825">
              <w:rPr>
                <w:szCs w:val="22"/>
              </w:rPr>
              <w:t xml:space="preserve"> level (refer matrix)</w:t>
            </w:r>
          </w:p>
        </w:tc>
        <w:tc>
          <w:tcPr>
            <w:tcW w:w="6291" w:type="dxa"/>
            <w:shd w:val="clear" w:color="auto" w:fill="D9D9D9" w:themeFill="background1" w:themeFillShade="D9"/>
          </w:tcPr>
          <w:p w14:paraId="16AA760E" w14:textId="21A89680" w:rsidR="0015553B" w:rsidRPr="00F13825" w:rsidRDefault="0015553B" w:rsidP="0015553B">
            <w:pPr>
              <w:rPr>
                <w:szCs w:val="22"/>
              </w:rPr>
            </w:pPr>
            <w:r w:rsidRPr="00F13825">
              <w:rPr>
                <w:szCs w:val="22"/>
              </w:rPr>
              <w:t xml:space="preserve">Action taken to control or eliminate risk, for all hazards rated </w:t>
            </w:r>
            <w:r>
              <w:rPr>
                <w:szCs w:val="22"/>
              </w:rPr>
              <w:t>High, Med Hi, Medium</w:t>
            </w:r>
          </w:p>
        </w:tc>
      </w:tr>
      <w:tr w:rsidR="00467E1D" w:rsidRPr="00F13825" w14:paraId="203AD8B7" w14:textId="77777777" w:rsidTr="00C464E7">
        <w:trPr>
          <w:trHeight w:val="372"/>
        </w:trPr>
        <w:tc>
          <w:tcPr>
            <w:tcW w:w="1843" w:type="dxa"/>
          </w:tcPr>
          <w:p w14:paraId="50352E31" w14:textId="77777777" w:rsidR="00467E1D" w:rsidRPr="00F13825" w:rsidRDefault="00467E1D" w:rsidP="00C464E7">
            <w:pPr>
              <w:rPr>
                <w:szCs w:val="22"/>
              </w:rPr>
            </w:pPr>
            <w:r w:rsidRPr="00F13825">
              <w:rPr>
                <w:szCs w:val="22"/>
              </w:rPr>
              <w:t>Exposure to heat and sun and exhaustion</w:t>
            </w:r>
          </w:p>
        </w:tc>
        <w:tc>
          <w:tcPr>
            <w:tcW w:w="1129" w:type="dxa"/>
          </w:tcPr>
          <w:p w14:paraId="2339ED30" w14:textId="55ECECF0" w:rsidR="00467E1D" w:rsidRPr="00F13825" w:rsidRDefault="0015553B" w:rsidP="00C464E7">
            <w:pPr>
              <w:jc w:val="center"/>
              <w:rPr>
                <w:szCs w:val="22"/>
              </w:rPr>
            </w:pPr>
            <w:r>
              <w:rPr>
                <w:szCs w:val="22"/>
              </w:rPr>
              <w:t>Hi</w:t>
            </w:r>
          </w:p>
        </w:tc>
        <w:tc>
          <w:tcPr>
            <w:tcW w:w="6291" w:type="dxa"/>
          </w:tcPr>
          <w:p w14:paraId="004D06AF" w14:textId="77777777" w:rsidR="00467E1D" w:rsidRPr="00467E1D" w:rsidRDefault="00467E1D" w:rsidP="00C464E7">
            <w:pPr>
              <w:pStyle w:val="NoSpacing"/>
              <w:rPr>
                <w:rFonts w:ascii="Helvetica Light" w:hAnsi="Helvetica Light"/>
              </w:rPr>
            </w:pPr>
            <w:r w:rsidRPr="00467E1D">
              <w:rPr>
                <w:rFonts w:ascii="Helvetica Light" w:hAnsi="Helvetica Light"/>
              </w:rPr>
              <w:t xml:space="preserve">Activity leader should advise </w:t>
            </w:r>
            <w:r w:rsidRPr="00467E1D">
              <w:rPr>
                <w:rFonts w:ascii="Helvetica Light" w:eastAsia="Times New Roman" w:hAnsi="Helvetica Light"/>
              </w:rPr>
              <w:t xml:space="preserve">participants (members and public) </w:t>
            </w:r>
            <w:r w:rsidRPr="00467E1D">
              <w:rPr>
                <w:rFonts w:ascii="Helvetica Light" w:hAnsi="Helvetica Light"/>
              </w:rPr>
              <w:t>of risks of walking in the sun and heat.  All participants should:</w:t>
            </w:r>
          </w:p>
          <w:p w14:paraId="26061C8D" w14:textId="77777777" w:rsidR="00467E1D" w:rsidRPr="00467E1D" w:rsidRDefault="00467E1D" w:rsidP="00467E1D">
            <w:pPr>
              <w:pStyle w:val="NoSpacing"/>
              <w:numPr>
                <w:ilvl w:val="0"/>
                <w:numId w:val="21"/>
              </w:numPr>
              <w:rPr>
                <w:rFonts w:ascii="Helvetica Light" w:hAnsi="Helvetica Light"/>
              </w:rPr>
            </w:pPr>
            <w:r w:rsidRPr="00467E1D">
              <w:rPr>
                <w:rFonts w:ascii="Helvetica Light" w:hAnsi="Helvetica Light"/>
              </w:rPr>
              <w:t>wear appropriate protection from sun – hat; long sleeved top and long trousers or sun block; sun glasses etc.</w:t>
            </w:r>
          </w:p>
          <w:p w14:paraId="538210CF" w14:textId="77777777" w:rsidR="00467E1D" w:rsidRPr="00467E1D" w:rsidRDefault="00467E1D" w:rsidP="00467E1D">
            <w:pPr>
              <w:pStyle w:val="NoSpacing"/>
              <w:numPr>
                <w:ilvl w:val="0"/>
                <w:numId w:val="21"/>
              </w:numPr>
              <w:rPr>
                <w:rFonts w:ascii="Helvetica Light" w:hAnsi="Helvetica Light"/>
              </w:rPr>
            </w:pPr>
            <w:r w:rsidRPr="00467E1D">
              <w:rPr>
                <w:rFonts w:ascii="Helvetica Light" w:hAnsi="Helvetica Light"/>
              </w:rPr>
              <w:t>be well hydrated – either they have water with them or are advised where water is available on site.</w:t>
            </w:r>
          </w:p>
          <w:p w14:paraId="3FCBB748" w14:textId="77777777" w:rsidR="00467E1D" w:rsidRPr="00467E1D" w:rsidRDefault="00467E1D" w:rsidP="00467E1D">
            <w:pPr>
              <w:pStyle w:val="NoSpacing"/>
              <w:numPr>
                <w:ilvl w:val="0"/>
                <w:numId w:val="21"/>
              </w:numPr>
              <w:rPr>
                <w:rFonts w:ascii="Helvetica Light" w:hAnsi="Helvetica Light"/>
              </w:rPr>
            </w:pPr>
            <w:r w:rsidRPr="00467E1D">
              <w:rPr>
                <w:rFonts w:ascii="Helvetica Light" w:hAnsi="Helvetica Light"/>
              </w:rPr>
              <w:t>take regular breaks on hot days, or work in the shade.</w:t>
            </w:r>
          </w:p>
          <w:p w14:paraId="05431615" w14:textId="77777777" w:rsidR="00467E1D" w:rsidRPr="00467E1D" w:rsidRDefault="00467E1D" w:rsidP="00C464E7">
            <w:pPr>
              <w:pStyle w:val="NoSpacing"/>
              <w:rPr>
                <w:rFonts w:ascii="Helvetica Light" w:hAnsi="Helvetica Light"/>
              </w:rPr>
            </w:pPr>
          </w:p>
          <w:p w14:paraId="79B2DDB2" w14:textId="77777777" w:rsidR="00467E1D" w:rsidRPr="00467E1D" w:rsidRDefault="00467E1D" w:rsidP="00C464E7">
            <w:pPr>
              <w:pStyle w:val="NoSpacing"/>
              <w:rPr>
                <w:rFonts w:ascii="Helvetica Light" w:eastAsia="Times New Roman" w:hAnsi="Helvetica Light"/>
              </w:rPr>
            </w:pPr>
            <w:r w:rsidRPr="00467E1D">
              <w:rPr>
                <w:rFonts w:ascii="Helvetica Light" w:hAnsi="Helvetica Light"/>
              </w:rPr>
              <w:t xml:space="preserve">Activity leader should be aware of any symptoms of heat stress that any person is showing and take appropriate action. </w:t>
            </w:r>
            <w:r w:rsidRPr="00467E1D">
              <w:rPr>
                <w:rFonts w:ascii="Helvetica Light" w:eastAsia="Times New Roman" w:hAnsi="Helvetica Light"/>
              </w:rPr>
              <w:t xml:space="preserve">Participants </w:t>
            </w:r>
            <w:r w:rsidRPr="00467E1D">
              <w:rPr>
                <w:rFonts w:ascii="Helvetica Light" w:hAnsi="Helvetica Light"/>
              </w:rPr>
              <w:t>that are feeling the effects of heat should advise Activity leader and take appropriate action to cool down</w:t>
            </w:r>
            <w:r w:rsidRPr="00467E1D">
              <w:rPr>
                <w:rFonts w:ascii="Helvetica Light" w:eastAsia="Times New Roman" w:hAnsi="Helvetica Light"/>
              </w:rPr>
              <w:t>.</w:t>
            </w:r>
          </w:p>
          <w:p w14:paraId="5DEFED19" w14:textId="77777777" w:rsidR="00467E1D" w:rsidRPr="00467E1D" w:rsidRDefault="00467E1D" w:rsidP="00C464E7">
            <w:pPr>
              <w:pStyle w:val="NoSpacing"/>
              <w:rPr>
                <w:rFonts w:ascii="Helvetica Light" w:eastAsia="Times New Roman" w:hAnsi="Helvetica Light"/>
              </w:rPr>
            </w:pPr>
          </w:p>
          <w:p w14:paraId="5867C69A" w14:textId="77777777" w:rsidR="00467E1D" w:rsidRPr="00467E1D" w:rsidRDefault="00467E1D" w:rsidP="00C464E7">
            <w:pPr>
              <w:pStyle w:val="NoSpacing"/>
              <w:rPr>
                <w:rFonts w:ascii="Helvetica Light" w:hAnsi="Helvetica Light"/>
              </w:rPr>
            </w:pPr>
            <w:r w:rsidRPr="00467E1D">
              <w:rPr>
                <w:rFonts w:ascii="Helvetica Light" w:eastAsia="Times New Roman" w:hAnsi="Helvetica Light"/>
              </w:rPr>
              <w:t xml:space="preserve">Bushwalks are best not scheduled in the hottest months – leader to cancel the walk if weather conditions on the day are unsuitable. </w:t>
            </w:r>
          </w:p>
        </w:tc>
      </w:tr>
      <w:tr w:rsidR="0015553B" w:rsidRPr="00F13825" w14:paraId="4945C848" w14:textId="77777777" w:rsidTr="00C464E7">
        <w:trPr>
          <w:trHeight w:val="372"/>
        </w:trPr>
        <w:tc>
          <w:tcPr>
            <w:tcW w:w="1843" w:type="dxa"/>
          </w:tcPr>
          <w:p w14:paraId="0C98A4FF" w14:textId="77777777" w:rsidR="0015553B" w:rsidRPr="00F13825" w:rsidRDefault="0015553B" w:rsidP="0015553B">
            <w:pPr>
              <w:autoSpaceDE w:val="0"/>
              <w:autoSpaceDN w:val="0"/>
              <w:adjustRightInd w:val="0"/>
              <w:spacing w:afterLines="60" w:after="144"/>
              <w:rPr>
                <w:color w:val="000000"/>
                <w:szCs w:val="22"/>
              </w:rPr>
            </w:pPr>
            <w:r w:rsidRPr="00F13825">
              <w:rPr>
                <w:color w:val="000000"/>
                <w:szCs w:val="22"/>
              </w:rPr>
              <w:t>Tripping due to rough ground</w:t>
            </w:r>
          </w:p>
        </w:tc>
        <w:tc>
          <w:tcPr>
            <w:tcW w:w="1129" w:type="dxa"/>
          </w:tcPr>
          <w:p w14:paraId="56FE8D2C" w14:textId="1F441939" w:rsidR="0015553B" w:rsidRPr="00F13825" w:rsidRDefault="0015553B" w:rsidP="0015553B">
            <w:pPr>
              <w:spacing w:afterLines="60" w:after="144"/>
              <w:jc w:val="center"/>
              <w:rPr>
                <w:szCs w:val="22"/>
              </w:rPr>
            </w:pPr>
            <w:r w:rsidRPr="00BA3368">
              <w:rPr>
                <w:szCs w:val="22"/>
              </w:rPr>
              <w:t>Med Hi</w:t>
            </w:r>
          </w:p>
        </w:tc>
        <w:tc>
          <w:tcPr>
            <w:tcW w:w="6291" w:type="dxa"/>
          </w:tcPr>
          <w:p w14:paraId="7E7AB636" w14:textId="77777777" w:rsidR="0015553B" w:rsidRPr="00467E1D" w:rsidRDefault="0015553B" w:rsidP="0015553B">
            <w:pPr>
              <w:autoSpaceDE w:val="0"/>
              <w:autoSpaceDN w:val="0"/>
              <w:adjustRightInd w:val="0"/>
              <w:spacing w:afterLines="60" w:after="144"/>
              <w:rPr>
                <w:rFonts w:eastAsiaTheme="minorHAnsi" w:cstheme="minorBidi"/>
                <w:szCs w:val="22"/>
                <w:lang w:eastAsia="en-US"/>
              </w:rPr>
            </w:pPr>
            <w:r w:rsidRPr="00467E1D">
              <w:rPr>
                <w:rFonts w:eastAsiaTheme="minorHAnsi" w:cstheme="minorBidi"/>
                <w:szCs w:val="22"/>
                <w:lang w:eastAsia="en-US"/>
              </w:rPr>
              <w:t xml:space="preserve">Activity leader to advise people re terrain. </w:t>
            </w:r>
          </w:p>
          <w:p w14:paraId="44AD1EAB" w14:textId="77777777" w:rsidR="0015553B" w:rsidRPr="00467E1D" w:rsidRDefault="0015553B" w:rsidP="0015553B">
            <w:pPr>
              <w:autoSpaceDE w:val="0"/>
              <w:autoSpaceDN w:val="0"/>
              <w:adjustRightInd w:val="0"/>
              <w:spacing w:afterLines="60" w:after="144"/>
              <w:rPr>
                <w:rFonts w:eastAsiaTheme="minorHAnsi" w:cstheme="minorBidi"/>
                <w:szCs w:val="22"/>
                <w:lang w:eastAsia="en-US"/>
              </w:rPr>
            </w:pPr>
            <w:r w:rsidRPr="00467E1D">
              <w:rPr>
                <w:rFonts w:eastAsiaTheme="minorHAnsi" w:cstheme="minorBidi"/>
                <w:szCs w:val="22"/>
                <w:lang w:eastAsia="en-US"/>
              </w:rPr>
              <w:t>Participants should wear closed-in shoes/boots with a good grip and look where they are walking.</w:t>
            </w:r>
          </w:p>
          <w:p w14:paraId="407E5313" w14:textId="77777777" w:rsidR="0015553B" w:rsidRPr="00F13825" w:rsidRDefault="0015553B" w:rsidP="0015553B">
            <w:pPr>
              <w:autoSpaceDE w:val="0"/>
              <w:autoSpaceDN w:val="0"/>
              <w:adjustRightInd w:val="0"/>
              <w:spacing w:afterLines="60" w:after="144"/>
              <w:rPr>
                <w:color w:val="000000"/>
                <w:szCs w:val="22"/>
              </w:rPr>
            </w:pPr>
            <w:r w:rsidRPr="00467E1D">
              <w:rPr>
                <w:rFonts w:eastAsiaTheme="minorHAnsi" w:cstheme="minorBidi"/>
                <w:szCs w:val="22"/>
                <w:lang w:eastAsia="en-US"/>
              </w:rPr>
              <w:t>Activity leader should follow bush tracks</w:t>
            </w:r>
          </w:p>
        </w:tc>
      </w:tr>
      <w:tr w:rsidR="0015553B" w:rsidRPr="00F13825" w14:paraId="669B28C7" w14:textId="77777777" w:rsidTr="00C464E7">
        <w:trPr>
          <w:trHeight w:val="372"/>
        </w:trPr>
        <w:tc>
          <w:tcPr>
            <w:tcW w:w="1843" w:type="dxa"/>
          </w:tcPr>
          <w:p w14:paraId="15215DD5" w14:textId="77777777" w:rsidR="0015553B" w:rsidRPr="00F13825" w:rsidRDefault="0015553B" w:rsidP="0015553B">
            <w:pPr>
              <w:rPr>
                <w:szCs w:val="22"/>
              </w:rPr>
            </w:pPr>
            <w:r w:rsidRPr="00F13825">
              <w:rPr>
                <w:szCs w:val="22"/>
              </w:rPr>
              <w:t>Animal stings and bites</w:t>
            </w:r>
          </w:p>
        </w:tc>
        <w:tc>
          <w:tcPr>
            <w:tcW w:w="1129" w:type="dxa"/>
          </w:tcPr>
          <w:p w14:paraId="35CBED11" w14:textId="128871E8" w:rsidR="0015553B" w:rsidRPr="00F13825" w:rsidRDefault="0015553B" w:rsidP="0015553B">
            <w:pPr>
              <w:jc w:val="center"/>
              <w:rPr>
                <w:szCs w:val="22"/>
              </w:rPr>
            </w:pPr>
            <w:r w:rsidRPr="00BA3368">
              <w:rPr>
                <w:szCs w:val="22"/>
              </w:rPr>
              <w:t>Med Hi</w:t>
            </w:r>
          </w:p>
        </w:tc>
        <w:tc>
          <w:tcPr>
            <w:tcW w:w="6291" w:type="dxa"/>
          </w:tcPr>
          <w:p w14:paraId="6B527FD6" w14:textId="77777777" w:rsidR="0015553B" w:rsidRPr="00F13825" w:rsidRDefault="0015553B" w:rsidP="0015553B">
            <w:pPr>
              <w:spacing w:before="120" w:after="120"/>
              <w:rPr>
                <w:szCs w:val="22"/>
              </w:rPr>
            </w:pPr>
            <w:r w:rsidRPr="00467E1D">
              <w:rPr>
                <w:szCs w:val="22"/>
              </w:rPr>
              <w:t>Activity</w:t>
            </w:r>
            <w:r w:rsidRPr="00F13825">
              <w:rPr>
                <w:szCs w:val="22"/>
              </w:rPr>
              <w:t xml:space="preserve"> leader should advise participants of any areas where they may come into contact with animals that may sting or bite.</w:t>
            </w:r>
          </w:p>
          <w:p w14:paraId="56FF2CB4" w14:textId="77777777" w:rsidR="0015553B" w:rsidRPr="00F13825" w:rsidRDefault="0015553B" w:rsidP="0015553B">
            <w:pPr>
              <w:spacing w:before="120" w:after="120"/>
              <w:rPr>
                <w:szCs w:val="22"/>
              </w:rPr>
            </w:pPr>
            <w:r w:rsidRPr="00F13825">
              <w:rPr>
                <w:szCs w:val="22"/>
              </w:rPr>
              <w:t xml:space="preserve">Participants should tell Activity leader if they are allergic to any animal bites or stings e.g. bees, before commencing work.  Participants who require the use of an </w:t>
            </w:r>
            <w:proofErr w:type="spellStart"/>
            <w:r w:rsidRPr="00F13825">
              <w:rPr>
                <w:szCs w:val="22"/>
              </w:rPr>
              <w:t>Epipen</w:t>
            </w:r>
            <w:proofErr w:type="spellEnd"/>
            <w:r w:rsidRPr="00F13825">
              <w:rPr>
                <w:szCs w:val="22"/>
              </w:rPr>
              <w:t xml:space="preserve"> or anti-histamines should have them with them or close to where they are working. They should advise the Activity leader where their </w:t>
            </w:r>
            <w:proofErr w:type="spellStart"/>
            <w:r w:rsidRPr="00F13825">
              <w:rPr>
                <w:szCs w:val="22"/>
              </w:rPr>
              <w:t>Epipen</w:t>
            </w:r>
            <w:proofErr w:type="spellEnd"/>
            <w:r w:rsidRPr="00F13825">
              <w:rPr>
                <w:szCs w:val="22"/>
              </w:rPr>
              <w:t xml:space="preserve"> is located.</w:t>
            </w:r>
          </w:p>
          <w:p w14:paraId="1662C7E4" w14:textId="77777777" w:rsidR="0015553B" w:rsidRPr="00F13825" w:rsidRDefault="0015553B" w:rsidP="0015553B">
            <w:pPr>
              <w:rPr>
                <w:szCs w:val="22"/>
              </w:rPr>
            </w:pPr>
            <w:r w:rsidRPr="00F13825">
              <w:rPr>
                <w:szCs w:val="22"/>
              </w:rPr>
              <w:t>Participants that are bitten or stung should advise the Activity leader who should provide first aid.  A participant that suffers an allergic reaction should seek medical advice</w:t>
            </w:r>
          </w:p>
        </w:tc>
      </w:tr>
      <w:tr w:rsidR="00467E1D" w:rsidRPr="00F13825" w14:paraId="027E2FC9" w14:textId="77777777" w:rsidTr="00C464E7">
        <w:trPr>
          <w:trHeight w:val="372"/>
        </w:trPr>
        <w:tc>
          <w:tcPr>
            <w:tcW w:w="1843" w:type="dxa"/>
          </w:tcPr>
          <w:p w14:paraId="697847E9" w14:textId="77777777" w:rsidR="00467E1D" w:rsidRPr="00F13825" w:rsidRDefault="00467E1D" w:rsidP="00C464E7">
            <w:pPr>
              <w:spacing w:afterLines="60" w:after="144"/>
              <w:rPr>
                <w:szCs w:val="22"/>
              </w:rPr>
            </w:pPr>
            <w:r w:rsidRPr="00F13825">
              <w:rPr>
                <w:szCs w:val="22"/>
              </w:rPr>
              <w:t>Injuries from falling branches</w:t>
            </w:r>
          </w:p>
        </w:tc>
        <w:tc>
          <w:tcPr>
            <w:tcW w:w="1129" w:type="dxa"/>
          </w:tcPr>
          <w:p w14:paraId="466BABE2" w14:textId="495FA247" w:rsidR="00467E1D" w:rsidRPr="00F13825" w:rsidRDefault="0015553B" w:rsidP="00C464E7">
            <w:pPr>
              <w:spacing w:afterLines="60" w:after="144"/>
              <w:jc w:val="center"/>
              <w:rPr>
                <w:szCs w:val="22"/>
              </w:rPr>
            </w:pPr>
            <w:r>
              <w:rPr>
                <w:szCs w:val="22"/>
              </w:rPr>
              <w:t>Med</w:t>
            </w:r>
          </w:p>
        </w:tc>
        <w:tc>
          <w:tcPr>
            <w:tcW w:w="6291" w:type="dxa"/>
          </w:tcPr>
          <w:p w14:paraId="2BADC8B5" w14:textId="77777777" w:rsidR="00467E1D" w:rsidRPr="00F13825" w:rsidRDefault="00467E1D" w:rsidP="00C464E7">
            <w:pPr>
              <w:spacing w:afterLines="60" w:after="144"/>
              <w:rPr>
                <w:szCs w:val="22"/>
              </w:rPr>
            </w:pPr>
            <w:r w:rsidRPr="00F13825">
              <w:rPr>
                <w:szCs w:val="22"/>
              </w:rPr>
              <w:t>Activity leader to:</w:t>
            </w:r>
          </w:p>
          <w:p w14:paraId="44F985CB" w14:textId="77777777" w:rsidR="00467E1D" w:rsidRPr="00F13825" w:rsidRDefault="00467E1D" w:rsidP="00467E1D">
            <w:pPr>
              <w:pStyle w:val="ListParagraph"/>
              <w:numPr>
                <w:ilvl w:val="0"/>
                <w:numId w:val="29"/>
              </w:numPr>
              <w:spacing w:afterLines="60" w:after="144"/>
              <w:rPr>
                <w:szCs w:val="22"/>
              </w:rPr>
            </w:pPr>
            <w:r w:rsidRPr="00F13825">
              <w:rPr>
                <w:szCs w:val="22"/>
              </w:rPr>
              <w:t>Cancel or modify event if conditions too windy</w:t>
            </w:r>
          </w:p>
          <w:p w14:paraId="338EA5DF" w14:textId="77777777" w:rsidR="00467E1D" w:rsidRPr="00F13825" w:rsidRDefault="00467E1D" w:rsidP="00467E1D">
            <w:pPr>
              <w:pStyle w:val="ListParagraph"/>
              <w:numPr>
                <w:ilvl w:val="0"/>
                <w:numId w:val="29"/>
              </w:numPr>
              <w:spacing w:afterLines="60" w:after="144"/>
              <w:rPr>
                <w:szCs w:val="22"/>
              </w:rPr>
            </w:pPr>
            <w:r w:rsidRPr="00F13825">
              <w:rPr>
                <w:szCs w:val="22"/>
              </w:rPr>
              <w:t>Advise participants to stay away from tall trees or those with dead branches</w:t>
            </w:r>
          </w:p>
        </w:tc>
      </w:tr>
      <w:tr w:rsidR="00467E1D" w:rsidRPr="00F13825" w14:paraId="54ECCD08" w14:textId="77777777" w:rsidTr="00C464E7">
        <w:trPr>
          <w:trHeight w:val="372"/>
        </w:trPr>
        <w:tc>
          <w:tcPr>
            <w:tcW w:w="1843" w:type="dxa"/>
          </w:tcPr>
          <w:p w14:paraId="3DFBE858" w14:textId="77777777" w:rsidR="00467E1D" w:rsidRPr="00F13825" w:rsidRDefault="00467E1D" w:rsidP="00C464E7">
            <w:pPr>
              <w:spacing w:afterLines="60" w:after="144"/>
              <w:rPr>
                <w:szCs w:val="22"/>
              </w:rPr>
            </w:pPr>
            <w:r w:rsidRPr="00F13825">
              <w:rPr>
                <w:szCs w:val="22"/>
              </w:rPr>
              <w:t>General health issues or personal limits</w:t>
            </w:r>
          </w:p>
        </w:tc>
        <w:tc>
          <w:tcPr>
            <w:tcW w:w="1129" w:type="dxa"/>
          </w:tcPr>
          <w:p w14:paraId="040D45E7" w14:textId="31198B51" w:rsidR="00467E1D" w:rsidRPr="00F13825" w:rsidRDefault="0015553B" w:rsidP="00C464E7">
            <w:pPr>
              <w:spacing w:afterLines="60" w:after="144"/>
              <w:jc w:val="center"/>
              <w:rPr>
                <w:szCs w:val="22"/>
              </w:rPr>
            </w:pPr>
            <w:r>
              <w:rPr>
                <w:szCs w:val="22"/>
              </w:rPr>
              <w:t>Hi</w:t>
            </w:r>
          </w:p>
        </w:tc>
        <w:tc>
          <w:tcPr>
            <w:tcW w:w="6291" w:type="dxa"/>
          </w:tcPr>
          <w:p w14:paraId="0C3F4F71" w14:textId="77777777" w:rsidR="00467E1D" w:rsidRPr="00F13825" w:rsidRDefault="00467E1D" w:rsidP="00C464E7">
            <w:pPr>
              <w:spacing w:afterLines="60" w:after="144"/>
              <w:rPr>
                <w:szCs w:val="22"/>
              </w:rPr>
            </w:pPr>
            <w:r w:rsidRPr="00F13825">
              <w:rPr>
                <w:szCs w:val="22"/>
              </w:rPr>
              <w:t xml:space="preserve">Participants should notify the activity leader of any pre-existing injury or disability before commencing the activities or work and not attempt tasks that would exacerbate that condition. </w:t>
            </w:r>
          </w:p>
          <w:p w14:paraId="73D74F14" w14:textId="77777777" w:rsidR="00467E1D" w:rsidRPr="00F13825" w:rsidRDefault="00467E1D" w:rsidP="00C464E7">
            <w:pPr>
              <w:spacing w:afterLines="60" w:after="144"/>
              <w:rPr>
                <w:szCs w:val="22"/>
              </w:rPr>
            </w:pPr>
            <w:r w:rsidRPr="00F13825">
              <w:rPr>
                <w:szCs w:val="22"/>
              </w:rPr>
              <w:lastRenderedPageBreak/>
              <w:t xml:space="preserve">Participants should avoid competing with each other. </w:t>
            </w:r>
          </w:p>
          <w:p w14:paraId="2601B8D7" w14:textId="77777777" w:rsidR="00467E1D" w:rsidRPr="00F13825" w:rsidRDefault="00467E1D" w:rsidP="00C464E7">
            <w:pPr>
              <w:spacing w:afterLines="60" w:after="144"/>
              <w:rPr>
                <w:szCs w:val="22"/>
              </w:rPr>
            </w:pPr>
            <w:r w:rsidRPr="00F13825">
              <w:rPr>
                <w:szCs w:val="22"/>
              </w:rPr>
              <w:t>On walks, leader should walk at a pace suited to the slowest walker.</w:t>
            </w:r>
          </w:p>
          <w:p w14:paraId="2B1CCC46" w14:textId="77777777" w:rsidR="00467E1D" w:rsidRPr="00F13825" w:rsidRDefault="00467E1D" w:rsidP="00C464E7">
            <w:pPr>
              <w:spacing w:afterLines="60" w:after="144"/>
              <w:rPr>
                <w:szCs w:val="22"/>
              </w:rPr>
            </w:pPr>
            <w:r w:rsidRPr="00F13825">
              <w:rPr>
                <w:szCs w:val="22"/>
              </w:rPr>
              <w:t>Walk leader to carry:</w:t>
            </w:r>
          </w:p>
          <w:p w14:paraId="0AD56DCD" w14:textId="77777777" w:rsidR="00467E1D" w:rsidRPr="00F13825" w:rsidRDefault="00467E1D" w:rsidP="00467E1D">
            <w:pPr>
              <w:pStyle w:val="ListParagraph"/>
              <w:numPr>
                <w:ilvl w:val="0"/>
                <w:numId w:val="31"/>
              </w:numPr>
              <w:spacing w:afterLines="60" w:after="144"/>
              <w:rPr>
                <w:szCs w:val="22"/>
              </w:rPr>
            </w:pPr>
            <w:r w:rsidRPr="00F13825">
              <w:rPr>
                <w:szCs w:val="22"/>
              </w:rPr>
              <w:t>First aid kit (properly maintained)</w:t>
            </w:r>
          </w:p>
          <w:p w14:paraId="38E2192E" w14:textId="77777777" w:rsidR="00467E1D" w:rsidRPr="00F13825" w:rsidRDefault="00467E1D" w:rsidP="00467E1D">
            <w:pPr>
              <w:pStyle w:val="ListParagraph"/>
              <w:numPr>
                <w:ilvl w:val="0"/>
                <w:numId w:val="31"/>
              </w:numPr>
              <w:spacing w:afterLines="60" w:after="144"/>
              <w:rPr>
                <w:szCs w:val="22"/>
              </w:rPr>
            </w:pPr>
            <w:r w:rsidRPr="00F13825">
              <w:rPr>
                <w:szCs w:val="22"/>
              </w:rPr>
              <w:t>Mobile phone, fully charged with emergency numbers recorded</w:t>
            </w:r>
          </w:p>
        </w:tc>
      </w:tr>
      <w:tr w:rsidR="00467E1D" w:rsidRPr="00F13825" w14:paraId="6E418EC8" w14:textId="77777777" w:rsidTr="00C464E7">
        <w:trPr>
          <w:trHeight w:val="372"/>
        </w:trPr>
        <w:tc>
          <w:tcPr>
            <w:tcW w:w="1843" w:type="dxa"/>
          </w:tcPr>
          <w:p w14:paraId="1B828526" w14:textId="77777777" w:rsidR="00467E1D" w:rsidRPr="00F13825" w:rsidRDefault="00467E1D" w:rsidP="00C464E7">
            <w:pPr>
              <w:autoSpaceDE w:val="0"/>
              <w:autoSpaceDN w:val="0"/>
              <w:adjustRightInd w:val="0"/>
              <w:spacing w:afterLines="60" w:after="144"/>
              <w:rPr>
                <w:rFonts w:cs="Times"/>
                <w:color w:val="000000"/>
                <w:szCs w:val="22"/>
              </w:rPr>
            </w:pPr>
            <w:r w:rsidRPr="00F13825">
              <w:rPr>
                <w:color w:val="000000"/>
                <w:szCs w:val="22"/>
              </w:rPr>
              <w:lastRenderedPageBreak/>
              <w:t xml:space="preserve">Health issues resulting from food preparation </w:t>
            </w:r>
          </w:p>
        </w:tc>
        <w:tc>
          <w:tcPr>
            <w:tcW w:w="1129" w:type="dxa"/>
          </w:tcPr>
          <w:p w14:paraId="793AC317" w14:textId="201E26F3" w:rsidR="00467E1D" w:rsidRPr="00F13825" w:rsidRDefault="0015553B" w:rsidP="00C464E7">
            <w:pPr>
              <w:spacing w:afterLines="60" w:after="144"/>
              <w:jc w:val="center"/>
              <w:rPr>
                <w:szCs w:val="22"/>
              </w:rPr>
            </w:pPr>
            <w:r>
              <w:rPr>
                <w:szCs w:val="22"/>
              </w:rPr>
              <w:t>Med Hi</w:t>
            </w:r>
          </w:p>
        </w:tc>
        <w:tc>
          <w:tcPr>
            <w:tcW w:w="6291" w:type="dxa"/>
          </w:tcPr>
          <w:p w14:paraId="5E5B43B6" w14:textId="77777777" w:rsidR="00467E1D" w:rsidRPr="00F13825" w:rsidRDefault="00467E1D" w:rsidP="00C464E7">
            <w:pPr>
              <w:autoSpaceDE w:val="0"/>
              <w:autoSpaceDN w:val="0"/>
              <w:adjustRightInd w:val="0"/>
              <w:spacing w:afterLines="60" w:after="144"/>
              <w:rPr>
                <w:rFonts w:cs="Times"/>
                <w:color w:val="000000"/>
                <w:szCs w:val="22"/>
              </w:rPr>
            </w:pPr>
            <w:r w:rsidRPr="00F13825">
              <w:rPr>
                <w:color w:val="000000"/>
                <w:szCs w:val="22"/>
              </w:rPr>
              <w:t xml:space="preserve">Follow procedures for the safe handling of food, </w:t>
            </w:r>
            <w:proofErr w:type="spellStart"/>
            <w:r w:rsidRPr="00F13825">
              <w:rPr>
                <w:color w:val="000000"/>
                <w:szCs w:val="22"/>
              </w:rPr>
              <w:t>eg.</w:t>
            </w:r>
            <w:proofErr w:type="spellEnd"/>
            <w:r w:rsidRPr="00F13825">
              <w:rPr>
                <w:color w:val="000000"/>
                <w:szCs w:val="22"/>
              </w:rPr>
              <w:t xml:space="preserve"> wash hands beforehand, keep kitchen surfaces clean, refrigerate food adequately, do not re-freeze. </w:t>
            </w:r>
          </w:p>
        </w:tc>
      </w:tr>
      <w:tr w:rsidR="00467E1D" w:rsidRPr="00F13825" w14:paraId="4B27D738" w14:textId="77777777" w:rsidTr="00C464E7">
        <w:trPr>
          <w:trHeight w:val="372"/>
        </w:trPr>
        <w:tc>
          <w:tcPr>
            <w:tcW w:w="1843" w:type="dxa"/>
          </w:tcPr>
          <w:p w14:paraId="640F7D8C" w14:textId="77777777" w:rsidR="00467E1D" w:rsidRPr="00F13825" w:rsidRDefault="00467E1D" w:rsidP="00C464E7">
            <w:pPr>
              <w:rPr>
                <w:szCs w:val="22"/>
              </w:rPr>
            </w:pPr>
            <w:r w:rsidRPr="00F13825">
              <w:rPr>
                <w:szCs w:val="22"/>
              </w:rPr>
              <w:t>Walker gets lost</w:t>
            </w:r>
          </w:p>
        </w:tc>
        <w:tc>
          <w:tcPr>
            <w:tcW w:w="1129" w:type="dxa"/>
          </w:tcPr>
          <w:p w14:paraId="41505D78" w14:textId="47070722" w:rsidR="00467E1D" w:rsidRPr="00F13825" w:rsidRDefault="0015553B" w:rsidP="00C464E7">
            <w:pPr>
              <w:jc w:val="center"/>
              <w:rPr>
                <w:szCs w:val="22"/>
              </w:rPr>
            </w:pPr>
            <w:r>
              <w:rPr>
                <w:szCs w:val="22"/>
              </w:rPr>
              <w:t>Hi</w:t>
            </w:r>
          </w:p>
        </w:tc>
        <w:tc>
          <w:tcPr>
            <w:tcW w:w="6291" w:type="dxa"/>
          </w:tcPr>
          <w:p w14:paraId="431E96DD" w14:textId="77777777" w:rsidR="00467E1D" w:rsidRPr="00F13825" w:rsidRDefault="00467E1D" w:rsidP="00C464E7">
            <w:pPr>
              <w:spacing w:before="120" w:after="120"/>
              <w:rPr>
                <w:szCs w:val="22"/>
              </w:rPr>
            </w:pPr>
            <w:r w:rsidRPr="00F13825">
              <w:rPr>
                <w:szCs w:val="22"/>
              </w:rPr>
              <w:t>Activity leader to:</w:t>
            </w:r>
          </w:p>
          <w:p w14:paraId="078E8710" w14:textId="77777777" w:rsidR="00467E1D" w:rsidRPr="00F13825" w:rsidRDefault="00467E1D" w:rsidP="00467E1D">
            <w:pPr>
              <w:pStyle w:val="ListParagraph"/>
              <w:numPr>
                <w:ilvl w:val="0"/>
                <w:numId w:val="32"/>
              </w:numPr>
              <w:spacing w:before="120" w:after="120"/>
              <w:rPr>
                <w:szCs w:val="22"/>
              </w:rPr>
            </w:pPr>
            <w:r w:rsidRPr="00F13825">
              <w:rPr>
                <w:szCs w:val="22"/>
              </w:rPr>
              <w:t>Carry a map of the area showing the walk</w:t>
            </w:r>
          </w:p>
          <w:p w14:paraId="01E01E13" w14:textId="77777777" w:rsidR="00467E1D" w:rsidRPr="00F13825" w:rsidRDefault="00467E1D" w:rsidP="00467E1D">
            <w:pPr>
              <w:pStyle w:val="ListParagraph"/>
              <w:numPr>
                <w:ilvl w:val="0"/>
                <w:numId w:val="32"/>
              </w:numPr>
              <w:spacing w:before="120" w:after="120"/>
              <w:rPr>
                <w:szCs w:val="22"/>
              </w:rPr>
            </w:pPr>
            <w:r w:rsidRPr="00F13825">
              <w:rPr>
                <w:szCs w:val="22"/>
              </w:rPr>
              <w:t>Advise a contact not participating of estimated finish time and advise them when the walk is completed</w:t>
            </w:r>
          </w:p>
          <w:p w14:paraId="0DEE674B" w14:textId="77777777" w:rsidR="00467E1D" w:rsidRPr="00F13825" w:rsidRDefault="00467E1D" w:rsidP="00467E1D">
            <w:pPr>
              <w:pStyle w:val="ListParagraph"/>
              <w:numPr>
                <w:ilvl w:val="0"/>
                <w:numId w:val="32"/>
              </w:numPr>
              <w:spacing w:before="120" w:after="120"/>
              <w:rPr>
                <w:szCs w:val="22"/>
              </w:rPr>
            </w:pPr>
            <w:r w:rsidRPr="00F13825">
              <w:rPr>
                <w:szCs w:val="22"/>
              </w:rPr>
              <w:t>Keep the attendance sheet and ensure signing off</w:t>
            </w:r>
          </w:p>
          <w:p w14:paraId="0DFD580E" w14:textId="77777777" w:rsidR="00467E1D" w:rsidRPr="00F13825" w:rsidRDefault="00467E1D" w:rsidP="00467E1D">
            <w:pPr>
              <w:pStyle w:val="ListParagraph"/>
              <w:numPr>
                <w:ilvl w:val="0"/>
                <w:numId w:val="32"/>
              </w:numPr>
              <w:spacing w:before="120" w:after="120"/>
              <w:rPr>
                <w:szCs w:val="22"/>
              </w:rPr>
            </w:pPr>
            <w:r w:rsidRPr="00F13825">
              <w:rPr>
                <w:szCs w:val="22"/>
              </w:rPr>
              <w:t>Nominate an ‘end-person’ to walk at the end of the line, carry a walk map and mobile phone</w:t>
            </w:r>
          </w:p>
        </w:tc>
      </w:tr>
      <w:tr w:rsidR="00467E1D" w:rsidRPr="00F13825" w14:paraId="48533337" w14:textId="77777777" w:rsidTr="00C464E7">
        <w:trPr>
          <w:trHeight w:val="372"/>
        </w:trPr>
        <w:tc>
          <w:tcPr>
            <w:tcW w:w="1843" w:type="dxa"/>
          </w:tcPr>
          <w:p w14:paraId="527859C8" w14:textId="77777777" w:rsidR="00467E1D" w:rsidRPr="00F13825" w:rsidRDefault="00467E1D" w:rsidP="00C464E7">
            <w:pPr>
              <w:rPr>
                <w:szCs w:val="22"/>
              </w:rPr>
            </w:pPr>
            <w:r w:rsidRPr="00F13825">
              <w:rPr>
                <w:szCs w:val="22"/>
              </w:rPr>
              <w:t>Bush fires</w:t>
            </w:r>
          </w:p>
        </w:tc>
        <w:tc>
          <w:tcPr>
            <w:tcW w:w="1129" w:type="dxa"/>
          </w:tcPr>
          <w:p w14:paraId="6E1930B5" w14:textId="480C5448" w:rsidR="00467E1D" w:rsidRPr="00F13825" w:rsidRDefault="0015553B" w:rsidP="00C464E7">
            <w:pPr>
              <w:jc w:val="center"/>
              <w:rPr>
                <w:szCs w:val="22"/>
              </w:rPr>
            </w:pPr>
            <w:r>
              <w:rPr>
                <w:szCs w:val="22"/>
              </w:rPr>
              <w:t>Hi</w:t>
            </w:r>
          </w:p>
        </w:tc>
        <w:tc>
          <w:tcPr>
            <w:tcW w:w="6291" w:type="dxa"/>
          </w:tcPr>
          <w:p w14:paraId="576E94E6" w14:textId="77777777" w:rsidR="00467E1D" w:rsidRPr="00F13825" w:rsidRDefault="00467E1D" w:rsidP="00C464E7">
            <w:pPr>
              <w:spacing w:before="120" w:after="120"/>
              <w:rPr>
                <w:szCs w:val="22"/>
              </w:rPr>
            </w:pPr>
            <w:r w:rsidRPr="00F13825">
              <w:rPr>
                <w:szCs w:val="22"/>
              </w:rPr>
              <w:t>Activity leader should not plan a walk during a high fire risk period and should cancel the walk if a bush fire has been reported nearby, or back-burning is underway</w:t>
            </w:r>
          </w:p>
        </w:tc>
      </w:tr>
      <w:tr w:rsidR="0015553B" w:rsidRPr="00F13825" w14:paraId="3EF33E04" w14:textId="77777777" w:rsidTr="00C464E7">
        <w:trPr>
          <w:trHeight w:val="372"/>
        </w:trPr>
        <w:tc>
          <w:tcPr>
            <w:tcW w:w="1843" w:type="dxa"/>
          </w:tcPr>
          <w:p w14:paraId="3AE0A1E4" w14:textId="77777777" w:rsidR="0015553B" w:rsidRPr="00F13825" w:rsidRDefault="0015553B" w:rsidP="0015553B">
            <w:pPr>
              <w:rPr>
                <w:szCs w:val="22"/>
              </w:rPr>
            </w:pPr>
            <w:r w:rsidRPr="00F13825">
              <w:rPr>
                <w:szCs w:val="22"/>
              </w:rPr>
              <w:t>Seasonal or specific hazards of the site or walk</w:t>
            </w:r>
          </w:p>
        </w:tc>
        <w:tc>
          <w:tcPr>
            <w:tcW w:w="1129" w:type="dxa"/>
          </w:tcPr>
          <w:p w14:paraId="56AF8AA8" w14:textId="4CEFE84A" w:rsidR="0015553B" w:rsidRPr="00F13825" w:rsidRDefault="0015553B" w:rsidP="0015553B">
            <w:pPr>
              <w:jc w:val="center"/>
              <w:rPr>
                <w:szCs w:val="22"/>
              </w:rPr>
            </w:pPr>
            <w:r w:rsidRPr="00E67BEA">
              <w:rPr>
                <w:szCs w:val="22"/>
              </w:rPr>
              <w:t>Hi</w:t>
            </w:r>
          </w:p>
        </w:tc>
        <w:tc>
          <w:tcPr>
            <w:tcW w:w="6291" w:type="dxa"/>
          </w:tcPr>
          <w:p w14:paraId="27673F47" w14:textId="77777777" w:rsidR="0015553B" w:rsidRPr="00F13825" w:rsidRDefault="0015553B" w:rsidP="0015553B">
            <w:pPr>
              <w:spacing w:before="120" w:after="120"/>
              <w:rPr>
                <w:szCs w:val="22"/>
              </w:rPr>
            </w:pPr>
            <w:r w:rsidRPr="00F13825">
              <w:rPr>
                <w:szCs w:val="22"/>
              </w:rPr>
              <w:t>If a site or bush walk has a specific hazard e.g. creek crossing after rain, risks of that hazard should be noted and managed and recorded here:</w:t>
            </w:r>
          </w:p>
        </w:tc>
      </w:tr>
      <w:tr w:rsidR="0015553B" w:rsidRPr="00F13825" w14:paraId="0FE2B47C" w14:textId="77777777" w:rsidTr="00C464E7">
        <w:trPr>
          <w:trHeight w:val="372"/>
        </w:trPr>
        <w:tc>
          <w:tcPr>
            <w:tcW w:w="1843" w:type="dxa"/>
          </w:tcPr>
          <w:p w14:paraId="149EF446" w14:textId="77777777" w:rsidR="0015553B" w:rsidRPr="00F13825" w:rsidRDefault="0015553B" w:rsidP="0015553B">
            <w:pPr>
              <w:rPr>
                <w:szCs w:val="22"/>
              </w:rPr>
            </w:pPr>
            <w:r w:rsidRPr="00F13825">
              <w:rPr>
                <w:szCs w:val="22"/>
              </w:rPr>
              <w:t>Injury to activity/walk leader</w:t>
            </w:r>
          </w:p>
        </w:tc>
        <w:tc>
          <w:tcPr>
            <w:tcW w:w="1129" w:type="dxa"/>
          </w:tcPr>
          <w:p w14:paraId="310DEC96" w14:textId="204515B1" w:rsidR="0015553B" w:rsidRPr="00F13825" w:rsidRDefault="0015553B" w:rsidP="0015553B">
            <w:pPr>
              <w:jc w:val="center"/>
              <w:rPr>
                <w:szCs w:val="22"/>
              </w:rPr>
            </w:pPr>
            <w:r w:rsidRPr="00E67BEA">
              <w:rPr>
                <w:szCs w:val="22"/>
              </w:rPr>
              <w:t>Hi</w:t>
            </w:r>
          </w:p>
        </w:tc>
        <w:tc>
          <w:tcPr>
            <w:tcW w:w="6291" w:type="dxa"/>
          </w:tcPr>
          <w:p w14:paraId="7E39F115" w14:textId="77777777" w:rsidR="0015553B" w:rsidRPr="00F13825" w:rsidRDefault="0015553B" w:rsidP="0015553B">
            <w:pPr>
              <w:spacing w:before="120" w:after="120"/>
              <w:rPr>
                <w:szCs w:val="22"/>
              </w:rPr>
            </w:pPr>
            <w:r w:rsidRPr="00F13825">
              <w:rPr>
                <w:szCs w:val="22"/>
              </w:rPr>
              <w:t xml:space="preserve">If the walk leader is injuring, the emergency contact should be contacted, and another member takes over the leading of the activity. </w:t>
            </w:r>
          </w:p>
        </w:tc>
      </w:tr>
      <w:tr w:rsidR="00392BE2" w:rsidRPr="00F13825" w14:paraId="44995F93" w14:textId="77777777" w:rsidTr="00392BE2">
        <w:trPr>
          <w:trHeight w:val="372"/>
        </w:trPr>
        <w:tc>
          <w:tcPr>
            <w:tcW w:w="1843" w:type="dxa"/>
          </w:tcPr>
          <w:p w14:paraId="46C54C4A" w14:textId="77777777" w:rsidR="00392BE2" w:rsidRPr="00F13825" w:rsidRDefault="00392BE2" w:rsidP="00893699">
            <w:pPr>
              <w:spacing w:after="60"/>
              <w:rPr>
                <w:szCs w:val="22"/>
              </w:rPr>
            </w:pPr>
            <w:r>
              <w:rPr>
                <w:szCs w:val="22"/>
              </w:rPr>
              <w:t>Covid-19 safety and hygiene</w:t>
            </w:r>
          </w:p>
        </w:tc>
        <w:tc>
          <w:tcPr>
            <w:tcW w:w="1129" w:type="dxa"/>
          </w:tcPr>
          <w:p w14:paraId="1A0C8D19" w14:textId="75522D89" w:rsidR="00392BE2" w:rsidRPr="00F13825" w:rsidRDefault="0015553B" w:rsidP="00893699">
            <w:pPr>
              <w:spacing w:after="60"/>
              <w:jc w:val="center"/>
              <w:rPr>
                <w:szCs w:val="22"/>
              </w:rPr>
            </w:pPr>
            <w:r>
              <w:rPr>
                <w:szCs w:val="22"/>
              </w:rPr>
              <w:t>Med</w:t>
            </w:r>
          </w:p>
        </w:tc>
        <w:tc>
          <w:tcPr>
            <w:tcW w:w="6291" w:type="dxa"/>
          </w:tcPr>
          <w:p w14:paraId="6E8DC63B" w14:textId="77777777" w:rsidR="00392BE2" w:rsidRPr="00392BE2" w:rsidRDefault="00392BE2" w:rsidP="00893699">
            <w:pPr>
              <w:rPr>
                <w:szCs w:val="22"/>
              </w:rPr>
            </w:pPr>
            <w:r w:rsidRPr="00392BE2">
              <w:rPr>
                <w:szCs w:val="22"/>
              </w:rPr>
              <w:t>Hold planning meetings by Zoom as much as possible</w:t>
            </w:r>
          </w:p>
          <w:p w14:paraId="4FFAB095" w14:textId="77777777" w:rsidR="00392BE2" w:rsidRPr="00392BE2" w:rsidRDefault="00392BE2" w:rsidP="00893699">
            <w:pPr>
              <w:rPr>
                <w:szCs w:val="22"/>
              </w:rPr>
            </w:pPr>
            <w:r w:rsidRPr="00392BE2">
              <w:rPr>
                <w:szCs w:val="22"/>
              </w:rPr>
              <w:t>Adopt social distancing as much as possible when travelling to test conference facilities and tours</w:t>
            </w:r>
          </w:p>
          <w:p w14:paraId="5F551460" w14:textId="77777777" w:rsidR="00392BE2" w:rsidRPr="00392BE2" w:rsidRDefault="00392BE2" w:rsidP="00893699">
            <w:pPr>
              <w:rPr>
                <w:szCs w:val="22"/>
              </w:rPr>
            </w:pPr>
            <w:r w:rsidRPr="00392BE2">
              <w:rPr>
                <w:szCs w:val="22"/>
              </w:rPr>
              <w:t>Exclude people who are unwell from participating</w:t>
            </w:r>
          </w:p>
          <w:p w14:paraId="5DFB9551" w14:textId="77777777" w:rsidR="00392BE2" w:rsidRPr="00392BE2" w:rsidRDefault="00392BE2" w:rsidP="00893699">
            <w:pPr>
              <w:rPr>
                <w:szCs w:val="22"/>
              </w:rPr>
            </w:pPr>
            <w:r w:rsidRPr="00392BE2">
              <w:rPr>
                <w:szCs w:val="22"/>
              </w:rPr>
              <w:t>Use hand sanitiser and masks as per government guidelines</w:t>
            </w:r>
          </w:p>
          <w:p w14:paraId="179C3A97" w14:textId="77777777" w:rsidR="00392BE2" w:rsidRPr="00392BE2" w:rsidRDefault="00392BE2" w:rsidP="00893699">
            <w:pPr>
              <w:rPr>
                <w:szCs w:val="22"/>
              </w:rPr>
            </w:pPr>
            <w:r w:rsidRPr="00392BE2">
              <w:rPr>
                <w:szCs w:val="22"/>
              </w:rPr>
              <w:t>Latest Covid-19 government information and guidelines regularly checked and any amendments made to conference and tour plans</w:t>
            </w:r>
          </w:p>
          <w:p w14:paraId="5F80777D" w14:textId="77777777" w:rsidR="00392BE2" w:rsidRPr="00392BE2" w:rsidRDefault="00392BE2" w:rsidP="00893699">
            <w:pPr>
              <w:rPr>
                <w:szCs w:val="22"/>
              </w:rPr>
            </w:pPr>
            <w:r w:rsidRPr="00392BE2">
              <w:rPr>
                <w:szCs w:val="22"/>
              </w:rPr>
              <w:t>Identify closest hospital or medical services and how to best access if required</w:t>
            </w:r>
          </w:p>
          <w:p w14:paraId="5E74DEEF" w14:textId="77777777" w:rsidR="00392BE2" w:rsidRPr="00392BE2" w:rsidRDefault="00392BE2" w:rsidP="00893699">
            <w:pPr>
              <w:rPr>
                <w:szCs w:val="22"/>
              </w:rPr>
            </w:pPr>
            <w:r w:rsidRPr="00392BE2">
              <w:rPr>
                <w:szCs w:val="22"/>
              </w:rPr>
              <w:t xml:space="preserve">Identify a place for people to be isolated if required </w:t>
            </w:r>
          </w:p>
        </w:tc>
      </w:tr>
    </w:tbl>
    <w:p w14:paraId="35000F87" w14:textId="77777777" w:rsidR="009F6D3A" w:rsidRDefault="009F6D3A" w:rsidP="00467E1D">
      <w:pPr>
        <w:pStyle w:val="Heading2"/>
        <w:rPr>
          <w:rFonts w:ascii="Helvetica" w:hAnsi="Helvetica"/>
        </w:rPr>
      </w:pPr>
    </w:p>
    <w:p w14:paraId="0732A449" w14:textId="285A8DD6" w:rsidR="00467E1D" w:rsidRPr="00F13825" w:rsidRDefault="00467E1D" w:rsidP="00467E1D">
      <w:pPr>
        <w:pStyle w:val="Heading2"/>
        <w:rPr>
          <w:rFonts w:ascii="Helvetica" w:hAnsi="Helvetica"/>
        </w:rPr>
      </w:pPr>
      <w:r w:rsidRPr="00F13825">
        <w:rPr>
          <w:rFonts w:ascii="Helvetica" w:hAnsi="Helvetica"/>
        </w:rPr>
        <w:t>Checklist</w:t>
      </w:r>
      <w:r w:rsidRPr="00F13825">
        <w:rPr>
          <w:rFonts w:ascii="Helvetica" w:hAnsi="Helvetica"/>
        </w:rPr>
        <w:tab/>
      </w:r>
      <w:r w:rsidRPr="00F13825">
        <w:rPr>
          <w:rFonts w:ascii="Helvetica" w:hAnsi="Helvetica"/>
        </w:rPr>
        <w:tab/>
      </w:r>
      <w:r w:rsidRPr="00F13825">
        <w:rPr>
          <w:rFonts w:ascii="Helvetica" w:hAnsi="Helvetica"/>
        </w:rPr>
        <w:tab/>
      </w:r>
      <w:r w:rsidRPr="00F13825">
        <w:rPr>
          <w:rFonts w:ascii="Helvetica" w:hAnsi="Helvetica"/>
        </w:rPr>
        <w:tab/>
      </w:r>
    </w:p>
    <w:tbl>
      <w:tblPr>
        <w:tblStyle w:val="GridTable6Colourful"/>
        <w:tblW w:w="9209" w:type="dxa"/>
        <w:tblLook w:val="0620" w:firstRow="1" w:lastRow="0" w:firstColumn="0" w:lastColumn="0" w:noHBand="1" w:noVBand="1"/>
      </w:tblPr>
      <w:tblGrid>
        <w:gridCol w:w="3964"/>
        <w:gridCol w:w="1134"/>
        <w:gridCol w:w="2835"/>
        <w:gridCol w:w="1276"/>
      </w:tblGrid>
      <w:tr w:rsidR="00467E1D" w:rsidRPr="00F13825" w14:paraId="6B1B5559" w14:textId="77777777" w:rsidTr="00C464E7">
        <w:trPr>
          <w:cnfStyle w:val="100000000000" w:firstRow="1" w:lastRow="0" w:firstColumn="0" w:lastColumn="0" w:oddVBand="0" w:evenVBand="0" w:oddHBand="0" w:evenHBand="0" w:firstRowFirstColumn="0" w:firstRowLastColumn="0" w:lastRowFirstColumn="0" w:lastRowLastColumn="0"/>
          <w:trHeight w:val="203"/>
        </w:trPr>
        <w:tc>
          <w:tcPr>
            <w:tcW w:w="3964" w:type="dxa"/>
          </w:tcPr>
          <w:p w14:paraId="3CD53094" w14:textId="77777777" w:rsidR="00467E1D" w:rsidRPr="00F13825" w:rsidRDefault="00467E1D" w:rsidP="00C464E7">
            <w:pPr>
              <w:rPr>
                <w:b w:val="0"/>
                <w:color w:val="000000"/>
              </w:rPr>
            </w:pPr>
            <w:r w:rsidRPr="00F13825">
              <w:rPr>
                <w:b w:val="0"/>
                <w:color w:val="000000"/>
              </w:rPr>
              <w:t>Task</w:t>
            </w:r>
          </w:p>
        </w:tc>
        <w:tc>
          <w:tcPr>
            <w:tcW w:w="1134" w:type="dxa"/>
          </w:tcPr>
          <w:p w14:paraId="59B5701C" w14:textId="77777777" w:rsidR="00467E1D" w:rsidRPr="00F13825" w:rsidRDefault="00467E1D" w:rsidP="00C464E7">
            <w:pPr>
              <w:rPr>
                <w:b w:val="0"/>
                <w:color w:val="000000"/>
              </w:rPr>
            </w:pPr>
            <w:r w:rsidRPr="00F13825">
              <w:rPr>
                <w:b w:val="0"/>
                <w:color w:val="000000"/>
              </w:rPr>
              <w:t>Done</w:t>
            </w:r>
          </w:p>
        </w:tc>
        <w:tc>
          <w:tcPr>
            <w:tcW w:w="2835" w:type="dxa"/>
          </w:tcPr>
          <w:p w14:paraId="209AD3EA" w14:textId="77777777" w:rsidR="00467E1D" w:rsidRPr="00F13825" w:rsidRDefault="00467E1D" w:rsidP="00C464E7">
            <w:pPr>
              <w:rPr>
                <w:b w:val="0"/>
                <w:color w:val="000000"/>
              </w:rPr>
            </w:pPr>
            <w:r w:rsidRPr="00F13825">
              <w:rPr>
                <w:b w:val="0"/>
                <w:color w:val="000000"/>
              </w:rPr>
              <w:t>Task</w:t>
            </w:r>
          </w:p>
        </w:tc>
        <w:tc>
          <w:tcPr>
            <w:tcW w:w="1276" w:type="dxa"/>
          </w:tcPr>
          <w:p w14:paraId="6EC08781" w14:textId="77777777" w:rsidR="00467E1D" w:rsidRPr="00F13825" w:rsidRDefault="00467E1D" w:rsidP="00C464E7">
            <w:pPr>
              <w:rPr>
                <w:b w:val="0"/>
              </w:rPr>
            </w:pPr>
            <w:r w:rsidRPr="00F13825">
              <w:rPr>
                <w:b w:val="0"/>
              </w:rPr>
              <w:t>Done</w:t>
            </w:r>
          </w:p>
        </w:tc>
      </w:tr>
      <w:tr w:rsidR="00467E1D" w:rsidRPr="00F13825" w14:paraId="4EFB5166" w14:textId="77777777" w:rsidTr="00C464E7">
        <w:trPr>
          <w:trHeight w:val="203"/>
        </w:trPr>
        <w:tc>
          <w:tcPr>
            <w:tcW w:w="3964" w:type="dxa"/>
          </w:tcPr>
          <w:p w14:paraId="12A63058" w14:textId="77777777" w:rsidR="00467E1D" w:rsidRPr="00F13825" w:rsidRDefault="00467E1D" w:rsidP="00C464E7">
            <w:pPr>
              <w:rPr>
                <w:color w:val="000000"/>
              </w:rPr>
            </w:pPr>
            <w:r w:rsidRPr="00F13825">
              <w:rPr>
                <w:color w:val="000000"/>
              </w:rPr>
              <w:t>Initial assessment</w:t>
            </w:r>
          </w:p>
        </w:tc>
        <w:tc>
          <w:tcPr>
            <w:tcW w:w="1134" w:type="dxa"/>
          </w:tcPr>
          <w:p w14:paraId="0C9960EF" w14:textId="77777777" w:rsidR="00467E1D" w:rsidRPr="00F13825" w:rsidRDefault="00467E1D" w:rsidP="00C464E7">
            <w:pPr>
              <w:rPr>
                <w:color w:val="000000"/>
              </w:rPr>
            </w:pPr>
          </w:p>
        </w:tc>
        <w:tc>
          <w:tcPr>
            <w:tcW w:w="2835" w:type="dxa"/>
          </w:tcPr>
          <w:p w14:paraId="732876CE" w14:textId="77777777" w:rsidR="00467E1D" w:rsidRPr="00F13825" w:rsidRDefault="00467E1D" w:rsidP="00C464E7">
            <w:r w:rsidRPr="00F13825">
              <w:rPr>
                <w:color w:val="000000"/>
              </w:rPr>
              <w:t>Attendance sheet signed</w:t>
            </w:r>
          </w:p>
        </w:tc>
        <w:tc>
          <w:tcPr>
            <w:tcW w:w="1276" w:type="dxa"/>
          </w:tcPr>
          <w:p w14:paraId="7262AFB3" w14:textId="77777777" w:rsidR="00467E1D" w:rsidRPr="00F13825" w:rsidRDefault="00467E1D" w:rsidP="00C464E7"/>
        </w:tc>
      </w:tr>
      <w:tr w:rsidR="00467E1D" w:rsidRPr="00F13825" w14:paraId="79DB1D00" w14:textId="77777777" w:rsidTr="00C464E7">
        <w:trPr>
          <w:trHeight w:val="250"/>
        </w:trPr>
        <w:tc>
          <w:tcPr>
            <w:tcW w:w="3964" w:type="dxa"/>
          </w:tcPr>
          <w:p w14:paraId="1A6E9B23" w14:textId="77777777" w:rsidR="00467E1D" w:rsidRPr="00F13825" w:rsidRDefault="00467E1D" w:rsidP="00C464E7">
            <w:pPr>
              <w:rPr>
                <w:color w:val="000000"/>
              </w:rPr>
            </w:pPr>
            <w:r w:rsidRPr="00F13825">
              <w:rPr>
                <w:color w:val="000000"/>
              </w:rPr>
              <w:t>Modify activity / risk plan</w:t>
            </w:r>
          </w:p>
        </w:tc>
        <w:tc>
          <w:tcPr>
            <w:tcW w:w="1134" w:type="dxa"/>
          </w:tcPr>
          <w:p w14:paraId="20424277" w14:textId="77777777" w:rsidR="00467E1D" w:rsidRPr="00F13825" w:rsidRDefault="00467E1D" w:rsidP="00C464E7">
            <w:pPr>
              <w:rPr>
                <w:color w:val="000000"/>
              </w:rPr>
            </w:pPr>
          </w:p>
        </w:tc>
        <w:tc>
          <w:tcPr>
            <w:tcW w:w="2835" w:type="dxa"/>
          </w:tcPr>
          <w:p w14:paraId="28FCA447" w14:textId="77777777" w:rsidR="00467E1D" w:rsidRPr="00F13825" w:rsidRDefault="00467E1D" w:rsidP="00C464E7">
            <w:r w:rsidRPr="00F13825">
              <w:rPr>
                <w:color w:val="000000"/>
              </w:rPr>
              <w:t>Discuss risks at start</w:t>
            </w:r>
          </w:p>
        </w:tc>
        <w:tc>
          <w:tcPr>
            <w:tcW w:w="1276" w:type="dxa"/>
          </w:tcPr>
          <w:p w14:paraId="7F36F17C" w14:textId="77777777" w:rsidR="00467E1D" w:rsidRPr="00F13825" w:rsidRDefault="00467E1D" w:rsidP="00C464E7"/>
        </w:tc>
      </w:tr>
      <w:tr w:rsidR="00467E1D" w:rsidRPr="00F13825" w14:paraId="5FD88660" w14:textId="77777777" w:rsidTr="00C464E7">
        <w:trPr>
          <w:trHeight w:val="279"/>
        </w:trPr>
        <w:tc>
          <w:tcPr>
            <w:tcW w:w="3964" w:type="dxa"/>
          </w:tcPr>
          <w:p w14:paraId="65F48C0C" w14:textId="77777777" w:rsidR="00467E1D" w:rsidRPr="00F13825" w:rsidRDefault="00467E1D" w:rsidP="00C464E7">
            <w:pPr>
              <w:rPr>
                <w:color w:val="000000"/>
              </w:rPr>
            </w:pPr>
            <w:r w:rsidRPr="00F13825">
              <w:rPr>
                <w:color w:val="000000"/>
              </w:rPr>
              <w:t>Check first-aid kit</w:t>
            </w:r>
          </w:p>
        </w:tc>
        <w:tc>
          <w:tcPr>
            <w:tcW w:w="1134" w:type="dxa"/>
          </w:tcPr>
          <w:p w14:paraId="71AD9CB8" w14:textId="77777777" w:rsidR="00467E1D" w:rsidRPr="00F13825" w:rsidRDefault="00467E1D" w:rsidP="00C464E7">
            <w:pPr>
              <w:rPr>
                <w:color w:val="000000"/>
              </w:rPr>
            </w:pPr>
          </w:p>
        </w:tc>
        <w:tc>
          <w:tcPr>
            <w:tcW w:w="2835" w:type="dxa"/>
          </w:tcPr>
          <w:p w14:paraId="2C62426B" w14:textId="77777777" w:rsidR="00467E1D" w:rsidRPr="00F13825" w:rsidRDefault="00467E1D" w:rsidP="00C464E7">
            <w:r w:rsidRPr="00F13825">
              <w:t>Report any incidents asap</w:t>
            </w:r>
          </w:p>
        </w:tc>
        <w:tc>
          <w:tcPr>
            <w:tcW w:w="1276" w:type="dxa"/>
          </w:tcPr>
          <w:p w14:paraId="509ADB36" w14:textId="77777777" w:rsidR="00467E1D" w:rsidRPr="00F13825" w:rsidRDefault="00467E1D" w:rsidP="00C464E7"/>
        </w:tc>
      </w:tr>
    </w:tbl>
    <w:p w14:paraId="10A7EFF6" w14:textId="77777777" w:rsidR="00467E1D" w:rsidRPr="00F13825" w:rsidRDefault="00467E1D" w:rsidP="00467E1D">
      <w:pPr>
        <w:rPr>
          <w:color w:val="000000"/>
          <w:sz w:val="20"/>
        </w:rPr>
      </w:pPr>
    </w:p>
    <w:p w14:paraId="64028A85" w14:textId="77777777" w:rsidR="00952F79" w:rsidRDefault="00952F79" w:rsidP="00952F79">
      <w:pPr>
        <w:rPr>
          <w:i/>
          <w:color w:val="000000"/>
          <w:sz w:val="20"/>
        </w:rPr>
      </w:pPr>
      <w:r w:rsidRPr="00F13825">
        <w:rPr>
          <w:i/>
          <w:color w:val="000000"/>
          <w:sz w:val="20"/>
        </w:rPr>
        <w:t xml:space="preserve">Please return this sheet to </w:t>
      </w:r>
      <w:r w:rsidRPr="00F13825">
        <w:rPr>
          <w:i/>
          <w:sz w:val="20"/>
        </w:rPr>
        <w:t xml:space="preserve">the </w:t>
      </w:r>
      <w:r>
        <w:rPr>
          <w:i/>
          <w:sz w:val="20"/>
        </w:rPr>
        <w:t>nominated person</w:t>
      </w:r>
      <w:r w:rsidRPr="00F13825">
        <w:rPr>
          <w:i/>
          <w:sz w:val="20"/>
        </w:rPr>
        <w:t xml:space="preserve"> of your District Group</w:t>
      </w:r>
      <w:r w:rsidRPr="00F13825">
        <w:rPr>
          <w:i/>
          <w:color w:val="000000"/>
          <w:sz w:val="20"/>
        </w:rPr>
        <w:t xml:space="preserve"> after t</w:t>
      </w:r>
      <w:r>
        <w:rPr>
          <w:i/>
          <w:color w:val="000000"/>
          <w:sz w:val="20"/>
        </w:rPr>
        <w:t>he activity</w:t>
      </w:r>
    </w:p>
    <w:p w14:paraId="1E8ED594" w14:textId="50890906" w:rsidR="009F6D3A" w:rsidRDefault="009F6D3A">
      <w:pPr>
        <w:rPr>
          <w:i/>
          <w:color w:val="000000"/>
          <w:sz w:val="20"/>
        </w:rPr>
      </w:pPr>
      <w:r>
        <w:rPr>
          <w:i/>
          <w:color w:val="000000"/>
          <w:sz w:val="20"/>
        </w:rPr>
        <w:br w:type="page"/>
      </w:r>
    </w:p>
    <w:p w14:paraId="4BD5C97D" w14:textId="7AF8808B" w:rsidR="009F6D3A" w:rsidRPr="00F13825" w:rsidRDefault="009F6D3A" w:rsidP="009F6D3A">
      <w:pPr>
        <w:pStyle w:val="Heading2"/>
        <w:rPr>
          <w:rFonts w:ascii="Helvetica" w:hAnsi="Helvetica"/>
        </w:rPr>
      </w:pPr>
      <w:r w:rsidRPr="00F13825">
        <w:rPr>
          <w:rFonts w:ascii="Helvetica" w:hAnsi="Helvetica"/>
        </w:rPr>
        <w:lastRenderedPageBreak/>
        <w:t>Bushwalks, garden visits and outings risk plan</w:t>
      </w:r>
    </w:p>
    <w:p w14:paraId="639FA5C9" w14:textId="77777777" w:rsidR="009F6D3A" w:rsidRPr="00F13825" w:rsidRDefault="009F6D3A" w:rsidP="009F6D3A"/>
    <w:tbl>
      <w:tblPr>
        <w:tblStyle w:val="TableGrid"/>
        <w:tblW w:w="9263" w:type="dxa"/>
        <w:tblLook w:val="04A0" w:firstRow="1" w:lastRow="0" w:firstColumn="1" w:lastColumn="0" w:noHBand="0" w:noVBand="1"/>
      </w:tblPr>
      <w:tblGrid>
        <w:gridCol w:w="1843"/>
        <w:gridCol w:w="1129"/>
        <w:gridCol w:w="6291"/>
      </w:tblGrid>
      <w:tr w:rsidR="009F6D3A" w:rsidRPr="00F13825" w14:paraId="17757E27" w14:textId="77777777" w:rsidTr="00C34384">
        <w:tc>
          <w:tcPr>
            <w:tcW w:w="1843" w:type="dxa"/>
          </w:tcPr>
          <w:p w14:paraId="7EA80701" w14:textId="77777777" w:rsidR="009F6D3A" w:rsidRPr="00F13825" w:rsidRDefault="009F6D3A" w:rsidP="00C34384">
            <w:pPr>
              <w:rPr>
                <w:szCs w:val="22"/>
              </w:rPr>
            </w:pPr>
            <w:r w:rsidRPr="00F13825">
              <w:rPr>
                <w:szCs w:val="22"/>
              </w:rPr>
              <w:t>Group:</w:t>
            </w:r>
          </w:p>
        </w:tc>
        <w:tc>
          <w:tcPr>
            <w:tcW w:w="7420" w:type="dxa"/>
            <w:gridSpan w:val="2"/>
          </w:tcPr>
          <w:p w14:paraId="0F219C4A" w14:textId="77777777" w:rsidR="009F6D3A" w:rsidRPr="00F13825" w:rsidRDefault="009F6D3A" w:rsidP="00C34384">
            <w:pPr>
              <w:rPr>
                <w:szCs w:val="22"/>
              </w:rPr>
            </w:pPr>
          </w:p>
        </w:tc>
      </w:tr>
      <w:tr w:rsidR="009F6D3A" w:rsidRPr="00F13825" w14:paraId="44C5007C" w14:textId="77777777" w:rsidTr="00C34384">
        <w:tc>
          <w:tcPr>
            <w:tcW w:w="1843" w:type="dxa"/>
          </w:tcPr>
          <w:p w14:paraId="11756BA6" w14:textId="77777777" w:rsidR="009F6D3A" w:rsidRPr="00F13825" w:rsidRDefault="009F6D3A" w:rsidP="00C34384">
            <w:pPr>
              <w:rPr>
                <w:szCs w:val="22"/>
              </w:rPr>
            </w:pPr>
            <w:r w:rsidRPr="00F13825">
              <w:rPr>
                <w:szCs w:val="22"/>
              </w:rPr>
              <w:t>Activity:</w:t>
            </w:r>
          </w:p>
        </w:tc>
        <w:tc>
          <w:tcPr>
            <w:tcW w:w="7420" w:type="dxa"/>
            <w:gridSpan w:val="2"/>
          </w:tcPr>
          <w:p w14:paraId="60AF6BBC" w14:textId="77777777" w:rsidR="009F6D3A" w:rsidRPr="00F13825" w:rsidRDefault="009F6D3A" w:rsidP="00C34384">
            <w:pPr>
              <w:rPr>
                <w:szCs w:val="22"/>
              </w:rPr>
            </w:pPr>
            <w:r w:rsidRPr="00F13825">
              <w:rPr>
                <w:szCs w:val="22"/>
              </w:rPr>
              <w:t xml:space="preserve">Bushwalks, garden visits and outings </w:t>
            </w:r>
          </w:p>
        </w:tc>
      </w:tr>
      <w:tr w:rsidR="009F6D3A" w:rsidRPr="00F13825" w14:paraId="34B0674B" w14:textId="77777777" w:rsidTr="00C34384">
        <w:tc>
          <w:tcPr>
            <w:tcW w:w="1843" w:type="dxa"/>
          </w:tcPr>
          <w:p w14:paraId="54B0722F" w14:textId="77777777" w:rsidR="009F6D3A" w:rsidRPr="00F13825" w:rsidRDefault="009F6D3A" w:rsidP="00C34384">
            <w:pPr>
              <w:rPr>
                <w:szCs w:val="22"/>
              </w:rPr>
            </w:pPr>
            <w:r w:rsidRPr="00F13825">
              <w:rPr>
                <w:szCs w:val="22"/>
              </w:rPr>
              <w:t>Date:</w:t>
            </w:r>
          </w:p>
        </w:tc>
        <w:tc>
          <w:tcPr>
            <w:tcW w:w="7420" w:type="dxa"/>
            <w:gridSpan w:val="2"/>
          </w:tcPr>
          <w:p w14:paraId="10194673" w14:textId="77777777" w:rsidR="009F6D3A" w:rsidRPr="00F13825" w:rsidRDefault="009F6D3A" w:rsidP="00C34384">
            <w:pPr>
              <w:rPr>
                <w:szCs w:val="22"/>
              </w:rPr>
            </w:pPr>
            <w:r w:rsidRPr="00F13825">
              <w:rPr>
                <w:szCs w:val="22"/>
              </w:rPr>
              <w:t xml:space="preserve"> </w:t>
            </w:r>
          </w:p>
        </w:tc>
      </w:tr>
      <w:tr w:rsidR="009F6D3A" w:rsidRPr="00F13825" w14:paraId="601C5567" w14:textId="77777777" w:rsidTr="00C34384">
        <w:tc>
          <w:tcPr>
            <w:tcW w:w="1843" w:type="dxa"/>
            <w:tcBorders>
              <w:bottom w:val="single" w:sz="4" w:space="0" w:color="auto"/>
            </w:tcBorders>
          </w:tcPr>
          <w:p w14:paraId="6E7786F4" w14:textId="77777777" w:rsidR="009F6D3A" w:rsidRPr="00F13825" w:rsidRDefault="009F6D3A" w:rsidP="00C34384">
            <w:pPr>
              <w:spacing w:line="360" w:lineRule="auto"/>
              <w:rPr>
                <w:szCs w:val="22"/>
              </w:rPr>
            </w:pPr>
            <w:r w:rsidRPr="00F13825">
              <w:rPr>
                <w:szCs w:val="22"/>
              </w:rPr>
              <w:t>Activity Leader:</w:t>
            </w:r>
          </w:p>
        </w:tc>
        <w:tc>
          <w:tcPr>
            <w:tcW w:w="7420" w:type="dxa"/>
            <w:gridSpan w:val="2"/>
            <w:tcBorders>
              <w:bottom w:val="single" w:sz="4" w:space="0" w:color="auto"/>
            </w:tcBorders>
          </w:tcPr>
          <w:p w14:paraId="7A812F41" w14:textId="77777777" w:rsidR="009F6D3A" w:rsidRPr="00F13825" w:rsidRDefault="009F6D3A" w:rsidP="00C34384">
            <w:pPr>
              <w:spacing w:line="360" w:lineRule="auto"/>
              <w:rPr>
                <w:szCs w:val="22"/>
              </w:rPr>
            </w:pPr>
            <w:r w:rsidRPr="00F13825">
              <w:rPr>
                <w:szCs w:val="22"/>
              </w:rPr>
              <w:t>Name:</w:t>
            </w:r>
          </w:p>
          <w:p w14:paraId="48FED11D" w14:textId="77777777" w:rsidR="009F6D3A" w:rsidRPr="00F13825" w:rsidRDefault="009F6D3A" w:rsidP="00C34384">
            <w:pPr>
              <w:spacing w:line="360" w:lineRule="auto"/>
              <w:rPr>
                <w:szCs w:val="22"/>
              </w:rPr>
            </w:pPr>
            <w:r w:rsidRPr="00F13825">
              <w:rPr>
                <w:szCs w:val="22"/>
              </w:rPr>
              <w:t>Signature:</w:t>
            </w:r>
          </w:p>
          <w:p w14:paraId="72A93327" w14:textId="77777777" w:rsidR="009F6D3A" w:rsidRPr="00F13825" w:rsidRDefault="009F6D3A" w:rsidP="00C34384">
            <w:pPr>
              <w:spacing w:line="360" w:lineRule="auto"/>
              <w:rPr>
                <w:szCs w:val="22"/>
              </w:rPr>
            </w:pPr>
            <w:r w:rsidRPr="00F13825">
              <w:rPr>
                <w:szCs w:val="22"/>
              </w:rPr>
              <w:t>Date:</w:t>
            </w:r>
          </w:p>
        </w:tc>
      </w:tr>
      <w:tr w:rsidR="009F6D3A" w:rsidRPr="00F13825" w14:paraId="1A4620AA" w14:textId="77777777" w:rsidTr="00C34384">
        <w:tc>
          <w:tcPr>
            <w:tcW w:w="1843" w:type="dxa"/>
            <w:shd w:val="clear" w:color="auto" w:fill="D9D9D9" w:themeFill="background1" w:themeFillShade="D9"/>
          </w:tcPr>
          <w:p w14:paraId="3A054289" w14:textId="77777777" w:rsidR="009F6D3A" w:rsidRPr="00F13825" w:rsidRDefault="009F6D3A" w:rsidP="00C34384">
            <w:pPr>
              <w:rPr>
                <w:szCs w:val="22"/>
              </w:rPr>
            </w:pPr>
            <w:r w:rsidRPr="00F13825">
              <w:rPr>
                <w:szCs w:val="22"/>
              </w:rPr>
              <w:t>Hazard</w:t>
            </w:r>
          </w:p>
        </w:tc>
        <w:tc>
          <w:tcPr>
            <w:tcW w:w="1129" w:type="dxa"/>
            <w:shd w:val="clear" w:color="auto" w:fill="D9D9D9" w:themeFill="background1" w:themeFillShade="D9"/>
          </w:tcPr>
          <w:p w14:paraId="76D64DBE" w14:textId="77777777" w:rsidR="009F6D3A" w:rsidRPr="00F13825" w:rsidRDefault="009F6D3A" w:rsidP="00C34384">
            <w:pPr>
              <w:jc w:val="center"/>
              <w:rPr>
                <w:szCs w:val="22"/>
              </w:rPr>
            </w:pPr>
            <w:r>
              <w:rPr>
                <w:szCs w:val="22"/>
              </w:rPr>
              <w:t>Risk</w:t>
            </w:r>
            <w:r w:rsidRPr="00F13825">
              <w:rPr>
                <w:szCs w:val="22"/>
              </w:rPr>
              <w:t xml:space="preserve"> level (refer matrix)</w:t>
            </w:r>
          </w:p>
        </w:tc>
        <w:tc>
          <w:tcPr>
            <w:tcW w:w="6291" w:type="dxa"/>
            <w:shd w:val="clear" w:color="auto" w:fill="D9D9D9" w:themeFill="background1" w:themeFillShade="D9"/>
          </w:tcPr>
          <w:p w14:paraId="16717946" w14:textId="77777777" w:rsidR="009F6D3A" w:rsidRPr="00F13825" w:rsidRDefault="009F6D3A" w:rsidP="00C34384">
            <w:pPr>
              <w:rPr>
                <w:szCs w:val="22"/>
              </w:rPr>
            </w:pPr>
            <w:r w:rsidRPr="00F13825">
              <w:rPr>
                <w:szCs w:val="22"/>
              </w:rPr>
              <w:t xml:space="preserve">Action taken to control or eliminate risk, for all hazards rated </w:t>
            </w:r>
            <w:r>
              <w:rPr>
                <w:szCs w:val="22"/>
              </w:rPr>
              <w:t>High, Med Hi, Medium</w:t>
            </w:r>
          </w:p>
        </w:tc>
      </w:tr>
      <w:tr w:rsidR="00BB0260" w:rsidRPr="00F13825" w14:paraId="04CA49AD" w14:textId="77777777" w:rsidTr="00C34384">
        <w:trPr>
          <w:trHeight w:val="372"/>
        </w:trPr>
        <w:tc>
          <w:tcPr>
            <w:tcW w:w="1843" w:type="dxa"/>
          </w:tcPr>
          <w:p w14:paraId="0F5FD002" w14:textId="7AA2651A" w:rsidR="00BB0260" w:rsidRPr="00F13825" w:rsidRDefault="00BB0260" w:rsidP="00BB0260">
            <w:pPr>
              <w:rPr>
                <w:szCs w:val="22"/>
              </w:rPr>
            </w:pPr>
            <w:r>
              <w:rPr>
                <w:szCs w:val="22"/>
              </w:rPr>
              <w:t>Covid-19 safety and hygiene</w:t>
            </w:r>
          </w:p>
        </w:tc>
        <w:tc>
          <w:tcPr>
            <w:tcW w:w="1129" w:type="dxa"/>
          </w:tcPr>
          <w:p w14:paraId="69BBA3AE" w14:textId="7A8199AC" w:rsidR="00BB0260" w:rsidRPr="00F13825" w:rsidRDefault="00BB0260" w:rsidP="00BB0260">
            <w:pPr>
              <w:jc w:val="center"/>
              <w:rPr>
                <w:szCs w:val="22"/>
              </w:rPr>
            </w:pPr>
            <w:r>
              <w:rPr>
                <w:szCs w:val="22"/>
              </w:rPr>
              <w:t>High</w:t>
            </w:r>
          </w:p>
        </w:tc>
        <w:tc>
          <w:tcPr>
            <w:tcW w:w="6291" w:type="dxa"/>
          </w:tcPr>
          <w:p w14:paraId="1CFD8E7C" w14:textId="1F5F3EB8" w:rsidR="00BB0260" w:rsidRDefault="00BB0260" w:rsidP="00BB0260">
            <w:pPr>
              <w:pStyle w:val="ListParagraph"/>
              <w:numPr>
                <w:ilvl w:val="0"/>
                <w:numId w:val="41"/>
              </w:numPr>
              <w:rPr>
                <w:szCs w:val="22"/>
              </w:rPr>
            </w:pPr>
            <w:r>
              <w:rPr>
                <w:szCs w:val="22"/>
              </w:rPr>
              <w:t>Bus if used</w:t>
            </w:r>
          </w:p>
          <w:p w14:paraId="464FF347" w14:textId="77777777" w:rsidR="00BB0260" w:rsidRDefault="00BB0260" w:rsidP="00BB0260">
            <w:pPr>
              <w:pStyle w:val="ListParagraph"/>
              <w:numPr>
                <w:ilvl w:val="1"/>
                <w:numId w:val="41"/>
              </w:numPr>
              <w:rPr>
                <w:szCs w:val="22"/>
              </w:rPr>
            </w:pPr>
            <w:r>
              <w:rPr>
                <w:szCs w:val="22"/>
              </w:rPr>
              <w:t>Communicate to bus company that driver must be up to date vaccinated and if unwell, will need to be replaced</w:t>
            </w:r>
          </w:p>
          <w:p w14:paraId="0434C888" w14:textId="77777777" w:rsidR="00BB0260" w:rsidRDefault="00BB0260" w:rsidP="00BB0260">
            <w:pPr>
              <w:pStyle w:val="ListParagraph"/>
              <w:numPr>
                <w:ilvl w:val="1"/>
                <w:numId w:val="41"/>
              </w:numPr>
              <w:rPr>
                <w:szCs w:val="22"/>
              </w:rPr>
            </w:pPr>
            <w:r>
              <w:rPr>
                <w:szCs w:val="22"/>
              </w:rPr>
              <w:t>Ask bus company to ensure bus driver maintains good hand, respiratory and personal hygiene</w:t>
            </w:r>
          </w:p>
          <w:p w14:paraId="77FDC5CC" w14:textId="77777777" w:rsidR="00BB0260" w:rsidRDefault="00BB0260" w:rsidP="00BB0260">
            <w:pPr>
              <w:pStyle w:val="ListParagraph"/>
              <w:numPr>
                <w:ilvl w:val="1"/>
                <w:numId w:val="41"/>
              </w:numPr>
              <w:rPr>
                <w:szCs w:val="22"/>
              </w:rPr>
            </w:pPr>
            <w:r>
              <w:rPr>
                <w:szCs w:val="22"/>
              </w:rPr>
              <w:t>Ensure bus drivers are first aid trained and first aid kits on board</w:t>
            </w:r>
          </w:p>
          <w:p w14:paraId="5D9A0C62" w14:textId="77777777" w:rsidR="00BB0260" w:rsidRPr="0052458A" w:rsidRDefault="00BB0260" w:rsidP="00BB0260">
            <w:pPr>
              <w:pStyle w:val="ListParagraph"/>
              <w:numPr>
                <w:ilvl w:val="1"/>
                <w:numId w:val="41"/>
              </w:numPr>
              <w:rPr>
                <w:szCs w:val="22"/>
              </w:rPr>
            </w:pPr>
            <w:r>
              <w:rPr>
                <w:szCs w:val="22"/>
              </w:rPr>
              <w:t>Ensure tour leaders/botanists are first aid trained</w:t>
            </w:r>
          </w:p>
          <w:p w14:paraId="79D9ED61" w14:textId="77777777" w:rsidR="00BB0260" w:rsidRDefault="00BB0260" w:rsidP="00BB0260">
            <w:pPr>
              <w:pStyle w:val="ListParagraph"/>
              <w:numPr>
                <w:ilvl w:val="0"/>
                <w:numId w:val="41"/>
              </w:numPr>
              <w:rPr>
                <w:szCs w:val="22"/>
              </w:rPr>
            </w:pPr>
            <w:r>
              <w:rPr>
                <w:szCs w:val="22"/>
              </w:rPr>
              <w:t>Participants</w:t>
            </w:r>
          </w:p>
          <w:p w14:paraId="3874A404" w14:textId="77777777" w:rsidR="00BB0260" w:rsidRDefault="00BB0260" w:rsidP="00BB0260">
            <w:pPr>
              <w:pStyle w:val="ListParagraph"/>
              <w:numPr>
                <w:ilvl w:val="1"/>
                <w:numId w:val="41"/>
              </w:numPr>
              <w:rPr>
                <w:szCs w:val="22"/>
              </w:rPr>
            </w:pPr>
            <w:r>
              <w:rPr>
                <w:szCs w:val="22"/>
              </w:rPr>
              <w:t>Exclude participants who are unwell</w:t>
            </w:r>
          </w:p>
          <w:p w14:paraId="6DC4F801" w14:textId="77777777" w:rsidR="00BB0260" w:rsidRDefault="00BB0260" w:rsidP="00BB0260">
            <w:pPr>
              <w:pStyle w:val="ListParagraph"/>
              <w:numPr>
                <w:ilvl w:val="1"/>
                <w:numId w:val="41"/>
              </w:numPr>
              <w:rPr>
                <w:szCs w:val="22"/>
              </w:rPr>
            </w:pPr>
            <w:r>
              <w:rPr>
                <w:szCs w:val="22"/>
              </w:rPr>
              <w:t>Have spare RATs and masks to test people who are unwell</w:t>
            </w:r>
          </w:p>
          <w:p w14:paraId="386B344D" w14:textId="77777777" w:rsidR="00BB0260" w:rsidRDefault="00BB0260" w:rsidP="00BB0260">
            <w:pPr>
              <w:pStyle w:val="ListParagraph"/>
              <w:numPr>
                <w:ilvl w:val="1"/>
                <w:numId w:val="41"/>
              </w:numPr>
              <w:rPr>
                <w:szCs w:val="22"/>
              </w:rPr>
            </w:pPr>
            <w:r>
              <w:rPr>
                <w:szCs w:val="22"/>
              </w:rPr>
              <w:t>Take reasonable steps to ensure that all participants attending are up-to-date in their vaccinations</w:t>
            </w:r>
          </w:p>
          <w:p w14:paraId="03C24438" w14:textId="77777777" w:rsidR="00BB0260" w:rsidRDefault="00BB0260" w:rsidP="00BB0260">
            <w:pPr>
              <w:pStyle w:val="ListParagraph"/>
              <w:numPr>
                <w:ilvl w:val="1"/>
                <w:numId w:val="41"/>
              </w:numPr>
              <w:rPr>
                <w:szCs w:val="22"/>
              </w:rPr>
            </w:pPr>
            <w:r>
              <w:rPr>
                <w:szCs w:val="22"/>
              </w:rPr>
              <w:t>Include safety and hygiene signage in the material provided, on website and communicated by tour leaders to participants</w:t>
            </w:r>
          </w:p>
          <w:p w14:paraId="4EBFCE71" w14:textId="77777777" w:rsidR="00BB0260" w:rsidRDefault="00BB0260" w:rsidP="00BB0260">
            <w:pPr>
              <w:pStyle w:val="ListParagraph"/>
              <w:numPr>
                <w:ilvl w:val="1"/>
                <w:numId w:val="41"/>
              </w:numPr>
              <w:rPr>
                <w:szCs w:val="22"/>
              </w:rPr>
            </w:pPr>
            <w:r>
              <w:rPr>
                <w:szCs w:val="22"/>
              </w:rPr>
              <w:t>Include Covid-19 safety and other safety messages in training and briefing sessions</w:t>
            </w:r>
          </w:p>
          <w:p w14:paraId="2F5FA470" w14:textId="77777777" w:rsidR="00BB0260" w:rsidRDefault="00BB0260" w:rsidP="00BB0260">
            <w:pPr>
              <w:pStyle w:val="ListParagraph"/>
              <w:numPr>
                <w:ilvl w:val="1"/>
                <w:numId w:val="41"/>
              </w:numPr>
              <w:rPr>
                <w:szCs w:val="22"/>
              </w:rPr>
            </w:pPr>
            <w:r>
              <w:rPr>
                <w:szCs w:val="22"/>
              </w:rPr>
              <w:t>Facilitate medical advice to participants who become unwell during the tour. Empower tour leaders to make the necessary calls if required</w:t>
            </w:r>
          </w:p>
          <w:p w14:paraId="033418EF" w14:textId="77777777" w:rsidR="00BB0260" w:rsidRDefault="00BB0260" w:rsidP="00BB0260">
            <w:pPr>
              <w:pStyle w:val="ListParagraph"/>
              <w:numPr>
                <w:ilvl w:val="1"/>
                <w:numId w:val="41"/>
              </w:numPr>
              <w:rPr>
                <w:szCs w:val="22"/>
              </w:rPr>
            </w:pPr>
            <w:r>
              <w:rPr>
                <w:szCs w:val="22"/>
              </w:rPr>
              <w:t>Encourage participants to wear masks when difficult to socially distance and maintain hand hygiene</w:t>
            </w:r>
          </w:p>
          <w:p w14:paraId="00AD3DCD" w14:textId="77777777" w:rsidR="00BB0260" w:rsidRPr="00936D7F" w:rsidRDefault="00BB0260" w:rsidP="00BB0260">
            <w:pPr>
              <w:pStyle w:val="ListParagraph"/>
              <w:numPr>
                <w:ilvl w:val="1"/>
                <w:numId w:val="41"/>
              </w:numPr>
              <w:rPr>
                <w:szCs w:val="22"/>
              </w:rPr>
            </w:pPr>
            <w:r>
              <w:rPr>
                <w:szCs w:val="22"/>
              </w:rPr>
              <w:t>Encourage participants to bring their own sanitiser and spare masks</w:t>
            </w:r>
          </w:p>
          <w:p w14:paraId="1128A510" w14:textId="77777777" w:rsidR="00BB0260" w:rsidRDefault="00BB0260" w:rsidP="00BB0260">
            <w:pPr>
              <w:pStyle w:val="ListParagraph"/>
              <w:numPr>
                <w:ilvl w:val="0"/>
                <w:numId w:val="41"/>
              </w:numPr>
              <w:rPr>
                <w:szCs w:val="22"/>
              </w:rPr>
            </w:pPr>
            <w:r>
              <w:rPr>
                <w:szCs w:val="22"/>
              </w:rPr>
              <w:t>Food and hygiene</w:t>
            </w:r>
          </w:p>
          <w:p w14:paraId="5F511B24" w14:textId="77777777" w:rsidR="00BB0260" w:rsidRDefault="00BB0260" w:rsidP="00BB0260">
            <w:pPr>
              <w:pStyle w:val="ListParagraph"/>
              <w:numPr>
                <w:ilvl w:val="1"/>
                <w:numId w:val="41"/>
              </w:numPr>
              <w:rPr>
                <w:szCs w:val="22"/>
              </w:rPr>
            </w:pPr>
            <w:r>
              <w:rPr>
                <w:szCs w:val="22"/>
              </w:rPr>
              <w:t>Adopt safe food handling practices at all times, including gloves, tongs, no touching of food before taking</w:t>
            </w:r>
          </w:p>
          <w:p w14:paraId="458B13F8" w14:textId="77777777" w:rsidR="00BB0260" w:rsidRDefault="00BB0260" w:rsidP="00BB0260">
            <w:pPr>
              <w:pStyle w:val="ListParagraph"/>
              <w:numPr>
                <w:ilvl w:val="1"/>
                <w:numId w:val="41"/>
              </w:numPr>
              <w:rPr>
                <w:szCs w:val="22"/>
              </w:rPr>
            </w:pPr>
            <w:r>
              <w:rPr>
                <w:szCs w:val="22"/>
              </w:rPr>
              <w:t xml:space="preserve">Maintain bus cleaning and sanitising </w:t>
            </w:r>
            <w:proofErr w:type="spellStart"/>
            <w:r>
              <w:rPr>
                <w:szCs w:val="22"/>
              </w:rPr>
              <w:t>ie</w:t>
            </w:r>
            <w:proofErr w:type="spellEnd"/>
            <w:r>
              <w:rPr>
                <w:szCs w:val="22"/>
              </w:rPr>
              <w:t xml:space="preserve"> frequent wiping down of bus surfaces with sanitiser, spraying with anti-</w:t>
            </w:r>
            <w:proofErr w:type="spellStart"/>
            <w:r>
              <w:rPr>
                <w:szCs w:val="22"/>
              </w:rPr>
              <w:t>virals</w:t>
            </w:r>
            <w:proofErr w:type="spellEnd"/>
          </w:p>
          <w:p w14:paraId="0389DF9F" w14:textId="77777777" w:rsidR="00BB0260" w:rsidRPr="00936D7F" w:rsidRDefault="00BB0260" w:rsidP="00BB0260">
            <w:pPr>
              <w:pStyle w:val="ListParagraph"/>
              <w:numPr>
                <w:ilvl w:val="1"/>
                <w:numId w:val="41"/>
              </w:numPr>
              <w:rPr>
                <w:szCs w:val="22"/>
              </w:rPr>
            </w:pPr>
            <w:r>
              <w:rPr>
                <w:szCs w:val="22"/>
              </w:rPr>
              <w:t>Have hand sanitiser available on the bus and at hotels</w:t>
            </w:r>
          </w:p>
          <w:p w14:paraId="5B549806" w14:textId="77777777" w:rsidR="00BB0260" w:rsidRDefault="00BB0260" w:rsidP="00BB0260">
            <w:pPr>
              <w:pStyle w:val="ListParagraph"/>
              <w:numPr>
                <w:ilvl w:val="0"/>
                <w:numId w:val="41"/>
              </w:numPr>
              <w:rPr>
                <w:szCs w:val="22"/>
              </w:rPr>
            </w:pPr>
            <w:r>
              <w:rPr>
                <w:szCs w:val="22"/>
              </w:rPr>
              <w:t>Ventilation</w:t>
            </w:r>
          </w:p>
          <w:p w14:paraId="57590009" w14:textId="77777777" w:rsidR="00BB0260" w:rsidRDefault="00BB0260" w:rsidP="00BB0260">
            <w:pPr>
              <w:pStyle w:val="ListParagraph"/>
              <w:numPr>
                <w:ilvl w:val="1"/>
                <w:numId w:val="41"/>
              </w:numPr>
              <w:rPr>
                <w:szCs w:val="22"/>
              </w:rPr>
            </w:pPr>
            <w:r>
              <w:rPr>
                <w:szCs w:val="22"/>
              </w:rPr>
              <w:t>Encourage people to open windows as much as possible for ventilation</w:t>
            </w:r>
          </w:p>
          <w:p w14:paraId="0C633BA7" w14:textId="77777777" w:rsidR="00BB0260" w:rsidRDefault="00BB0260" w:rsidP="00BB0260">
            <w:pPr>
              <w:pStyle w:val="ListParagraph"/>
              <w:numPr>
                <w:ilvl w:val="0"/>
                <w:numId w:val="41"/>
              </w:numPr>
              <w:rPr>
                <w:szCs w:val="22"/>
              </w:rPr>
            </w:pPr>
            <w:r>
              <w:rPr>
                <w:szCs w:val="22"/>
              </w:rPr>
              <w:t>Hotels</w:t>
            </w:r>
          </w:p>
          <w:p w14:paraId="55F43C19" w14:textId="77777777" w:rsidR="00BB0260" w:rsidRPr="003B7152" w:rsidRDefault="00BB0260" w:rsidP="00BB0260">
            <w:pPr>
              <w:pStyle w:val="ListParagraph"/>
              <w:numPr>
                <w:ilvl w:val="1"/>
                <w:numId w:val="41"/>
              </w:numPr>
              <w:rPr>
                <w:szCs w:val="22"/>
              </w:rPr>
            </w:pPr>
            <w:r>
              <w:rPr>
                <w:szCs w:val="22"/>
              </w:rPr>
              <w:t>At hotels, check ahead of time their Covid safety practices, including food handling, if food handlers are up to date in vaccination, rooms are clean and have been sanitised</w:t>
            </w:r>
          </w:p>
          <w:p w14:paraId="15B28166" w14:textId="77777777" w:rsidR="00BB0260" w:rsidRDefault="00BB0260" w:rsidP="00BB0260">
            <w:pPr>
              <w:pStyle w:val="ListParagraph"/>
              <w:numPr>
                <w:ilvl w:val="0"/>
                <w:numId w:val="41"/>
              </w:numPr>
              <w:rPr>
                <w:szCs w:val="22"/>
              </w:rPr>
            </w:pPr>
            <w:r>
              <w:rPr>
                <w:szCs w:val="22"/>
              </w:rPr>
              <w:t>Reporting</w:t>
            </w:r>
          </w:p>
          <w:p w14:paraId="7C1AD242" w14:textId="77777777" w:rsidR="00BB0260" w:rsidRDefault="00BB0260" w:rsidP="00BB0260">
            <w:pPr>
              <w:pStyle w:val="ListParagraph"/>
              <w:numPr>
                <w:ilvl w:val="1"/>
                <w:numId w:val="41"/>
              </w:numPr>
              <w:rPr>
                <w:szCs w:val="22"/>
              </w:rPr>
            </w:pPr>
            <w:r>
              <w:rPr>
                <w:szCs w:val="22"/>
              </w:rPr>
              <w:t>Collect names and contact details of all people on the tour</w:t>
            </w:r>
          </w:p>
          <w:p w14:paraId="2C0134A0" w14:textId="77777777" w:rsidR="00BB0260" w:rsidRDefault="00BB0260" w:rsidP="00BB0260">
            <w:pPr>
              <w:pStyle w:val="ListParagraph"/>
              <w:numPr>
                <w:ilvl w:val="1"/>
                <w:numId w:val="41"/>
              </w:numPr>
              <w:rPr>
                <w:szCs w:val="22"/>
              </w:rPr>
            </w:pPr>
            <w:r>
              <w:rPr>
                <w:szCs w:val="22"/>
              </w:rPr>
              <w:lastRenderedPageBreak/>
              <w:t>Collect medical information and hold securely</w:t>
            </w:r>
          </w:p>
          <w:p w14:paraId="454CA156" w14:textId="77777777" w:rsidR="00BB0260" w:rsidRDefault="00BB0260" w:rsidP="00BB0260">
            <w:pPr>
              <w:pStyle w:val="ListParagraph"/>
              <w:numPr>
                <w:ilvl w:val="1"/>
                <w:numId w:val="41"/>
              </w:numPr>
              <w:rPr>
                <w:szCs w:val="22"/>
              </w:rPr>
            </w:pPr>
            <w:r>
              <w:rPr>
                <w:szCs w:val="22"/>
              </w:rPr>
              <w:t>Keep this risk plan as part of the material on the tour</w:t>
            </w:r>
          </w:p>
          <w:p w14:paraId="5B19B890" w14:textId="27D63776" w:rsidR="00BB0260" w:rsidRPr="00467E1D" w:rsidRDefault="00BB0260" w:rsidP="00BB0260">
            <w:pPr>
              <w:pStyle w:val="NoSpacing"/>
              <w:rPr>
                <w:rFonts w:ascii="Helvetica Light" w:hAnsi="Helvetica Light"/>
              </w:rPr>
            </w:pPr>
            <w:r>
              <w:t>Report any issues or perceived issues regarding anyone unwell to the tour operator</w:t>
            </w:r>
          </w:p>
        </w:tc>
      </w:tr>
      <w:tr w:rsidR="00BB0260" w:rsidRPr="00F13825" w14:paraId="74CF6C03" w14:textId="77777777" w:rsidTr="00C34384">
        <w:trPr>
          <w:trHeight w:val="372"/>
        </w:trPr>
        <w:tc>
          <w:tcPr>
            <w:tcW w:w="1843" w:type="dxa"/>
          </w:tcPr>
          <w:p w14:paraId="448EB6FE" w14:textId="2E76F198" w:rsidR="00BB0260" w:rsidRPr="00F13825" w:rsidRDefault="00BB0260" w:rsidP="00BB0260">
            <w:pPr>
              <w:rPr>
                <w:szCs w:val="22"/>
              </w:rPr>
            </w:pPr>
            <w:r w:rsidRPr="00F13825">
              <w:rPr>
                <w:szCs w:val="22"/>
              </w:rPr>
              <w:lastRenderedPageBreak/>
              <w:t>General health issues or personal limits</w:t>
            </w:r>
          </w:p>
        </w:tc>
        <w:tc>
          <w:tcPr>
            <w:tcW w:w="1129" w:type="dxa"/>
          </w:tcPr>
          <w:p w14:paraId="320EFB73" w14:textId="58BE6392" w:rsidR="00BB0260" w:rsidRPr="00F13825" w:rsidRDefault="00BB0260" w:rsidP="00BB0260">
            <w:pPr>
              <w:jc w:val="center"/>
              <w:rPr>
                <w:szCs w:val="22"/>
              </w:rPr>
            </w:pPr>
            <w:r>
              <w:rPr>
                <w:szCs w:val="22"/>
              </w:rPr>
              <w:t>Low</w:t>
            </w:r>
          </w:p>
        </w:tc>
        <w:tc>
          <w:tcPr>
            <w:tcW w:w="6291" w:type="dxa"/>
          </w:tcPr>
          <w:p w14:paraId="6D5519E6" w14:textId="1425B7AB" w:rsidR="00BB0260" w:rsidRPr="00BB0260" w:rsidRDefault="00BB0260" w:rsidP="00BB0260">
            <w:pPr>
              <w:pStyle w:val="ListParagraph"/>
              <w:numPr>
                <w:ilvl w:val="0"/>
                <w:numId w:val="45"/>
              </w:numPr>
              <w:spacing w:afterLines="60" w:after="144"/>
              <w:rPr>
                <w:szCs w:val="22"/>
              </w:rPr>
            </w:pPr>
            <w:r w:rsidRPr="00855D1B">
              <w:rPr>
                <w:szCs w:val="22"/>
              </w:rPr>
              <w:t xml:space="preserve">Volunteers and participants should notify the </w:t>
            </w:r>
            <w:r>
              <w:rPr>
                <w:szCs w:val="22"/>
              </w:rPr>
              <w:t>Tour leader</w:t>
            </w:r>
            <w:r w:rsidRPr="00855D1B">
              <w:rPr>
                <w:szCs w:val="22"/>
              </w:rPr>
              <w:t xml:space="preserve"> of any pre-existing injury or disability before commencing the activities or work and not attempt tasks that would exacerbate that condition.</w:t>
            </w:r>
            <w:r w:rsidRPr="00BB0260">
              <w:rPr>
                <w:szCs w:val="22"/>
              </w:rPr>
              <w:t xml:space="preserve"> </w:t>
            </w:r>
          </w:p>
        </w:tc>
      </w:tr>
      <w:tr w:rsidR="00BB0260" w:rsidRPr="00F13825" w14:paraId="6C40C0DF" w14:textId="77777777" w:rsidTr="00C34384">
        <w:trPr>
          <w:trHeight w:val="372"/>
        </w:trPr>
        <w:tc>
          <w:tcPr>
            <w:tcW w:w="1843" w:type="dxa"/>
          </w:tcPr>
          <w:p w14:paraId="546F98D0" w14:textId="244095BB" w:rsidR="00BB0260" w:rsidRPr="00F13825" w:rsidRDefault="00BB0260" w:rsidP="00BB0260">
            <w:pPr>
              <w:spacing w:afterLines="60" w:after="144"/>
              <w:rPr>
                <w:szCs w:val="22"/>
              </w:rPr>
            </w:pPr>
            <w:r>
              <w:rPr>
                <w:szCs w:val="22"/>
              </w:rPr>
              <w:t>Severe existing or new illness or heart condition or other</w:t>
            </w:r>
          </w:p>
        </w:tc>
        <w:tc>
          <w:tcPr>
            <w:tcW w:w="1129" w:type="dxa"/>
          </w:tcPr>
          <w:p w14:paraId="584648CA" w14:textId="58E4E856" w:rsidR="00BB0260" w:rsidRPr="00F13825" w:rsidRDefault="00BB0260" w:rsidP="00BB0260">
            <w:pPr>
              <w:spacing w:afterLines="60" w:after="144"/>
              <w:jc w:val="center"/>
              <w:rPr>
                <w:szCs w:val="22"/>
              </w:rPr>
            </w:pPr>
            <w:r>
              <w:rPr>
                <w:szCs w:val="22"/>
              </w:rPr>
              <w:t>Low Medium</w:t>
            </w:r>
          </w:p>
        </w:tc>
        <w:tc>
          <w:tcPr>
            <w:tcW w:w="6291" w:type="dxa"/>
          </w:tcPr>
          <w:p w14:paraId="27ECEEA4" w14:textId="77777777" w:rsidR="00BB0260" w:rsidRDefault="00BB0260" w:rsidP="00BB0260">
            <w:pPr>
              <w:pStyle w:val="ListParagraph"/>
              <w:numPr>
                <w:ilvl w:val="0"/>
                <w:numId w:val="45"/>
              </w:numPr>
              <w:spacing w:afterLines="60" w:after="144"/>
              <w:rPr>
                <w:szCs w:val="22"/>
              </w:rPr>
            </w:pPr>
            <w:r>
              <w:rPr>
                <w:szCs w:val="22"/>
              </w:rPr>
              <w:t>Gather medical history info prior to tour so can be aware of risks</w:t>
            </w:r>
          </w:p>
          <w:p w14:paraId="7FF6F774" w14:textId="77777777" w:rsidR="00BB0260" w:rsidRDefault="00BB0260" w:rsidP="00BB0260">
            <w:pPr>
              <w:pStyle w:val="ListParagraph"/>
              <w:numPr>
                <w:ilvl w:val="0"/>
                <w:numId w:val="45"/>
              </w:numPr>
              <w:spacing w:afterLines="60" w:after="144"/>
              <w:rPr>
                <w:szCs w:val="22"/>
              </w:rPr>
            </w:pPr>
            <w:r>
              <w:rPr>
                <w:szCs w:val="22"/>
              </w:rPr>
              <w:t>Know emergency numbers and locations</w:t>
            </w:r>
          </w:p>
          <w:p w14:paraId="54B9856E" w14:textId="0561473F" w:rsidR="00BB0260" w:rsidRPr="00BB0260" w:rsidRDefault="00BB0260" w:rsidP="00BB0260">
            <w:pPr>
              <w:pStyle w:val="ListParagraph"/>
              <w:numPr>
                <w:ilvl w:val="0"/>
                <w:numId w:val="45"/>
              </w:numPr>
              <w:spacing w:afterLines="60" w:after="144"/>
              <w:rPr>
                <w:szCs w:val="22"/>
              </w:rPr>
            </w:pPr>
            <w:r w:rsidRPr="00BB0260">
              <w:rPr>
                <w:szCs w:val="22"/>
              </w:rPr>
              <w:t>Have first aiders on the bus or know where they are located</w:t>
            </w:r>
          </w:p>
        </w:tc>
      </w:tr>
      <w:tr w:rsidR="00BB0260" w:rsidRPr="00F13825" w14:paraId="2A44BDC5" w14:textId="77777777" w:rsidTr="00C34384">
        <w:trPr>
          <w:trHeight w:val="372"/>
        </w:trPr>
        <w:tc>
          <w:tcPr>
            <w:tcW w:w="1843" w:type="dxa"/>
          </w:tcPr>
          <w:p w14:paraId="0B342B25" w14:textId="0B994709" w:rsidR="00BB0260" w:rsidRPr="00F13825" w:rsidRDefault="00BB0260" w:rsidP="00BB0260">
            <w:pPr>
              <w:spacing w:afterLines="60" w:after="144"/>
              <w:rPr>
                <w:szCs w:val="22"/>
              </w:rPr>
            </w:pPr>
            <w:r>
              <w:rPr>
                <w:color w:val="000000"/>
                <w:szCs w:val="22"/>
              </w:rPr>
              <w:t>Roads become flooded or too dangerous to traverse</w:t>
            </w:r>
          </w:p>
        </w:tc>
        <w:tc>
          <w:tcPr>
            <w:tcW w:w="1129" w:type="dxa"/>
          </w:tcPr>
          <w:p w14:paraId="6B67CEEE" w14:textId="419BF9E6" w:rsidR="00BB0260" w:rsidRPr="00F13825" w:rsidRDefault="00BB0260" w:rsidP="00BB0260">
            <w:pPr>
              <w:spacing w:afterLines="60" w:after="144"/>
              <w:jc w:val="center"/>
              <w:rPr>
                <w:szCs w:val="22"/>
              </w:rPr>
            </w:pPr>
            <w:r>
              <w:rPr>
                <w:szCs w:val="22"/>
              </w:rPr>
              <w:t>Medium</w:t>
            </w:r>
          </w:p>
        </w:tc>
        <w:tc>
          <w:tcPr>
            <w:tcW w:w="6291" w:type="dxa"/>
          </w:tcPr>
          <w:p w14:paraId="22C8B694" w14:textId="77777777" w:rsidR="00BB0260" w:rsidRDefault="00BB0260" w:rsidP="00BB0260">
            <w:pPr>
              <w:pStyle w:val="ListParagraph"/>
              <w:numPr>
                <w:ilvl w:val="0"/>
                <w:numId w:val="46"/>
              </w:numPr>
              <w:autoSpaceDE w:val="0"/>
              <w:autoSpaceDN w:val="0"/>
              <w:adjustRightInd w:val="0"/>
              <w:spacing w:afterLines="60" w:after="144"/>
              <w:rPr>
                <w:color w:val="000000"/>
                <w:szCs w:val="22"/>
              </w:rPr>
            </w:pPr>
            <w:r>
              <w:rPr>
                <w:color w:val="000000"/>
                <w:szCs w:val="22"/>
              </w:rPr>
              <w:t>Determine alternate routes and plan for the tour in consultation with tour organiser and bus driver</w:t>
            </w:r>
          </w:p>
          <w:p w14:paraId="016C13EB" w14:textId="50CEA625" w:rsidR="00BB0260" w:rsidRPr="00BB0260" w:rsidRDefault="00BB0260" w:rsidP="00BB0260">
            <w:pPr>
              <w:pStyle w:val="ListParagraph"/>
              <w:numPr>
                <w:ilvl w:val="0"/>
                <w:numId w:val="46"/>
              </w:numPr>
              <w:autoSpaceDE w:val="0"/>
              <w:autoSpaceDN w:val="0"/>
              <w:adjustRightInd w:val="0"/>
              <w:spacing w:afterLines="60" w:after="144"/>
              <w:rPr>
                <w:color w:val="000000"/>
                <w:szCs w:val="22"/>
              </w:rPr>
            </w:pPr>
            <w:r w:rsidRPr="00BB0260">
              <w:rPr>
                <w:color w:val="000000"/>
                <w:szCs w:val="22"/>
              </w:rPr>
              <w:t>Communicate what is happening to participants</w:t>
            </w:r>
          </w:p>
        </w:tc>
      </w:tr>
      <w:tr w:rsidR="00BB0260" w:rsidRPr="00F13825" w14:paraId="0168F730" w14:textId="77777777" w:rsidTr="00C34384">
        <w:trPr>
          <w:trHeight w:val="372"/>
        </w:trPr>
        <w:tc>
          <w:tcPr>
            <w:tcW w:w="1843" w:type="dxa"/>
          </w:tcPr>
          <w:p w14:paraId="2A30E62B" w14:textId="5C97F95F" w:rsidR="00BB0260" w:rsidRPr="00F13825" w:rsidRDefault="00BB0260" w:rsidP="00BB0260">
            <w:pPr>
              <w:autoSpaceDE w:val="0"/>
              <w:autoSpaceDN w:val="0"/>
              <w:adjustRightInd w:val="0"/>
              <w:spacing w:afterLines="60" w:after="144"/>
              <w:rPr>
                <w:rFonts w:cs="Times"/>
                <w:color w:val="000000"/>
                <w:szCs w:val="22"/>
              </w:rPr>
            </w:pPr>
            <w:r>
              <w:rPr>
                <w:color w:val="000000"/>
                <w:szCs w:val="22"/>
              </w:rPr>
              <w:t>Bus involved in an accident</w:t>
            </w:r>
          </w:p>
        </w:tc>
        <w:tc>
          <w:tcPr>
            <w:tcW w:w="1129" w:type="dxa"/>
          </w:tcPr>
          <w:p w14:paraId="30FAB60F" w14:textId="26348F2E" w:rsidR="00BB0260" w:rsidRPr="00F13825" w:rsidRDefault="00BB0260" w:rsidP="00BB0260">
            <w:pPr>
              <w:spacing w:afterLines="60" w:after="144"/>
              <w:jc w:val="center"/>
              <w:rPr>
                <w:szCs w:val="22"/>
              </w:rPr>
            </w:pPr>
            <w:r>
              <w:rPr>
                <w:szCs w:val="22"/>
              </w:rPr>
              <w:t>Low</w:t>
            </w:r>
          </w:p>
        </w:tc>
        <w:tc>
          <w:tcPr>
            <w:tcW w:w="6291" w:type="dxa"/>
          </w:tcPr>
          <w:p w14:paraId="5A6DE185" w14:textId="77777777" w:rsidR="00BB0260" w:rsidRDefault="00BB0260" w:rsidP="00BB0260">
            <w:pPr>
              <w:pStyle w:val="ListParagraph"/>
              <w:numPr>
                <w:ilvl w:val="0"/>
                <w:numId w:val="46"/>
              </w:numPr>
              <w:autoSpaceDE w:val="0"/>
              <w:autoSpaceDN w:val="0"/>
              <w:adjustRightInd w:val="0"/>
              <w:spacing w:afterLines="60" w:after="144"/>
              <w:rPr>
                <w:color w:val="000000"/>
                <w:szCs w:val="22"/>
              </w:rPr>
            </w:pPr>
            <w:r>
              <w:rPr>
                <w:color w:val="000000"/>
                <w:szCs w:val="22"/>
              </w:rPr>
              <w:t>Check that everyone is safe and unharmed</w:t>
            </w:r>
          </w:p>
          <w:p w14:paraId="44718202" w14:textId="77777777" w:rsidR="00BB0260" w:rsidRDefault="00BB0260" w:rsidP="00BB0260">
            <w:pPr>
              <w:pStyle w:val="ListParagraph"/>
              <w:numPr>
                <w:ilvl w:val="0"/>
                <w:numId w:val="46"/>
              </w:numPr>
              <w:autoSpaceDE w:val="0"/>
              <w:autoSpaceDN w:val="0"/>
              <w:adjustRightInd w:val="0"/>
              <w:spacing w:afterLines="60" w:after="144"/>
              <w:rPr>
                <w:color w:val="000000"/>
                <w:szCs w:val="22"/>
              </w:rPr>
            </w:pPr>
            <w:r>
              <w:rPr>
                <w:color w:val="000000"/>
                <w:szCs w:val="22"/>
              </w:rPr>
              <w:t>If not, seek urgent medical attention</w:t>
            </w:r>
          </w:p>
          <w:p w14:paraId="519566A2" w14:textId="77777777" w:rsidR="00BB0260" w:rsidRDefault="00BB0260" w:rsidP="00BB0260">
            <w:pPr>
              <w:pStyle w:val="ListParagraph"/>
              <w:numPr>
                <w:ilvl w:val="0"/>
                <w:numId w:val="46"/>
              </w:numPr>
              <w:autoSpaceDE w:val="0"/>
              <w:autoSpaceDN w:val="0"/>
              <w:adjustRightInd w:val="0"/>
              <w:spacing w:afterLines="60" w:after="144"/>
              <w:rPr>
                <w:color w:val="000000"/>
                <w:szCs w:val="22"/>
              </w:rPr>
            </w:pPr>
            <w:r>
              <w:rPr>
                <w:color w:val="000000"/>
                <w:szCs w:val="22"/>
              </w:rPr>
              <w:t>Work with bus driver and tour organiser to develop a plan for what to do</w:t>
            </w:r>
          </w:p>
          <w:p w14:paraId="306FC3C0" w14:textId="4AB577A3" w:rsidR="00BB0260" w:rsidRDefault="00BB0260" w:rsidP="00BB0260">
            <w:pPr>
              <w:pStyle w:val="ListParagraph"/>
              <w:numPr>
                <w:ilvl w:val="0"/>
                <w:numId w:val="46"/>
              </w:numPr>
              <w:autoSpaceDE w:val="0"/>
              <w:autoSpaceDN w:val="0"/>
              <w:adjustRightInd w:val="0"/>
              <w:spacing w:afterLines="60" w:after="144"/>
              <w:rPr>
                <w:color w:val="000000"/>
                <w:szCs w:val="22"/>
              </w:rPr>
            </w:pPr>
            <w:r>
              <w:rPr>
                <w:color w:val="000000"/>
                <w:szCs w:val="22"/>
              </w:rPr>
              <w:t>Keep participants up to date with what is happening</w:t>
            </w:r>
          </w:p>
          <w:p w14:paraId="1D2722A6" w14:textId="6187C3CF" w:rsidR="00BB0260" w:rsidRPr="00BB0260" w:rsidRDefault="00BB0260" w:rsidP="00BB0260">
            <w:pPr>
              <w:pStyle w:val="ListParagraph"/>
              <w:numPr>
                <w:ilvl w:val="0"/>
                <w:numId w:val="46"/>
              </w:numPr>
              <w:autoSpaceDE w:val="0"/>
              <w:autoSpaceDN w:val="0"/>
              <w:adjustRightInd w:val="0"/>
              <w:spacing w:afterLines="60" w:after="144"/>
              <w:rPr>
                <w:color w:val="000000"/>
                <w:szCs w:val="22"/>
              </w:rPr>
            </w:pPr>
            <w:r w:rsidRPr="00BB0260">
              <w:rPr>
                <w:color w:val="000000"/>
                <w:szCs w:val="22"/>
              </w:rPr>
              <w:t>Record the incident</w:t>
            </w:r>
          </w:p>
        </w:tc>
      </w:tr>
      <w:tr w:rsidR="00BB0260" w:rsidRPr="00F13825" w14:paraId="170CD4F9" w14:textId="77777777" w:rsidTr="00C34384">
        <w:trPr>
          <w:trHeight w:val="372"/>
        </w:trPr>
        <w:tc>
          <w:tcPr>
            <w:tcW w:w="1843" w:type="dxa"/>
          </w:tcPr>
          <w:p w14:paraId="32DFA319" w14:textId="60AC60C8" w:rsidR="00BB0260" w:rsidRPr="00F13825" w:rsidRDefault="00BB0260" w:rsidP="00BB0260">
            <w:pPr>
              <w:rPr>
                <w:szCs w:val="22"/>
              </w:rPr>
            </w:pPr>
            <w:r w:rsidRPr="00F13825">
              <w:rPr>
                <w:color w:val="000000"/>
                <w:szCs w:val="22"/>
              </w:rPr>
              <w:t>Tripping due to rough ground</w:t>
            </w:r>
            <w:r>
              <w:rPr>
                <w:color w:val="000000"/>
                <w:szCs w:val="22"/>
              </w:rPr>
              <w:t>, rock ledges, slippery terrain</w:t>
            </w:r>
          </w:p>
        </w:tc>
        <w:tc>
          <w:tcPr>
            <w:tcW w:w="1129" w:type="dxa"/>
          </w:tcPr>
          <w:p w14:paraId="4880D02F" w14:textId="1FA41D37" w:rsidR="00BB0260" w:rsidRPr="00F13825" w:rsidRDefault="00BB0260" w:rsidP="00BB0260">
            <w:pPr>
              <w:jc w:val="center"/>
              <w:rPr>
                <w:szCs w:val="22"/>
              </w:rPr>
            </w:pPr>
            <w:r>
              <w:rPr>
                <w:szCs w:val="22"/>
              </w:rPr>
              <w:t>Low Medium</w:t>
            </w:r>
          </w:p>
        </w:tc>
        <w:tc>
          <w:tcPr>
            <w:tcW w:w="6291" w:type="dxa"/>
          </w:tcPr>
          <w:p w14:paraId="34B1EA6C" w14:textId="77777777" w:rsidR="00BB0260" w:rsidRPr="00855D1B" w:rsidRDefault="00BB0260" w:rsidP="00BB0260">
            <w:pPr>
              <w:pStyle w:val="ListParagraph"/>
              <w:numPr>
                <w:ilvl w:val="0"/>
                <w:numId w:val="46"/>
              </w:numPr>
              <w:autoSpaceDE w:val="0"/>
              <w:autoSpaceDN w:val="0"/>
              <w:adjustRightInd w:val="0"/>
              <w:spacing w:afterLines="60" w:after="144"/>
              <w:rPr>
                <w:color w:val="000000"/>
                <w:szCs w:val="22"/>
              </w:rPr>
            </w:pPr>
            <w:r>
              <w:rPr>
                <w:color w:val="000000"/>
                <w:szCs w:val="22"/>
              </w:rPr>
              <w:t>Tour</w:t>
            </w:r>
            <w:r w:rsidRPr="00855D1B">
              <w:rPr>
                <w:color w:val="000000"/>
                <w:szCs w:val="22"/>
              </w:rPr>
              <w:t xml:space="preserve"> leader to advise participants re terrain. </w:t>
            </w:r>
          </w:p>
          <w:p w14:paraId="67BEA13D" w14:textId="77777777" w:rsidR="00BB0260" w:rsidRDefault="00BB0260" w:rsidP="00BB0260">
            <w:pPr>
              <w:pStyle w:val="ListParagraph"/>
              <w:numPr>
                <w:ilvl w:val="0"/>
                <w:numId w:val="46"/>
              </w:numPr>
              <w:autoSpaceDE w:val="0"/>
              <w:autoSpaceDN w:val="0"/>
              <w:adjustRightInd w:val="0"/>
              <w:spacing w:afterLines="60" w:after="144"/>
              <w:rPr>
                <w:color w:val="000000"/>
                <w:szCs w:val="22"/>
              </w:rPr>
            </w:pPr>
            <w:r>
              <w:rPr>
                <w:color w:val="000000"/>
                <w:szCs w:val="22"/>
              </w:rPr>
              <w:t>Participants to be informed to bring appropriate footwear</w:t>
            </w:r>
          </w:p>
          <w:p w14:paraId="4A8CCFCD" w14:textId="5062575E" w:rsidR="00BB0260" w:rsidRPr="00BB0260" w:rsidRDefault="00BB0260" w:rsidP="00BB0260">
            <w:pPr>
              <w:pStyle w:val="ListParagraph"/>
              <w:numPr>
                <w:ilvl w:val="0"/>
                <w:numId w:val="46"/>
              </w:numPr>
              <w:autoSpaceDE w:val="0"/>
              <w:autoSpaceDN w:val="0"/>
              <w:adjustRightInd w:val="0"/>
              <w:spacing w:afterLines="60" w:after="144"/>
              <w:rPr>
                <w:color w:val="000000"/>
                <w:szCs w:val="22"/>
              </w:rPr>
            </w:pPr>
            <w:r w:rsidRPr="00BB0260">
              <w:rPr>
                <w:color w:val="000000"/>
                <w:szCs w:val="22"/>
              </w:rPr>
              <w:t>Wear closed in shoes with good grip and take care on steps and rough ground. Avoid running.</w:t>
            </w:r>
          </w:p>
        </w:tc>
      </w:tr>
      <w:tr w:rsidR="00BB0260" w:rsidRPr="00F13825" w14:paraId="50746921" w14:textId="77777777" w:rsidTr="00C34384">
        <w:trPr>
          <w:trHeight w:val="372"/>
        </w:trPr>
        <w:tc>
          <w:tcPr>
            <w:tcW w:w="1843" w:type="dxa"/>
          </w:tcPr>
          <w:p w14:paraId="625324B4" w14:textId="76BCC61A" w:rsidR="00BB0260" w:rsidRPr="00F13825" w:rsidRDefault="00BB0260" w:rsidP="00BB0260">
            <w:pPr>
              <w:rPr>
                <w:szCs w:val="22"/>
              </w:rPr>
            </w:pPr>
            <w:r w:rsidRPr="00F13825">
              <w:rPr>
                <w:szCs w:val="22"/>
              </w:rPr>
              <w:t>Animal bites or stings</w:t>
            </w:r>
            <w:r>
              <w:rPr>
                <w:szCs w:val="22"/>
              </w:rPr>
              <w:t xml:space="preserve"> causing minor irritation to severe anaphylactic reaction especially to bees</w:t>
            </w:r>
          </w:p>
        </w:tc>
        <w:tc>
          <w:tcPr>
            <w:tcW w:w="1129" w:type="dxa"/>
          </w:tcPr>
          <w:p w14:paraId="2AB3FBD6" w14:textId="43BAE3EA" w:rsidR="00BB0260" w:rsidRPr="00F13825" w:rsidRDefault="00BB0260" w:rsidP="00BB0260">
            <w:pPr>
              <w:jc w:val="center"/>
              <w:rPr>
                <w:szCs w:val="22"/>
              </w:rPr>
            </w:pPr>
            <w:r>
              <w:rPr>
                <w:szCs w:val="22"/>
              </w:rPr>
              <w:t>Low Medium</w:t>
            </w:r>
          </w:p>
        </w:tc>
        <w:tc>
          <w:tcPr>
            <w:tcW w:w="6291" w:type="dxa"/>
          </w:tcPr>
          <w:p w14:paraId="1DC126B4" w14:textId="77777777" w:rsidR="00BB0260" w:rsidRPr="00855D1B" w:rsidRDefault="00BB0260" w:rsidP="00BB0260">
            <w:pPr>
              <w:pStyle w:val="ListParagraph"/>
              <w:numPr>
                <w:ilvl w:val="0"/>
                <w:numId w:val="47"/>
              </w:numPr>
              <w:spacing w:afterLines="60" w:after="144"/>
              <w:rPr>
                <w:szCs w:val="22"/>
              </w:rPr>
            </w:pPr>
            <w:r>
              <w:rPr>
                <w:szCs w:val="22"/>
              </w:rPr>
              <w:t>Tour</w:t>
            </w:r>
            <w:r w:rsidRPr="00855D1B">
              <w:rPr>
                <w:szCs w:val="22"/>
              </w:rPr>
              <w:t xml:space="preserve"> leader to advise participants of possible contact with snakes </w:t>
            </w:r>
            <w:r>
              <w:rPr>
                <w:szCs w:val="22"/>
              </w:rPr>
              <w:t>and</w:t>
            </w:r>
            <w:r w:rsidRPr="00855D1B">
              <w:rPr>
                <w:szCs w:val="22"/>
              </w:rPr>
              <w:t xml:space="preserve"> insects</w:t>
            </w:r>
            <w:r>
              <w:rPr>
                <w:szCs w:val="22"/>
              </w:rPr>
              <w:t xml:space="preserve"> and advise on appropriate closed footwear/garters</w:t>
            </w:r>
          </w:p>
          <w:p w14:paraId="15F68882" w14:textId="77777777" w:rsidR="00BB0260" w:rsidRDefault="00BB0260" w:rsidP="00BB0260">
            <w:pPr>
              <w:pStyle w:val="ListParagraph"/>
              <w:numPr>
                <w:ilvl w:val="0"/>
                <w:numId w:val="47"/>
              </w:numPr>
              <w:spacing w:afterLines="60" w:after="144"/>
              <w:rPr>
                <w:szCs w:val="22"/>
              </w:rPr>
            </w:pPr>
            <w:r w:rsidRPr="00855D1B">
              <w:rPr>
                <w:szCs w:val="22"/>
              </w:rPr>
              <w:t>In addition to the general first-aid guidelines, if a person has an allergic reaction to a bit</w:t>
            </w:r>
            <w:r>
              <w:rPr>
                <w:szCs w:val="22"/>
              </w:rPr>
              <w:t>e</w:t>
            </w:r>
            <w:r w:rsidRPr="00855D1B">
              <w:rPr>
                <w:szCs w:val="22"/>
              </w:rPr>
              <w:t xml:space="preserve"> or sting, he/she should notify the </w:t>
            </w:r>
            <w:r>
              <w:rPr>
                <w:szCs w:val="22"/>
              </w:rPr>
              <w:t xml:space="preserve">tour </w:t>
            </w:r>
            <w:r w:rsidRPr="00855D1B">
              <w:rPr>
                <w:szCs w:val="22"/>
              </w:rPr>
              <w:t xml:space="preserve">leader asap – people with known reactions should carry an </w:t>
            </w:r>
            <w:proofErr w:type="spellStart"/>
            <w:r w:rsidRPr="00855D1B">
              <w:rPr>
                <w:szCs w:val="22"/>
              </w:rPr>
              <w:t>Epipen</w:t>
            </w:r>
            <w:proofErr w:type="spellEnd"/>
            <w:r w:rsidRPr="00855D1B">
              <w:rPr>
                <w:szCs w:val="22"/>
              </w:rPr>
              <w:t xml:space="preserve"> or appropriate medication. </w:t>
            </w:r>
          </w:p>
          <w:p w14:paraId="2AE13F7F" w14:textId="77777777" w:rsidR="00BB0260" w:rsidRDefault="00BB0260" w:rsidP="00BB0260">
            <w:pPr>
              <w:pStyle w:val="ListParagraph"/>
              <w:numPr>
                <w:ilvl w:val="0"/>
                <w:numId w:val="47"/>
              </w:numPr>
              <w:spacing w:afterLines="60" w:after="144"/>
              <w:rPr>
                <w:szCs w:val="22"/>
              </w:rPr>
            </w:pPr>
            <w:r w:rsidRPr="00855D1B">
              <w:rPr>
                <w:szCs w:val="22"/>
              </w:rPr>
              <w:t>Participants need to complete a medical information form prior to participating in the tour.</w:t>
            </w:r>
          </w:p>
          <w:p w14:paraId="55D1108A" w14:textId="42254552" w:rsidR="00BB0260" w:rsidRPr="00BB0260" w:rsidRDefault="00BB0260" w:rsidP="00BB0260">
            <w:pPr>
              <w:pStyle w:val="ListParagraph"/>
              <w:numPr>
                <w:ilvl w:val="0"/>
                <w:numId w:val="47"/>
              </w:numPr>
              <w:spacing w:afterLines="60" w:after="144"/>
              <w:rPr>
                <w:szCs w:val="22"/>
              </w:rPr>
            </w:pPr>
            <w:r w:rsidRPr="00BB0260">
              <w:rPr>
                <w:szCs w:val="22"/>
              </w:rPr>
              <w:t>First aid/leaders need to be up to date in latest snake and insect bite procedures</w:t>
            </w:r>
          </w:p>
        </w:tc>
      </w:tr>
      <w:tr w:rsidR="00BB0260" w:rsidRPr="00F13825" w14:paraId="6035F77B" w14:textId="77777777" w:rsidTr="00C34384">
        <w:trPr>
          <w:trHeight w:val="372"/>
        </w:trPr>
        <w:tc>
          <w:tcPr>
            <w:tcW w:w="1843" w:type="dxa"/>
          </w:tcPr>
          <w:p w14:paraId="1CF1FF84" w14:textId="0B170D40" w:rsidR="00BB0260" w:rsidRPr="00F13825" w:rsidRDefault="00BB0260" w:rsidP="00BB0260">
            <w:pPr>
              <w:rPr>
                <w:szCs w:val="22"/>
              </w:rPr>
            </w:pPr>
            <w:r w:rsidRPr="00F13825">
              <w:rPr>
                <w:szCs w:val="22"/>
              </w:rPr>
              <w:t>Extreme weather or exposure to heat and sun</w:t>
            </w:r>
          </w:p>
        </w:tc>
        <w:tc>
          <w:tcPr>
            <w:tcW w:w="1129" w:type="dxa"/>
          </w:tcPr>
          <w:p w14:paraId="0AE42D58" w14:textId="2F5CD7D2" w:rsidR="00BB0260" w:rsidRPr="00F13825" w:rsidRDefault="00BB0260" w:rsidP="00BB0260">
            <w:pPr>
              <w:jc w:val="center"/>
              <w:rPr>
                <w:szCs w:val="22"/>
              </w:rPr>
            </w:pPr>
            <w:r>
              <w:rPr>
                <w:szCs w:val="22"/>
              </w:rPr>
              <w:t>Low</w:t>
            </w:r>
          </w:p>
        </w:tc>
        <w:tc>
          <w:tcPr>
            <w:tcW w:w="6291" w:type="dxa"/>
          </w:tcPr>
          <w:p w14:paraId="2E3467FC" w14:textId="77777777" w:rsidR="00BB0260" w:rsidRDefault="00BB0260" w:rsidP="00BB0260">
            <w:pPr>
              <w:pStyle w:val="ListParagraph"/>
              <w:numPr>
                <w:ilvl w:val="0"/>
                <w:numId w:val="48"/>
              </w:numPr>
              <w:spacing w:afterLines="60" w:after="144"/>
              <w:rPr>
                <w:szCs w:val="22"/>
              </w:rPr>
            </w:pPr>
            <w:r w:rsidRPr="00855D1B">
              <w:rPr>
                <w:szCs w:val="22"/>
              </w:rPr>
              <w:t>Consider cancelling or modifying the event</w:t>
            </w:r>
          </w:p>
          <w:p w14:paraId="2B86076A" w14:textId="77777777" w:rsidR="00BB0260" w:rsidRPr="001F4611" w:rsidRDefault="00BB0260" w:rsidP="00BB0260">
            <w:pPr>
              <w:pStyle w:val="ListParagraph"/>
              <w:numPr>
                <w:ilvl w:val="0"/>
                <w:numId w:val="48"/>
              </w:numPr>
              <w:spacing w:afterLines="60" w:after="144"/>
              <w:rPr>
                <w:szCs w:val="22"/>
              </w:rPr>
            </w:pPr>
            <w:r w:rsidRPr="001F4611">
              <w:t>Tour leader should advise volunteers and participants of being in the sun and heat.  Everyone should:</w:t>
            </w:r>
          </w:p>
          <w:p w14:paraId="4FD73151" w14:textId="77777777" w:rsidR="00BB0260" w:rsidRPr="00467E1D" w:rsidRDefault="00BB0260" w:rsidP="00BB0260">
            <w:pPr>
              <w:pStyle w:val="NoSpacing"/>
              <w:numPr>
                <w:ilvl w:val="0"/>
                <w:numId w:val="21"/>
              </w:numPr>
              <w:rPr>
                <w:rFonts w:ascii="Helvetica Light" w:hAnsi="Helvetica Light"/>
              </w:rPr>
            </w:pPr>
            <w:r w:rsidRPr="00467E1D">
              <w:rPr>
                <w:rFonts w:ascii="Helvetica Light" w:hAnsi="Helvetica Light"/>
              </w:rPr>
              <w:t>wear appropriate protection from sun – hat; long sleeved top and long trousers or sun block; sun glasses etc.</w:t>
            </w:r>
          </w:p>
          <w:p w14:paraId="0D8BD907" w14:textId="77777777" w:rsidR="00BB0260" w:rsidRPr="00467E1D" w:rsidRDefault="00BB0260" w:rsidP="00BB0260">
            <w:pPr>
              <w:pStyle w:val="NoSpacing"/>
              <w:numPr>
                <w:ilvl w:val="0"/>
                <w:numId w:val="21"/>
              </w:numPr>
              <w:rPr>
                <w:rFonts w:ascii="Helvetica Light" w:hAnsi="Helvetica Light"/>
              </w:rPr>
            </w:pPr>
            <w:r w:rsidRPr="00467E1D">
              <w:rPr>
                <w:rFonts w:ascii="Helvetica Light" w:hAnsi="Helvetica Light"/>
              </w:rPr>
              <w:t>be well hydrated – either they have water with them or are advised where water is available on site.</w:t>
            </w:r>
          </w:p>
          <w:p w14:paraId="4911AAE6" w14:textId="77777777" w:rsidR="00BB0260" w:rsidRPr="00467E1D" w:rsidRDefault="00BB0260" w:rsidP="00BB0260">
            <w:pPr>
              <w:pStyle w:val="NoSpacing"/>
              <w:numPr>
                <w:ilvl w:val="0"/>
                <w:numId w:val="21"/>
              </w:numPr>
              <w:rPr>
                <w:rFonts w:ascii="Helvetica Light" w:hAnsi="Helvetica Light"/>
              </w:rPr>
            </w:pPr>
            <w:r w:rsidRPr="00467E1D">
              <w:rPr>
                <w:rFonts w:ascii="Helvetica Light" w:hAnsi="Helvetica Light"/>
              </w:rPr>
              <w:t>take regular breaks on hot days, or work in the shade.</w:t>
            </w:r>
          </w:p>
          <w:p w14:paraId="45D60CBA" w14:textId="77777777" w:rsidR="00BB0260" w:rsidRPr="00467E1D" w:rsidRDefault="00BB0260" w:rsidP="00BB0260">
            <w:pPr>
              <w:pStyle w:val="NoSpacing"/>
              <w:numPr>
                <w:ilvl w:val="0"/>
                <w:numId w:val="21"/>
              </w:numPr>
              <w:rPr>
                <w:rFonts w:ascii="Helvetica Light" w:hAnsi="Helvetica Light"/>
              </w:rPr>
            </w:pPr>
            <w:r w:rsidRPr="00467E1D">
              <w:rPr>
                <w:rFonts w:ascii="Helvetica Light" w:hAnsi="Helvetica Light"/>
              </w:rPr>
              <w:t xml:space="preserve">avoid </w:t>
            </w:r>
            <w:r>
              <w:rPr>
                <w:rFonts w:ascii="Helvetica Light" w:hAnsi="Helvetica Light"/>
              </w:rPr>
              <w:t>walking</w:t>
            </w:r>
            <w:r w:rsidRPr="00467E1D">
              <w:rPr>
                <w:rFonts w:ascii="Helvetica Light" w:hAnsi="Helvetica Light"/>
              </w:rPr>
              <w:t xml:space="preserve"> </w:t>
            </w:r>
            <w:r>
              <w:rPr>
                <w:rFonts w:ascii="Helvetica Light" w:hAnsi="Helvetica Light"/>
              </w:rPr>
              <w:t>on</w:t>
            </w:r>
            <w:r w:rsidRPr="00467E1D">
              <w:rPr>
                <w:rFonts w:ascii="Helvetica Light" w:hAnsi="Helvetica Light"/>
              </w:rPr>
              <w:t xml:space="preserve"> very hot days.</w:t>
            </w:r>
          </w:p>
          <w:p w14:paraId="6FF24840" w14:textId="77777777" w:rsidR="00BB0260" w:rsidRDefault="00BB0260" w:rsidP="00BB0260">
            <w:pPr>
              <w:pStyle w:val="ListParagraph"/>
              <w:numPr>
                <w:ilvl w:val="0"/>
                <w:numId w:val="21"/>
              </w:numPr>
              <w:spacing w:afterLines="60" w:after="144"/>
              <w:ind w:left="415"/>
              <w:rPr>
                <w:szCs w:val="22"/>
              </w:rPr>
            </w:pPr>
            <w:r>
              <w:rPr>
                <w:szCs w:val="22"/>
              </w:rPr>
              <w:t>Tour</w:t>
            </w:r>
            <w:r w:rsidRPr="00855D1B">
              <w:rPr>
                <w:szCs w:val="22"/>
              </w:rPr>
              <w:t xml:space="preserve"> leader should be aware of any symptoms of heat stress that any volunteer or member of the public is showing and take appropriate action. </w:t>
            </w:r>
          </w:p>
          <w:p w14:paraId="6EAC39E5" w14:textId="7B0AFF55" w:rsidR="00BB0260" w:rsidRPr="00BB0260" w:rsidRDefault="00BB0260" w:rsidP="00BB0260">
            <w:pPr>
              <w:pStyle w:val="ListParagraph"/>
              <w:numPr>
                <w:ilvl w:val="0"/>
                <w:numId w:val="21"/>
              </w:numPr>
              <w:spacing w:afterLines="60" w:after="144"/>
              <w:ind w:left="415"/>
              <w:rPr>
                <w:szCs w:val="22"/>
              </w:rPr>
            </w:pPr>
            <w:r w:rsidRPr="00BB0260">
              <w:rPr>
                <w:szCs w:val="22"/>
              </w:rPr>
              <w:lastRenderedPageBreak/>
              <w:t>Participants who are feeling the effects of heat should advise tour leader and take appropriate action to cool down.</w:t>
            </w:r>
          </w:p>
        </w:tc>
      </w:tr>
      <w:tr w:rsidR="00BB0260" w:rsidRPr="00F13825" w14:paraId="391ABFBA" w14:textId="77777777" w:rsidTr="00C34384">
        <w:trPr>
          <w:trHeight w:val="372"/>
        </w:trPr>
        <w:tc>
          <w:tcPr>
            <w:tcW w:w="1843" w:type="dxa"/>
          </w:tcPr>
          <w:p w14:paraId="11641C1A" w14:textId="0F1CE751" w:rsidR="00BB0260" w:rsidRPr="00F13825" w:rsidRDefault="00BB0260" w:rsidP="00BB0260">
            <w:pPr>
              <w:rPr>
                <w:szCs w:val="22"/>
              </w:rPr>
            </w:pPr>
            <w:r w:rsidRPr="00F13825">
              <w:rPr>
                <w:szCs w:val="22"/>
              </w:rPr>
              <w:lastRenderedPageBreak/>
              <w:t>Injuries from sharp vegetation – twigs, thorns etc., or sharp objects - glass, metal objects, needles etc</w:t>
            </w:r>
            <w:r>
              <w:rPr>
                <w:szCs w:val="22"/>
              </w:rPr>
              <w:t xml:space="preserve"> or falling branches</w:t>
            </w:r>
          </w:p>
        </w:tc>
        <w:tc>
          <w:tcPr>
            <w:tcW w:w="1129" w:type="dxa"/>
          </w:tcPr>
          <w:p w14:paraId="4896D2EF" w14:textId="32BF2F5D" w:rsidR="00BB0260" w:rsidRPr="00F13825" w:rsidRDefault="00BB0260" w:rsidP="00BB0260">
            <w:pPr>
              <w:jc w:val="center"/>
              <w:rPr>
                <w:szCs w:val="22"/>
              </w:rPr>
            </w:pPr>
            <w:r>
              <w:rPr>
                <w:szCs w:val="22"/>
              </w:rPr>
              <w:t>Low Medium</w:t>
            </w:r>
          </w:p>
        </w:tc>
        <w:tc>
          <w:tcPr>
            <w:tcW w:w="6291" w:type="dxa"/>
          </w:tcPr>
          <w:p w14:paraId="7ADB4AEF" w14:textId="77777777" w:rsidR="00BB0260" w:rsidRPr="00467E1D" w:rsidRDefault="00BB0260" w:rsidP="00BB0260">
            <w:pPr>
              <w:pStyle w:val="NoSpacing"/>
              <w:numPr>
                <w:ilvl w:val="0"/>
                <w:numId w:val="30"/>
              </w:numPr>
              <w:ind w:left="360"/>
              <w:rPr>
                <w:rFonts w:ascii="Helvetica Light" w:hAnsi="Helvetica Light"/>
              </w:rPr>
            </w:pPr>
            <w:r>
              <w:rPr>
                <w:rFonts w:ascii="Helvetica Light" w:hAnsi="Helvetica Light"/>
              </w:rPr>
              <w:t>Tour</w:t>
            </w:r>
            <w:r w:rsidRPr="00467E1D">
              <w:rPr>
                <w:rFonts w:ascii="Helvetica Light" w:hAnsi="Helvetica Light"/>
              </w:rPr>
              <w:t xml:space="preserve"> leader should make </w:t>
            </w:r>
            <w:r>
              <w:rPr>
                <w:rFonts w:ascii="Helvetica Light" w:hAnsi="Helvetica Light"/>
              </w:rPr>
              <w:t>participants</w:t>
            </w:r>
            <w:r w:rsidRPr="00467E1D">
              <w:rPr>
                <w:rFonts w:ascii="Helvetica Light" w:hAnsi="Helvetica Light"/>
              </w:rPr>
              <w:t xml:space="preserve"> aware of the dangers of eye or skin injuries from sharp vegetation or objects that may be on site.</w:t>
            </w:r>
          </w:p>
          <w:p w14:paraId="49D6AED5" w14:textId="77777777" w:rsidR="00BB0260" w:rsidRPr="00F85B1E" w:rsidRDefault="00BB0260" w:rsidP="00BB0260">
            <w:pPr>
              <w:pStyle w:val="NoSpacing"/>
              <w:numPr>
                <w:ilvl w:val="0"/>
                <w:numId w:val="30"/>
              </w:numPr>
              <w:ind w:left="360"/>
              <w:rPr>
                <w:rFonts w:ascii="Helvetica Light" w:hAnsi="Helvetica Light"/>
              </w:rPr>
            </w:pPr>
            <w:r>
              <w:rPr>
                <w:rFonts w:ascii="Helvetica Light" w:hAnsi="Helvetica Light"/>
              </w:rPr>
              <w:t>Participants</w:t>
            </w:r>
            <w:r w:rsidRPr="00467E1D">
              <w:rPr>
                <w:rFonts w:ascii="Helvetica Light" w:hAnsi="Helvetica Light"/>
              </w:rPr>
              <w:t xml:space="preserve"> who are injured should report immediately to </w:t>
            </w:r>
            <w:r>
              <w:rPr>
                <w:rFonts w:ascii="Helvetica Light" w:hAnsi="Helvetica Light"/>
              </w:rPr>
              <w:t>the tour</w:t>
            </w:r>
            <w:r w:rsidRPr="00467E1D">
              <w:rPr>
                <w:rFonts w:ascii="Helvetica Light" w:hAnsi="Helvetica Light"/>
              </w:rPr>
              <w:t xml:space="preserve"> leader for first aid treatment.</w:t>
            </w:r>
          </w:p>
          <w:p w14:paraId="4BFDEC88" w14:textId="77777777" w:rsidR="00BB0260" w:rsidRPr="00F85B1E" w:rsidRDefault="00BB0260" w:rsidP="00BB0260">
            <w:pPr>
              <w:pStyle w:val="NoSpacing"/>
              <w:numPr>
                <w:ilvl w:val="0"/>
                <w:numId w:val="30"/>
              </w:numPr>
              <w:ind w:left="360"/>
              <w:rPr>
                <w:rFonts w:ascii="Helvetica Light" w:hAnsi="Helvetica Light"/>
              </w:rPr>
            </w:pPr>
            <w:r w:rsidRPr="00467E1D">
              <w:rPr>
                <w:rFonts w:ascii="Helvetica Light" w:hAnsi="Helvetica Light"/>
              </w:rPr>
              <w:t xml:space="preserve">A first aid kit should be on </w:t>
            </w:r>
            <w:r>
              <w:rPr>
                <w:rFonts w:ascii="Helvetica Light" w:hAnsi="Helvetica Light"/>
              </w:rPr>
              <w:t>the bus</w:t>
            </w:r>
            <w:r w:rsidRPr="00467E1D">
              <w:rPr>
                <w:rFonts w:ascii="Helvetica Light" w:hAnsi="Helvetica Light"/>
              </w:rPr>
              <w:t xml:space="preserve"> and all </w:t>
            </w:r>
            <w:r>
              <w:rPr>
                <w:rFonts w:ascii="Helvetica Light" w:hAnsi="Helvetica Light"/>
              </w:rPr>
              <w:t>participants</w:t>
            </w:r>
            <w:r w:rsidRPr="00467E1D">
              <w:rPr>
                <w:rFonts w:ascii="Helvetica Light" w:hAnsi="Helvetica Light"/>
              </w:rPr>
              <w:t xml:space="preserve"> be advised of the location of the first aid kit.  </w:t>
            </w:r>
          </w:p>
          <w:p w14:paraId="768F4A78" w14:textId="77777777" w:rsidR="00BB0260" w:rsidRDefault="00BB0260" w:rsidP="00BB0260">
            <w:pPr>
              <w:pStyle w:val="NoSpacing"/>
              <w:numPr>
                <w:ilvl w:val="0"/>
                <w:numId w:val="30"/>
              </w:numPr>
              <w:ind w:left="360"/>
              <w:rPr>
                <w:rFonts w:ascii="Helvetica Light" w:hAnsi="Helvetica Light"/>
              </w:rPr>
            </w:pPr>
            <w:r w:rsidRPr="00467E1D">
              <w:rPr>
                <w:rFonts w:ascii="Helvetica Light" w:hAnsi="Helvetica Light"/>
              </w:rPr>
              <w:t xml:space="preserve">It is preferable that the </w:t>
            </w:r>
            <w:r>
              <w:rPr>
                <w:rFonts w:ascii="Helvetica Light" w:hAnsi="Helvetica Light"/>
              </w:rPr>
              <w:t>tour</w:t>
            </w:r>
            <w:r w:rsidRPr="00467E1D">
              <w:rPr>
                <w:rFonts w:ascii="Helvetica Light" w:hAnsi="Helvetica Light"/>
              </w:rPr>
              <w:t xml:space="preserve"> leader have a current first aid certificate OR a person attending that activity</w:t>
            </w:r>
          </w:p>
          <w:p w14:paraId="5D26EB39" w14:textId="4B96E300" w:rsidR="00BB0260" w:rsidRPr="00BB0260" w:rsidRDefault="00BB0260" w:rsidP="00BB0260">
            <w:pPr>
              <w:pStyle w:val="NoSpacing"/>
              <w:numPr>
                <w:ilvl w:val="0"/>
                <w:numId w:val="30"/>
              </w:numPr>
              <w:ind w:left="360"/>
              <w:rPr>
                <w:rFonts w:ascii="Helvetica Light" w:hAnsi="Helvetica Light"/>
              </w:rPr>
            </w:pPr>
            <w:r w:rsidRPr="00BB0260">
              <w:t>Tour leader to cancel or modify event if conditions too windy, hot or dangerous</w:t>
            </w:r>
          </w:p>
        </w:tc>
      </w:tr>
      <w:tr w:rsidR="00BB0260" w:rsidRPr="00F13825" w14:paraId="16B9485B" w14:textId="77777777" w:rsidTr="00C34384">
        <w:trPr>
          <w:trHeight w:val="372"/>
        </w:trPr>
        <w:tc>
          <w:tcPr>
            <w:tcW w:w="1843" w:type="dxa"/>
          </w:tcPr>
          <w:p w14:paraId="523A0A20" w14:textId="0A9D0B19" w:rsidR="00BB0260" w:rsidRPr="00F13825" w:rsidRDefault="00BB0260" w:rsidP="00BB0260">
            <w:pPr>
              <w:spacing w:after="60"/>
              <w:rPr>
                <w:szCs w:val="22"/>
              </w:rPr>
            </w:pPr>
            <w:r>
              <w:rPr>
                <w:szCs w:val="22"/>
              </w:rPr>
              <w:t>Participant</w:t>
            </w:r>
            <w:r w:rsidRPr="00F13825">
              <w:rPr>
                <w:szCs w:val="22"/>
              </w:rPr>
              <w:t xml:space="preserve"> gets lost</w:t>
            </w:r>
          </w:p>
        </w:tc>
        <w:tc>
          <w:tcPr>
            <w:tcW w:w="1129" w:type="dxa"/>
          </w:tcPr>
          <w:p w14:paraId="17A35960" w14:textId="5BF2F270" w:rsidR="00BB0260" w:rsidRPr="00F13825" w:rsidRDefault="00BB0260" w:rsidP="00BB0260">
            <w:pPr>
              <w:spacing w:after="60"/>
              <w:jc w:val="center"/>
              <w:rPr>
                <w:szCs w:val="22"/>
              </w:rPr>
            </w:pPr>
            <w:r>
              <w:rPr>
                <w:szCs w:val="22"/>
              </w:rPr>
              <w:t>Low</w:t>
            </w:r>
          </w:p>
        </w:tc>
        <w:tc>
          <w:tcPr>
            <w:tcW w:w="6291" w:type="dxa"/>
          </w:tcPr>
          <w:p w14:paraId="7C151244" w14:textId="77777777" w:rsidR="00BB0260" w:rsidRPr="00F85B1E" w:rsidRDefault="00BB0260" w:rsidP="00BB0260">
            <w:pPr>
              <w:pStyle w:val="ListParagraph"/>
              <w:numPr>
                <w:ilvl w:val="0"/>
                <w:numId w:val="49"/>
              </w:numPr>
              <w:spacing w:before="120" w:after="120"/>
              <w:rPr>
                <w:szCs w:val="22"/>
              </w:rPr>
            </w:pPr>
            <w:r>
              <w:rPr>
                <w:szCs w:val="22"/>
              </w:rPr>
              <w:t>Tour</w:t>
            </w:r>
            <w:r w:rsidRPr="00F85B1E">
              <w:rPr>
                <w:szCs w:val="22"/>
              </w:rPr>
              <w:t xml:space="preserve"> leader to:</w:t>
            </w:r>
          </w:p>
          <w:p w14:paraId="4F6AB1D7" w14:textId="77777777" w:rsidR="00BB0260" w:rsidRDefault="00BB0260" w:rsidP="00BB0260">
            <w:pPr>
              <w:pStyle w:val="ListParagraph"/>
              <w:numPr>
                <w:ilvl w:val="0"/>
                <w:numId w:val="32"/>
              </w:numPr>
              <w:spacing w:before="120" w:after="120"/>
              <w:rPr>
                <w:szCs w:val="22"/>
              </w:rPr>
            </w:pPr>
            <w:r w:rsidRPr="00F13825">
              <w:rPr>
                <w:szCs w:val="22"/>
              </w:rPr>
              <w:t xml:space="preserve">Carry a map of the area showing the </w:t>
            </w:r>
            <w:r>
              <w:rPr>
                <w:szCs w:val="22"/>
              </w:rPr>
              <w:t>location and walks</w:t>
            </w:r>
          </w:p>
          <w:p w14:paraId="4B3557C0" w14:textId="77777777" w:rsidR="00BB0260" w:rsidRPr="00F13825" w:rsidRDefault="00BB0260" w:rsidP="00BB0260">
            <w:pPr>
              <w:pStyle w:val="ListParagraph"/>
              <w:numPr>
                <w:ilvl w:val="0"/>
                <w:numId w:val="32"/>
              </w:numPr>
              <w:spacing w:before="120" w:after="120"/>
              <w:rPr>
                <w:szCs w:val="22"/>
              </w:rPr>
            </w:pPr>
            <w:r>
              <w:rPr>
                <w:szCs w:val="22"/>
              </w:rPr>
              <w:t>Ideally tour leader has visited all the places on the itinerary</w:t>
            </w:r>
          </w:p>
          <w:p w14:paraId="290A23C7" w14:textId="77777777" w:rsidR="00BB0260" w:rsidRDefault="00BB0260" w:rsidP="00BB0260">
            <w:pPr>
              <w:pStyle w:val="ListParagraph"/>
              <w:numPr>
                <w:ilvl w:val="0"/>
                <w:numId w:val="32"/>
              </w:numPr>
              <w:spacing w:before="120" w:after="120"/>
              <w:rPr>
                <w:szCs w:val="22"/>
              </w:rPr>
            </w:pPr>
            <w:r>
              <w:rPr>
                <w:szCs w:val="22"/>
              </w:rPr>
              <w:t>Track that everyone returns to the bus/designated location</w:t>
            </w:r>
          </w:p>
          <w:p w14:paraId="68120792" w14:textId="0AF9B7BA" w:rsidR="00BB0260" w:rsidRPr="00BB0260" w:rsidRDefault="00BB0260" w:rsidP="00BB0260">
            <w:pPr>
              <w:pStyle w:val="ListParagraph"/>
              <w:numPr>
                <w:ilvl w:val="0"/>
                <w:numId w:val="32"/>
              </w:numPr>
              <w:spacing w:before="120" w:after="120"/>
              <w:rPr>
                <w:szCs w:val="22"/>
              </w:rPr>
            </w:pPr>
            <w:r w:rsidRPr="00BB0260">
              <w:rPr>
                <w:szCs w:val="22"/>
              </w:rPr>
              <w:t>Count people when they get on the bus, to ensure everyone is there</w:t>
            </w:r>
          </w:p>
        </w:tc>
      </w:tr>
    </w:tbl>
    <w:p w14:paraId="5D198D25" w14:textId="77777777" w:rsidR="009F6D3A" w:rsidRDefault="009F6D3A" w:rsidP="009F6D3A">
      <w:pPr>
        <w:pStyle w:val="Heading2"/>
        <w:rPr>
          <w:rFonts w:ascii="Helvetica" w:hAnsi="Helvetica"/>
        </w:rPr>
      </w:pPr>
    </w:p>
    <w:p w14:paraId="3848A639" w14:textId="77777777" w:rsidR="009F6D3A" w:rsidRPr="00F13825" w:rsidRDefault="009F6D3A" w:rsidP="009F6D3A">
      <w:pPr>
        <w:pStyle w:val="Heading2"/>
        <w:rPr>
          <w:rFonts w:ascii="Helvetica" w:hAnsi="Helvetica"/>
        </w:rPr>
      </w:pPr>
      <w:r w:rsidRPr="00F13825">
        <w:rPr>
          <w:rFonts w:ascii="Helvetica" w:hAnsi="Helvetica"/>
        </w:rPr>
        <w:t>Checklist</w:t>
      </w:r>
      <w:r w:rsidRPr="00F13825">
        <w:rPr>
          <w:rFonts w:ascii="Helvetica" w:hAnsi="Helvetica"/>
        </w:rPr>
        <w:tab/>
      </w:r>
      <w:r w:rsidRPr="00F13825">
        <w:rPr>
          <w:rFonts w:ascii="Helvetica" w:hAnsi="Helvetica"/>
        </w:rPr>
        <w:tab/>
      </w:r>
      <w:r w:rsidRPr="00F13825">
        <w:rPr>
          <w:rFonts w:ascii="Helvetica" w:hAnsi="Helvetica"/>
        </w:rPr>
        <w:tab/>
      </w:r>
      <w:r w:rsidRPr="00F13825">
        <w:rPr>
          <w:rFonts w:ascii="Helvetica" w:hAnsi="Helvetica"/>
        </w:rPr>
        <w:tab/>
      </w:r>
    </w:p>
    <w:tbl>
      <w:tblPr>
        <w:tblStyle w:val="GridTable6Colourful"/>
        <w:tblW w:w="9209" w:type="dxa"/>
        <w:tblLook w:val="0620" w:firstRow="1" w:lastRow="0" w:firstColumn="0" w:lastColumn="0" w:noHBand="1" w:noVBand="1"/>
      </w:tblPr>
      <w:tblGrid>
        <w:gridCol w:w="3964"/>
        <w:gridCol w:w="1134"/>
        <w:gridCol w:w="2835"/>
        <w:gridCol w:w="1276"/>
      </w:tblGrid>
      <w:tr w:rsidR="009F6D3A" w:rsidRPr="00F13825" w14:paraId="241B11BF" w14:textId="77777777" w:rsidTr="00C34384">
        <w:trPr>
          <w:cnfStyle w:val="100000000000" w:firstRow="1" w:lastRow="0" w:firstColumn="0" w:lastColumn="0" w:oddVBand="0" w:evenVBand="0" w:oddHBand="0" w:evenHBand="0" w:firstRowFirstColumn="0" w:firstRowLastColumn="0" w:lastRowFirstColumn="0" w:lastRowLastColumn="0"/>
          <w:trHeight w:val="203"/>
        </w:trPr>
        <w:tc>
          <w:tcPr>
            <w:tcW w:w="3964" w:type="dxa"/>
          </w:tcPr>
          <w:p w14:paraId="561DB41E" w14:textId="77777777" w:rsidR="009F6D3A" w:rsidRPr="00F13825" w:rsidRDefault="009F6D3A" w:rsidP="00C34384">
            <w:pPr>
              <w:rPr>
                <w:b w:val="0"/>
                <w:color w:val="000000"/>
              </w:rPr>
            </w:pPr>
            <w:r w:rsidRPr="00F13825">
              <w:rPr>
                <w:b w:val="0"/>
                <w:color w:val="000000"/>
              </w:rPr>
              <w:t>Task</w:t>
            </w:r>
          </w:p>
        </w:tc>
        <w:tc>
          <w:tcPr>
            <w:tcW w:w="1134" w:type="dxa"/>
          </w:tcPr>
          <w:p w14:paraId="4C93D3D1" w14:textId="77777777" w:rsidR="009F6D3A" w:rsidRPr="00F13825" w:rsidRDefault="009F6D3A" w:rsidP="00C34384">
            <w:pPr>
              <w:rPr>
                <w:b w:val="0"/>
                <w:color w:val="000000"/>
              </w:rPr>
            </w:pPr>
            <w:r w:rsidRPr="00F13825">
              <w:rPr>
                <w:b w:val="0"/>
                <w:color w:val="000000"/>
              </w:rPr>
              <w:t>Done</w:t>
            </w:r>
          </w:p>
        </w:tc>
        <w:tc>
          <w:tcPr>
            <w:tcW w:w="2835" w:type="dxa"/>
          </w:tcPr>
          <w:p w14:paraId="5E31C880" w14:textId="77777777" w:rsidR="009F6D3A" w:rsidRPr="00F13825" w:rsidRDefault="009F6D3A" w:rsidP="00C34384">
            <w:pPr>
              <w:rPr>
                <w:b w:val="0"/>
                <w:color w:val="000000"/>
              </w:rPr>
            </w:pPr>
            <w:r w:rsidRPr="00F13825">
              <w:rPr>
                <w:b w:val="0"/>
                <w:color w:val="000000"/>
              </w:rPr>
              <w:t>Task</w:t>
            </w:r>
          </w:p>
        </w:tc>
        <w:tc>
          <w:tcPr>
            <w:tcW w:w="1276" w:type="dxa"/>
          </w:tcPr>
          <w:p w14:paraId="36E5AC98" w14:textId="77777777" w:rsidR="009F6D3A" w:rsidRPr="00F13825" w:rsidRDefault="009F6D3A" w:rsidP="00C34384">
            <w:pPr>
              <w:rPr>
                <w:b w:val="0"/>
              </w:rPr>
            </w:pPr>
            <w:r w:rsidRPr="00F13825">
              <w:rPr>
                <w:b w:val="0"/>
              </w:rPr>
              <w:t>Done</w:t>
            </w:r>
          </w:p>
        </w:tc>
      </w:tr>
      <w:tr w:rsidR="009F6D3A" w:rsidRPr="00F13825" w14:paraId="0EAD6906" w14:textId="77777777" w:rsidTr="00C34384">
        <w:trPr>
          <w:trHeight w:val="203"/>
        </w:trPr>
        <w:tc>
          <w:tcPr>
            <w:tcW w:w="3964" w:type="dxa"/>
          </w:tcPr>
          <w:p w14:paraId="3D848DA6" w14:textId="77777777" w:rsidR="009F6D3A" w:rsidRPr="00F13825" w:rsidRDefault="009F6D3A" w:rsidP="00C34384">
            <w:pPr>
              <w:rPr>
                <w:color w:val="000000"/>
              </w:rPr>
            </w:pPr>
            <w:r w:rsidRPr="00F13825">
              <w:rPr>
                <w:color w:val="000000"/>
              </w:rPr>
              <w:t>Initial assessment</w:t>
            </w:r>
          </w:p>
        </w:tc>
        <w:tc>
          <w:tcPr>
            <w:tcW w:w="1134" w:type="dxa"/>
          </w:tcPr>
          <w:p w14:paraId="213AFB2A" w14:textId="77777777" w:rsidR="009F6D3A" w:rsidRPr="00F13825" w:rsidRDefault="009F6D3A" w:rsidP="00C34384">
            <w:pPr>
              <w:rPr>
                <w:color w:val="000000"/>
              </w:rPr>
            </w:pPr>
          </w:p>
        </w:tc>
        <w:tc>
          <w:tcPr>
            <w:tcW w:w="2835" w:type="dxa"/>
          </w:tcPr>
          <w:p w14:paraId="6EC23646" w14:textId="77777777" w:rsidR="009F6D3A" w:rsidRPr="00F13825" w:rsidRDefault="009F6D3A" w:rsidP="00C34384">
            <w:r w:rsidRPr="00F13825">
              <w:rPr>
                <w:color w:val="000000"/>
              </w:rPr>
              <w:t>Attendance sheet signed</w:t>
            </w:r>
          </w:p>
        </w:tc>
        <w:tc>
          <w:tcPr>
            <w:tcW w:w="1276" w:type="dxa"/>
          </w:tcPr>
          <w:p w14:paraId="2BA9083A" w14:textId="77777777" w:rsidR="009F6D3A" w:rsidRPr="00F13825" w:rsidRDefault="009F6D3A" w:rsidP="00C34384"/>
        </w:tc>
      </w:tr>
      <w:tr w:rsidR="009F6D3A" w:rsidRPr="00F13825" w14:paraId="42F5F310" w14:textId="77777777" w:rsidTr="00C34384">
        <w:trPr>
          <w:trHeight w:val="250"/>
        </w:trPr>
        <w:tc>
          <w:tcPr>
            <w:tcW w:w="3964" w:type="dxa"/>
          </w:tcPr>
          <w:p w14:paraId="2DA2B764" w14:textId="77777777" w:rsidR="009F6D3A" w:rsidRPr="00F13825" w:rsidRDefault="009F6D3A" w:rsidP="00C34384">
            <w:pPr>
              <w:rPr>
                <w:color w:val="000000"/>
              </w:rPr>
            </w:pPr>
            <w:r w:rsidRPr="00F13825">
              <w:rPr>
                <w:color w:val="000000"/>
              </w:rPr>
              <w:t>Modify activity / risk plan</w:t>
            </w:r>
          </w:p>
        </w:tc>
        <w:tc>
          <w:tcPr>
            <w:tcW w:w="1134" w:type="dxa"/>
          </w:tcPr>
          <w:p w14:paraId="5662313F" w14:textId="77777777" w:rsidR="009F6D3A" w:rsidRPr="00F13825" w:rsidRDefault="009F6D3A" w:rsidP="00C34384">
            <w:pPr>
              <w:rPr>
                <w:color w:val="000000"/>
              </w:rPr>
            </w:pPr>
          </w:p>
        </w:tc>
        <w:tc>
          <w:tcPr>
            <w:tcW w:w="2835" w:type="dxa"/>
          </w:tcPr>
          <w:p w14:paraId="10082764" w14:textId="77777777" w:rsidR="009F6D3A" w:rsidRPr="00F13825" w:rsidRDefault="009F6D3A" w:rsidP="00C34384">
            <w:r w:rsidRPr="00F13825">
              <w:rPr>
                <w:color w:val="000000"/>
              </w:rPr>
              <w:t>Discuss risks at start</w:t>
            </w:r>
          </w:p>
        </w:tc>
        <w:tc>
          <w:tcPr>
            <w:tcW w:w="1276" w:type="dxa"/>
          </w:tcPr>
          <w:p w14:paraId="23DBD137" w14:textId="77777777" w:rsidR="009F6D3A" w:rsidRPr="00F13825" w:rsidRDefault="009F6D3A" w:rsidP="00C34384"/>
        </w:tc>
      </w:tr>
      <w:tr w:rsidR="009F6D3A" w:rsidRPr="00F13825" w14:paraId="18B8B298" w14:textId="77777777" w:rsidTr="00C34384">
        <w:trPr>
          <w:trHeight w:val="279"/>
        </w:trPr>
        <w:tc>
          <w:tcPr>
            <w:tcW w:w="3964" w:type="dxa"/>
          </w:tcPr>
          <w:p w14:paraId="707A7C9C" w14:textId="77777777" w:rsidR="009F6D3A" w:rsidRPr="00F13825" w:rsidRDefault="009F6D3A" w:rsidP="00C34384">
            <w:pPr>
              <w:rPr>
                <w:color w:val="000000"/>
              </w:rPr>
            </w:pPr>
            <w:r w:rsidRPr="00F13825">
              <w:rPr>
                <w:color w:val="000000"/>
              </w:rPr>
              <w:t>Check first-aid kit</w:t>
            </w:r>
          </w:p>
        </w:tc>
        <w:tc>
          <w:tcPr>
            <w:tcW w:w="1134" w:type="dxa"/>
          </w:tcPr>
          <w:p w14:paraId="260B57AC" w14:textId="77777777" w:rsidR="009F6D3A" w:rsidRPr="00F13825" w:rsidRDefault="009F6D3A" w:rsidP="00C34384">
            <w:pPr>
              <w:rPr>
                <w:color w:val="000000"/>
              </w:rPr>
            </w:pPr>
          </w:p>
        </w:tc>
        <w:tc>
          <w:tcPr>
            <w:tcW w:w="2835" w:type="dxa"/>
          </w:tcPr>
          <w:p w14:paraId="1C2F23A6" w14:textId="77777777" w:rsidR="009F6D3A" w:rsidRPr="00F13825" w:rsidRDefault="009F6D3A" w:rsidP="00C34384">
            <w:r w:rsidRPr="00F13825">
              <w:t>Report any incidents asap</w:t>
            </w:r>
          </w:p>
        </w:tc>
        <w:tc>
          <w:tcPr>
            <w:tcW w:w="1276" w:type="dxa"/>
          </w:tcPr>
          <w:p w14:paraId="577759B1" w14:textId="77777777" w:rsidR="009F6D3A" w:rsidRPr="00F13825" w:rsidRDefault="009F6D3A" w:rsidP="00C34384"/>
        </w:tc>
      </w:tr>
    </w:tbl>
    <w:p w14:paraId="00A83C27" w14:textId="77777777" w:rsidR="009F6D3A" w:rsidRPr="00F13825" w:rsidRDefault="009F6D3A" w:rsidP="009F6D3A">
      <w:pPr>
        <w:rPr>
          <w:color w:val="000000"/>
          <w:sz w:val="20"/>
        </w:rPr>
      </w:pPr>
    </w:p>
    <w:p w14:paraId="511849DB" w14:textId="7F4522B8" w:rsidR="009F6D3A" w:rsidRDefault="009F6D3A" w:rsidP="009F6D3A">
      <w:pPr>
        <w:rPr>
          <w:i/>
          <w:color w:val="000000"/>
          <w:sz w:val="20"/>
        </w:rPr>
        <w:sectPr w:rsidR="009F6D3A" w:rsidSect="00673482">
          <w:headerReference w:type="default" r:id="rId22"/>
          <w:footerReference w:type="even" r:id="rId23"/>
          <w:footerReference w:type="default" r:id="rId24"/>
          <w:pgSz w:w="11900" w:h="16840"/>
          <w:pgMar w:top="1292" w:right="1440" w:bottom="963" w:left="1440" w:header="246" w:footer="624" w:gutter="0"/>
          <w:cols w:space="708"/>
          <w:docGrid w:linePitch="360"/>
        </w:sectPr>
      </w:pPr>
      <w:r w:rsidRPr="00F13825">
        <w:rPr>
          <w:i/>
          <w:color w:val="000000"/>
          <w:sz w:val="20"/>
        </w:rPr>
        <w:t xml:space="preserve">Please return this sheet to </w:t>
      </w:r>
      <w:r w:rsidRPr="00F13825">
        <w:rPr>
          <w:i/>
          <w:sz w:val="20"/>
        </w:rPr>
        <w:t xml:space="preserve">the </w:t>
      </w:r>
      <w:r>
        <w:rPr>
          <w:i/>
          <w:sz w:val="20"/>
        </w:rPr>
        <w:t>nominated person</w:t>
      </w:r>
      <w:r w:rsidRPr="00F13825">
        <w:rPr>
          <w:i/>
          <w:sz w:val="20"/>
        </w:rPr>
        <w:t xml:space="preserve"> of your District Group</w:t>
      </w:r>
      <w:r w:rsidRPr="00F13825">
        <w:rPr>
          <w:i/>
          <w:color w:val="000000"/>
          <w:sz w:val="20"/>
        </w:rPr>
        <w:t xml:space="preserve"> after t</w:t>
      </w:r>
      <w:r>
        <w:rPr>
          <w:i/>
          <w:color w:val="000000"/>
          <w:sz w:val="20"/>
        </w:rPr>
        <w:t>he activi</w:t>
      </w:r>
      <w:r w:rsidR="004A19B5">
        <w:rPr>
          <w:i/>
          <w:color w:val="000000"/>
          <w:sz w:val="20"/>
        </w:rPr>
        <w:t>ty</w:t>
      </w:r>
    </w:p>
    <w:p w14:paraId="4886B75E" w14:textId="3DBD5E5B" w:rsidR="00467E1D" w:rsidRPr="00392BE2" w:rsidRDefault="00467E1D" w:rsidP="00E329AB">
      <w:pPr>
        <w:pStyle w:val="Heading2"/>
        <w:rPr>
          <w:rFonts w:ascii="Helvetica" w:hAnsi="Helvetica"/>
        </w:rPr>
      </w:pPr>
      <w:r w:rsidRPr="00F13825">
        <w:rPr>
          <w:rFonts w:ascii="Helvetica" w:hAnsi="Helvetica"/>
        </w:rPr>
        <w:lastRenderedPageBreak/>
        <w:t xml:space="preserve">Office work risk plan </w:t>
      </w:r>
    </w:p>
    <w:p w14:paraId="733572ED" w14:textId="77777777" w:rsidR="00467E1D" w:rsidRPr="00F13825" w:rsidRDefault="00467E1D" w:rsidP="009C26CA">
      <w:pPr>
        <w:pStyle w:val="Heading3Red"/>
      </w:pPr>
    </w:p>
    <w:tbl>
      <w:tblPr>
        <w:tblStyle w:val="TableGrid"/>
        <w:tblW w:w="9268" w:type="dxa"/>
        <w:tblInd w:w="-5" w:type="dxa"/>
        <w:tblLook w:val="04A0" w:firstRow="1" w:lastRow="0" w:firstColumn="1" w:lastColumn="0" w:noHBand="0" w:noVBand="1"/>
      </w:tblPr>
      <w:tblGrid>
        <w:gridCol w:w="2268"/>
        <w:gridCol w:w="1276"/>
        <w:gridCol w:w="5724"/>
      </w:tblGrid>
      <w:tr w:rsidR="00467E1D" w:rsidRPr="00F13825" w14:paraId="39EE3009" w14:textId="77777777" w:rsidTr="00C464E7">
        <w:tc>
          <w:tcPr>
            <w:tcW w:w="2268" w:type="dxa"/>
          </w:tcPr>
          <w:p w14:paraId="6486EFDF" w14:textId="77777777" w:rsidR="00467E1D" w:rsidRPr="00F13825" w:rsidRDefault="00467E1D" w:rsidP="00C464E7">
            <w:pPr>
              <w:spacing w:after="60"/>
              <w:rPr>
                <w:szCs w:val="22"/>
              </w:rPr>
            </w:pPr>
            <w:r w:rsidRPr="00F13825">
              <w:rPr>
                <w:szCs w:val="22"/>
              </w:rPr>
              <w:t>Group:</w:t>
            </w:r>
          </w:p>
        </w:tc>
        <w:tc>
          <w:tcPr>
            <w:tcW w:w="7000" w:type="dxa"/>
            <w:gridSpan w:val="2"/>
          </w:tcPr>
          <w:p w14:paraId="27AD2EEE" w14:textId="77777777" w:rsidR="00467E1D" w:rsidRPr="00F13825" w:rsidRDefault="00467E1D" w:rsidP="00C464E7">
            <w:pPr>
              <w:spacing w:after="60"/>
              <w:rPr>
                <w:szCs w:val="22"/>
              </w:rPr>
            </w:pPr>
          </w:p>
        </w:tc>
      </w:tr>
      <w:tr w:rsidR="00467E1D" w:rsidRPr="00F13825" w14:paraId="7B009B53" w14:textId="77777777" w:rsidTr="00C464E7">
        <w:tc>
          <w:tcPr>
            <w:tcW w:w="2268" w:type="dxa"/>
          </w:tcPr>
          <w:p w14:paraId="01B59F5E" w14:textId="77777777" w:rsidR="00467E1D" w:rsidRPr="00F13825" w:rsidRDefault="00467E1D" w:rsidP="00C464E7">
            <w:pPr>
              <w:spacing w:after="60"/>
              <w:rPr>
                <w:szCs w:val="22"/>
              </w:rPr>
            </w:pPr>
            <w:r w:rsidRPr="00F13825">
              <w:rPr>
                <w:szCs w:val="22"/>
              </w:rPr>
              <w:t>Activity:</w:t>
            </w:r>
          </w:p>
        </w:tc>
        <w:tc>
          <w:tcPr>
            <w:tcW w:w="7000" w:type="dxa"/>
            <w:gridSpan w:val="2"/>
          </w:tcPr>
          <w:p w14:paraId="2FAF8150" w14:textId="77777777" w:rsidR="00467E1D" w:rsidRPr="00F13825" w:rsidRDefault="00467E1D" w:rsidP="00C464E7">
            <w:pPr>
              <w:spacing w:after="60"/>
              <w:rPr>
                <w:szCs w:val="22"/>
              </w:rPr>
            </w:pPr>
            <w:r w:rsidRPr="00F13825">
              <w:rPr>
                <w:szCs w:val="22"/>
              </w:rPr>
              <w:t>Office work</w:t>
            </w:r>
          </w:p>
        </w:tc>
      </w:tr>
      <w:tr w:rsidR="00467E1D" w:rsidRPr="00F13825" w14:paraId="69CF50E8" w14:textId="77777777" w:rsidTr="00C464E7">
        <w:tc>
          <w:tcPr>
            <w:tcW w:w="2268" w:type="dxa"/>
          </w:tcPr>
          <w:p w14:paraId="6153B803" w14:textId="77777777" w:rsidR="00467E1D" w:rsidRPr="00F13825" w:rsidRDefault="00467E1D" w:rsidP="00C464E7">
            <w:pPr>
              <w:spacing w:after="60"/>
              <w:rPr>
                <w:szCs w:val="22"/>
              </w:rPr>
            </w:pPr>
            <w:r w:rsidRPr="00F13825">
              <w:rPr>
                <w:szCs w:val="22"/>
              </w:rPr>
              <w:t>Date:</w:t>
            </w:r>
          </w:p>
        </w:tc>
        <w:tc>
          <w:tcPr>
            <w:tcW w:w="7000" w:type="dxa"/>
            <w:gridSpan w:val="2"/>
          </w:tcPr>
          <w:p w14:paraId="63C7247A" w14:textId="77777777" w:rsidR="00467E1D" w:rsidRPr="00F13825" w:rsidRDefault="00467E1D" w:rsidP="00C464E7">
            <w:pPr>
              <w:spacing w:after="60"/>
              <w:rPr>
                <w:szCs w:val="22"/>
              </w:rPr>
            </w:pPr>
            <w:r w:rsidRPr="00F13825">
              <w:rPr>
                <w:szCs w:val="22"/>
              </w:rPr>
              <w:t xml:space="preserve"> </w:t>
            </w:r>
          </w:p>
        </w:tc>
      </w:tr>
      <w:tr w:rsidR="00467E1D" w:rsidRPr="00F13825" w14:paraId="2D708290" w14:textId="77777777" w:rsidTr="00C464E7">
        <w:tc>
          <w:tcPr>
            <w:tcW w:w="2268" w:type="dxa"/>
            <w:tcBorders>
              <w:bottom w:val="single" w:sz="4" w:space="0" w:color="auto"/>
            </w:tcBorders>
          </w:tcPr>
          <w:p w14:paraId="515FC665" w14:textId="77777777" w:rsidR="00467E1D" w:rsidRPr="00F13825" w:rsidRDefault="00467E1D" w:rsidP="00C464E7">
            <w:pPr>
              <w:spacing w:after="60"/>
              <w:rPr>
                <w:szCs w:val="22"/>
              </w:rPr>
            </w:pPr>
            <w:r w:rsidRPr="00F13825">
              <w:rPr>
                <w:szCs w:val="22"/>
              </w:rPr>
              <w:t>Activity Leader:</w:t>
            </w:r>
          </w:p>
        </w:tc>
        <w:tc>
          <w:tcPr>
            <w:tcW w:w="7000" w:type="dxa"/>
            <w:gridSpan w:val="2"/>
            <w:tcBorders>
              <w:bottom w:val="single" w:sz="4" w:space="0" w:color="auto"/>
            </w:tcBorders>
          </w:tcPr>
          <w:p w14:paraId="624B0308" w14:textId="77777777" w:rsidR="00467E1D" w:rsidRPr="00F13825" w:rsidRDefault="00467E1D" w:rsidP="00C464E7">
            <w:pPr>
              <w:spacing w:after="60"/>
              <w:rPr>
                <w:szCs w:val="22"/>
              </w:rPr>
            </w:pPr>
            <w:r w:rsidRPr="00F13825">
              <w:rPr>
                <w:szCs w:val="22"/>
              </w:rPr>
              <w:t>Name:</w:t>
            </w:r>
          </w:p>
          <w:p w14:paraId="72C02AC9" w14:textId="77777777" w:rsidR="00467E1D" w:rsidRPr="00F13825" w:rsidRDefault="00467E1D" w:rsidP="00C464E7">
            <w:pPr>
              <w:spacing w:after="60"/>
              <w:rPr>
                <w:szCs w:val="22"/>
              </w:rPr>
            </w:pPr>
            <w:r w:rsidRPr="00F13825">
              <w:rPr>
                <w:szCs w:val="22"/>
              </w:rPr>
              <w:t>Signature:</w:t>
            </w:r>
          </w:p>
          <w:p w14:paraId="51365BE7" w14:textId="77777777" w:rsidR="00467E1D" w:rsidRPr="00F13825" w:rsidRDefault="00467E1D" w:rsidP="00C464E7">
            <w:pPr>
              <w:spacing w:after="60"/>
              <w:rPr>
                <w:szCs w:val="22"/>
              </w:rPr>
            </w:pPr>
            <w:r w:rsidRPr="00F13825">
              <w:rPr>
                <w:szCs w:val="22"/>
              </w:rPr>
              <w:t>Date:</w:t>
            </w:r>
          </w:p>
        </w:tc>
      </w:tr>
      <w:tr w:rsidR="0015553B" w:rsidRPr="00F13825" w14:paraId="757B446A" w14:textId="77777777" w:rsidTr="00C464E7">
        <w:tc>
          <w:tcPr>
            <w:tcW w:w="2268" w:type="dxa"/>
            <w:shd w:val="clear" w:color="auto" w:fill="D9D9D9" w:themeFill="background1" w:themeFillShade="D9"/>
          </w:tcPr>
          <w:p w14:paraId="504D9964" w14:textId="77777777" w:rsidR="0015553B" w:rsidRPr="00F13825" w:rsidRDefault="0015553B" w:rsidP="0015553B">
            <w:pPr>
              <w:spacing w:after="60"/>
              <w:rPr>
                <w:szCs w:val="22"/>
              </w:rPr>
            </w:pPr>
            <w:r w:rsidRPr="00F13825">
              <w:rPr>
                <w:szCs w:val="22"/>
              </w:rPr>
              <w:t>Hazard</w:t>
            </w:r>
          </w:p>
        </w:tc>
        <w:tc>
          <w:tcPr>
            <w:tcW w:w="1276" w:type="dxa"/>
            <w:shd w:val="clear" w:color="auto" w:fill="D9D9D9" w:themeFill="background1" w:themeFillShade="D9"/>
          </w:tcPr>
          <w:p w14:paraId="4C026B51" w14:textId="799B137A" w:rsidR="0015553B" w:rsidRPr="00F13825" w:rsidRDefault="0015553B" w:rsidP="0015553B">
            <w:pPr>
              <w:spacing w:after="60"/>
              <w:rPr>
                <w:szCs w:val="22"/>
              </w:rPr>
            </w:pPr>
            <w:r>
              <w:rPr>
                <w:szCs w:val="22"/>
              </w:rPr>
              <w:t>Risk</w:t>
            </w:r>
            <w:r w:rsidRPr="00F13825">
              <w:rPr>
                <w:szCs w:val="22"/>
              </w:rPr>
              <w:t xml:space="preserve"> level (refer matrix)</w:t>
            </w:r>
          </w:p>
        </w:tc>
        <w:tc>
          <w:tcPr>
            <w:tcW w:w="5724" w:type="dxa"/>
            <w:shd w:val="clear" w:color="auto" w:fill="D9D9D9" w:themeFill="background1" w:themeFillShade="D9"/>
          </w:tcPr>
          <w:p w14:paraId="13DBE20A" w14:textId="3DF72503" w:rsidR="0015553B" w:rsidRPr="00F13825" w:rsidRDefault="0015553B" w:rsidP="0015553B">
            <w:pPr>
              <w:spacing w:after="60"/>
              <w:rPr>
                <w:szCs w:val="22"/>
              </w:rPr>
            </w:pPr>
            <w:r w:rsidRPr="00F13825">
              <w:rPr>
                <w:szCs w:val="22"/>
              </w:rPr>
              <w:t xml:space="preserve">Action taken to control or eliminate risk, for all hazards rated </w:t>
            </w:r>
            <w:r>
              <w:rPr>
                <w:szCs w:val="22"/>
              </w:rPr>
              <w:t>High, Med Hi, Medium</w:t>
            </w:r>
          </w:p>
        </w:tc>
      </w:tr>
      <w:tr w:rsidR="0015553B" w:rsidRPr="00F13825" w14:paraId="532FC389" w14:textId="77777777" w:rsidTr="00C464E7">
        <w:trPr>
          <w:trHeight w:val="372"/>
        </w:trPr>
        <w:tc>
          <w:tcPr>
            <w:tcW w:w="2268" w:type="dxa"/>
          </w:tcPr>
          <w:p w14:paraId="14FC8BD9" w14:textId="77777777" w:rsidR="0015553B" w:rsidRPr="00F13825" w:rsidRDefault="0015553B" w:rsidP="0015553B">
            <w:pPr>
              <w:autoSpaceDE w:val="0"/>
              <w:autoSpaceDN w:val="0"/>
              <w:adjustRightInd w:val="0"/>
              <w:spacing w:after="60"/>
              <w:rPr>
                <w:rFonts w:cs="Times"/>
                <w:color w:val="000000"/>
                <w:szCs w:val="22"/>
              </w:rPr>
            </w:pPr>
            <w:r w:rsidRPr="00F13825">
              <w:rPr>
                <w:color w:val="000000"/>
                <w:szCs w:val="22"/>
              </w:rPr>
              <w:t xml:space="preserve">Lifting or manoeuvring heavy or awkward objects </w:t>
            </w:r>
            <w:proofErr w:type="spellStart"/>
            <w:r w:rsidRPr="00F13825">
              <w:rPr>
                <w:color w:val="000000"/>
                <w:szCs w:val="22"/>
              </w:rPr>
              <w:t>eg.</w:t>
            </w:r>
            <w:proofErr w:type="spellEnd"/>
            <w:r w:rsidRPr="00F13825">
              <w:rPr>
                <w:color w:val="000000"/>
                <w:szCs w:val="22"/>
              </w:rPr>
              <w:t xml:space="preserve"> tables and chairs </w:t>
            </w:r>
          </w:p>
        </w:tc>
        <w:tc>
          <w:tcPr>
            <w:tcW w:w="1276" w:type="dxa"/>
          </w:tcPr>
          <w:p w14:paraId="378DC8B1" w14:textId="6B54850C" w:rsidR="0015553B" w:rsidRPr="00F13825" w:rsidRDefault="0015553B" w:rsidP="0015553B">
            <w:pPr>
              <w:spacing w:after="60"/>
              <w:jc w:val="center"/>
              <w:rPr>
                <w:szCs w:val="22"/>
              </w:rPr>
            </w:pPr>
            <w:r w:rsidRPr="00600960">
              <w:rPr>
                <w:szCs w:val="22"/>
              </w:rPr>
              <w:t>Med Hi</w:t>
            </w:r>
          </w:p>
        </w:tc>
        <w:tc>
          <w:tcPr>
            <w:tcW w:w="5724" w:type="dxa"/>
          </w:tcPr>
          <w:p w14:paraId="5559055E" w14:textId="77777777" w:rsidR="0015553B" w:rsidRPr="00952F79" w:rsidRDefault="0015553B" w:rsidP="00952F79">
            <w:pPr>
              <w:pStyle w:val="ListParagraph"/>
              <w:numPr>
                <w:ilvl w:val="0"/>
                <w:numId w:val="44"/>
              </w:numPr>
              <w:autoSpaceDE w:val="0"/>
              <w:autoSpaceDN w:val="0"/>
              <w:adjustRightInd w:val="0"/>
              <w:spacing w:after="60"/>
              <w:ind w:left="458"/>
              <w:rPr>
                <w:rFonts w:cs="Times"/>
                <w:color w:val="000000"/>
                <w:szCs w:val="22"/>
              </w:rPr>
            </w:pPr>
            <w:r w:rsidRPr="00952F79">
              <w:rPr>
                <w:color w:val="000000"/>
                <w:szCs w:val="22"/>
              </w:rPr>
              <w:t xml:space="preserve">Do not pick up objects that are too heavy for you. If safe, use other volunteers to help move a heavy object together. </w:t>
            </w:r>
          </w:p>
        </w:tc>
      </w:tr>
      <w:tr w:rsidR="0015553B" w:rsidRPr="00F13825" w14:paraId="78DC0DC9" w14:textId="77777777" w:rsidTr="00C464E7">
        <w:trPr>
          <w:trHeight w:val="372"/>
        </w:trPr>
        <w:tc>
          <w:tcPr>
            <w:tcW w:w="2268" w:type="dxa"/>
          </w:tcPr>
          <w:p w14:paraId="6A6D372F" w14:textId="77777777" w:rsidR="0015553B" w:rsidRPr="00F13825" w:rsidRDefault="0015553B" w:rsidP="0015553B">
            <w:pPr>
              <w:autoSpaceDE w:val="0"/>
              <w:autoSpaceDN w:val="0"/>
              <w:adjustRightInd w:val="0"/>
              <w:spacing w:after="60"/>
              <w:rPr>
                <w:rFonts w:cs="Times"/>
                <w:color w:val="000000"/>
                <w:szCs w:val="22"/>
              </w:rPr>
            </w:pPr>
            <w:r w:rsidRPr="00F13825">
              <w:rPr>
                <w:color w:val="000000"/>
                <w:szCs w:val="22"/>
              </w:rPr>
              <w:t xml:space="preserve">Tripping over obstacles </w:t>
            </w:r>
            <w:proofErr w:type="spellStart"/>
            <w:r w:rsidRPr="00F13825">
              <w:rPr>
                <w:color w:val="000000"/>
                <w:szCs w:val="22"/>
              </w:rPr>
              <w:t>eg.</w:t>
            </w:r>
            <w:proofErr w:type="spellEnd"/>
            <w:r w:rsidRPr="00F13825">
              <w:rPr>
                <w:color w:val="000000"/>
                <w:szCs w:val="22"/>
              </w:rPr>
              <w:t xml:space="preserve"> power cords </w:t>
            </w:r>
          </w:p>
        </w:tc>
        <w:tc>
          <w:tcPr>
            <w:tcW w:w="1276" w:type="dxa"/>
          </w:tcPr>
          <w:p w14:paraId="7AEAECCC" w14:textId="088BACBC" w:rsidR="0015553B" w:rsidRPr="00F13825" w:rsidRDefault="0015553B" w:rsidP="0015553B">
            <w:pPr>
              <w:spacing w:after="60"/>
              <w:jc w:val="center"/>
              <w:rPr>
                <w:szCs w:val="22"/>
              </w:rPr>
            </w:pPr>
            <w:r w:rsidRPr="00600960">
              <w:rPr>
                <w:szCs w:val="22"/>
              </w:rPr>
              <w:t>Med Hi</w:t>
            </w:r>
          </w:p>
        </w:tc>
        <w:tc>
          <w:tcPr>
            <w:tcW w:w="5724" w:type="dxa"/>
          </w:tcPr>
          <w:p w14:paraId="218B4F70" w14:textId="77777777" w:rsidR="0015553B" w:rsidRPr="00952F79" w:rsidRDefault="0015553B" w:rsidP="00952F79">
            <w:pPr>
              <w:pStyle w:val="ListParagraph"/>
              <w:numPr>
                <w:ilvl w:val="0"/>
                <w:numId w:val="44"/>
              </w:numPr>
              <w:autoSpaceDE w:val="0"/>
              <w:autoSpaceDN w:val="0"/>
              <w:adjustRightInd w:val="0"/>
              <w:spacing w:after="60"/>
              <w:ind w:left="458"/>
              <w:rPr>
                <w:color w:val="000000"/>
                <w:szCs w:val="22"/>
              </w:rPr>
            </w:pPr>
            <w:r w:rsidRPr="00952F79">
              <w:rPr>
                <w:color w:val="000000"/>
                <w:szCs w:val="22"/>
              </w:rPr>
              <w:t xml:space="preserve">Arrange chairs to provide clear access. Prevent access to floor area where power cords lie, or securely tape them down with gaffer tape. </w:t>
            </w:r>
          </w:p>
          <w:p w14:paraId="787342F1" w14:textId="77777777" w:rsidR="0015553B" w:rsidRPr="00952F79" w:rsidRDefault="0015553B" w:rsidP="00952F79">
            <w:pPr>
              <w:pStyle w:val="ListParagraph"/>
              <w:numPr>
                <w:ilvl w:val="0"/>
                <w:numId w:val="44"/>
              </w:numPr>
              <w:autoSpaceDE w:val="0"/>
              <w:autoSpaceDN w:val="0"/>
              <w:adjustRightInd w:val="0"/>
              <w:spacing w:after="60"/>
              <w:ind w:left="458"/>
              <w:rPr>
                <w:rFonts w:cs="Times"/>
                <w:color w:val="000000"/>
                <w:szCs w:val="22"/>
              </w:rPr>
            </w:pPr>
            <w:r w:rsidRPr="00952F79">
              <w:rPr>
                <w:color w:val="000000"/>
                <w:szCs w:val="22"/>
              </w:rPr>
              <w:t>For public events, ensure signage is clear for traffic flow.</w:t>
            </w:r>
          </w:p>
        </w:tc>
      </w:tr>
      <w:tr w:rsidR="0015553B" w:rsidRPr="00F13825" w14:paraId="2D1CA621" w14:textId="77777777" w:rsidTr="00C464E7">
        <w:trPr>
          <w:trHeight w:val="372"/>
        </w:trPr>
        <w:tc>
          <w:tcPr>
            <w:tcW w:w="2268" w:type="dxa"/>
          </w:tcPr>
          <w:p w14:paraId="2D09CA23" w14:textId="77777777" w:rsidR="0015553B" w:rsidRPr="00F13825" w:rsidRDefault="0015553B" w:rsidP="0015553B">
            <w:pPr>
              <w:autoSpaceDE w:val="0"/>
              <w:autoSpaceDN w:val="0"/>
              <w:adjustRightInd w:val="0"/>
              <w:spacing w:after="60"/>
              <w:rPr>
                <w:color w:val="000000"/>
                <w:szCs w:val="22"/>
              </w:rPr>
            </w:pPr>
            <w:r w:rsidRPr="00F13825">
              <w:rPr>
                <w:color w:val="000000"/>
                <w:szCs w:val="22"/>
              </w:rPr>
              <w:t>Aching in arms or neck from long term computer use</w:t>
            </w:r>
          </w:p>
        </w:tc>
        <w:tc>
          <w:tcPr>
            <w:tcW w:w="1276" w:type="dxa"/>
          </w:tcPr>
          <w:p w14:paraId="6B9C6CC4" w14:textId="331F5CF4" w:rsidR="0015553B" w:rsidRPr="00F13825" w:rsidRDefault="0015553B" w:rsidP="0015553B">
            <w:pPr>
              <w:spacing w:after="60"/>
              <w:jc w:val="center"/>
              <w:rPr>
                <w:szCs w:val="22"/>
              </w:rPr>
            </w:pPr>
            <w:r w:rsidRPr="00600960">
              <w:rPr>
                <w:szCs w:val="22"/>
              </w:rPr>
              <w:t>Med Hi</w:t>
            </w:r>
          </w:p>
        </w:tc>
        <w:tc>
          <w:tcPr>
            <w:tcW w:w="5724" w:type="dxa"/>
          </w:tcPr>
          <w:p w14:paraId="6B05830D" w14:textId="77777777" w:rsidR="0015553B" w:rsidRPr="00952F79" w:rsidRDefault="0015553B" w:rsidP="00952F79">
            <w:pPr>
              <w:pStyle w:val="ListParagraph"/>
              <w:numPr>
                <w:ilvl w:val="0"/>
                <w:numId w:val="44"/>
              </w:numPr>
              <w:autoSpaceDE w:val="0"/>
              <w:autoSpaceDN w:val="0"/>
              <w:adjustRightInd w:val="0"/>
              <w:spacing w:after="60"/>
              <w:ind w:left="458"/>
              <w:rPr>
                <w:color w:val="000000"/>
                <w:szCs w:val="22"/>
              </w:rPr>
            </w:pPr>
            <w:r w:rsidRPr="00952F79">
              <w:rPr>
                <w:color w:val="000000"/>
                <w:szCs w:val="22"/>
              </w:rPr>
              <w:t>Ensure computer and work desk setup is ergonomically sound.</w:t>
            </w:r>
          </w:p>
          <w:p w14:paraId="4D8180A2" w14:textId="77777777" w:rsidR="0015553B" w:rsidRPr="00952F79" w:rsidRDefault="0015553B" w:rsidP="00952F79">
            <w:pPr>
              <w:pStyle w:val="ListParagraph"/>
              <w:numPr>
                <w:ilvl w:val="0"/>
                <w:numId w:val="44"/>
              </w:numPr>
              <w:autoSpaceDE w:val="0"/>
              <w:autoSpaceDN w:val="0"/>
              <w:adjustRightInd w:val="0"/>
              <w:spacing w:after="60"/>
              <w:ind w:left="458"/>
              <w:rPr>
                <w:color w:val="000000"/>
                <w:szCs w:val="22"/>
              </w:rPr>
            </w:pPr>
            <w:r w:rsidRPr="00952F79">
              <w:rPr>
                <w:color w:val="000000"/>
                <w:szCs w:val="22"/>
              </w:rPr>
              <w:t>Take regular breaks</w:t>
            </w:r>
          </w:p>
          <w:p w14:paraId="7C30AAE1" w14:textId="77777777" w:rsidR="0015553B" w:rsidRPr="00952F79" w:rsidRDefault="0015553B" w:rsidP="00952F79">
            <w:pPr>
              <w:pStyle w:val="ListParagraph"/>
              <w:numPr>
                <w:ilvl w:val="0"/>
                <w:numId w:val="44"/>
              </w:numPr>
              <w:autoSpaceDE w:val="0"/>
              <w:autoSpaceDN w:val="0"/>
              <w:adjustRightInd w:val="0"/>
              <w:spacing w:after="60"/>
              <w:ind w:left="458"/>
              <w:rPr>
                <w:color w:val="000000"/>
                <w:szCs w:val="22"/>
              </w:rPr>
            </w:pPr>
            <w:r w:rsidRPr="00952F79">
              <w:rPr>
                <w:color w:val="000000"/>
                <w:szCs w:val="22"/>
              </w:rPr>
              <w:t>Do arm, neck and back stretches</w:t>
            </w:r>
          </w:p>
          <w:p w14:paraId="72186662" w14:textId="77777777" w:rsidR="0015553B" w:rsidRPr="00952F79" w:rsidRDefault="0015553B" w:rsidP="00952F79">
            <w:pPr>
              <w:pStyle w:val="ListParagraph"/>
              <w:numPr>
                <w:ilvl w:val="0"/>
                <w:numId w:val="44"/>
              </w:numPr>
              <w:autoSpaceDE w:val="0"/>
              <w:autoSpaceDN w:val="0"/>
              <w:adjustRightInd w:val="0"/>
              <w:spacing w:after="60"/>
              <w:ind w:left="458"/>
              <w:rPr>
                <w:color w:val="000000"/>
                <w:szCs w:val="22"/>
              </w:rPr>
            </w:pPr>
            <w:r w:rsidRPr="00952F79">
              <w:rPr>
                <w:color w:val="000000"/>
                <w:szCs w:val="22"/>
              </w:rPr>
              <w:t xml:space="preserve">Inform the President of the District Group or APS NSW of any recurrent injuries that might be exacerbated by computer or other office work. </w:t>
            </w:r>
          </w:p>
        </w:tc>
      </w:tr>
      <w:tr w:rsidR="00392BE2" w:rsidRPr="00F13825" w14:paraId="301430F6" w14:textId="77777777" w:rsidTr="00392BE2">
        <w:trPr>
          <w:trHeight w:val="372"/>
        </w:trPr>
        <w:tc>
          <w:tcPr>
            <w:tcW w:w="2268" w:type="dxa"/>
          </w:tcPr>
          <w:p w14:paraId="446CC0C8" w14:textId="77777777" w:rsidR="00392BE2" w:rsidRPr="00F13825" w:rsidRDefault="00392BE2" w:rsidP="00893699">
            <w:pPr>
              <w:spacing w:after="60"/>
              <w:rPr>
                <w:szCs w:val="22"/>
              </w:rPr>
            </w:pPr>
            <w:r>
              <w:rPr>
                <w:szCs w:val="22"/>
              </w:rPr>
              <w:t>Covid-19 safety and hygiene</w:t>
            </w:r>
          </w:p>
        </w:tc>
        <w:tc>
          <w:tcPr>
            <w:tcW w:w="1276" w:type="dxa"/>
          </w:tcPr>
          <w:p w14:paraId="1B2C9E1D" w14:textId="63F1C81F" w:rsidR="00392BE2" w:rsidRPr="00F13825" w:rsidRDefault="0015553B" w:rsidP="00893699">
            <w:pPr>
              <w:spacing w:after="60"/>
              <w:jc w:val="center"/>
              <w:rPr>
                <w:szCs w:val="22"/>
              </w:rPr>
            </w:pPr>
            <w:r>
              <w:rPr>
                <w:szCs w:val="22"/>
              </w:rPr>
              <w:t>Med</w:t>
            </w:r>
          </w:p>
        </w:tc>
        <w:tc>
          <w:tcPr>
            <w:tcW w:w="5724" w:type="dxa"/>
          </w:tcPr>
          <w:p w14:paraId="19BA6FC4" w14:textId="77777777" w:rsidR="00392BE2" w:rsidRPr="00952F79" w:rsidRDefault="00392BE2" w:rsidP="00952F79">
            <w:pPr>
              <w:pStyle w:val="ListParagraph"/>
              <w:numPr>
                <w:ilvl w:val="0"/>
                <w:numId w:val="44"/>
              </w:numPr>
              <w:ind w:left="458"/>
              <w:rPr>
                <w:szCs w:val="22"/>
              </w:rPr>
            </w:pPr>
            <w:r w:rsidRPr="00952F79">
              <w:rPr>
                <w:szCs w:val="22"/>
              </w:rPr>
              <w:t>Hold planning meetings by Zoom as much as possible</w:t>
            </w:r>
          </w:p>
          <w:p w14:paraId="205E72A5" w14:textId="77777777" w:rsidR="00392BE2" w:rsidRPr="00952F79" w:rsidRDefault="00392BE2" w:rsidP="00952F79">
            <w:pPr>
              <w:pStyle w:val="ListParagraph"/>
              <w:numPr>
                <w:ilvl w:val="0"/>
                <w:numId w:val="44"/>
              </w:numPr>
              <w:ind w:left="458"/>
              <w:rPr>
                <w:szCs w:val="22"/>
              </w:rPr>
            </w:pPr>
            <w:r w:rsidRPr="00952F79">
              <w:rPr>
                <w:szCs w:val="22"/>
              </w:rPr>
              <w:t>Adopt social distancing as much as possible when travelling to test conference facilities and tours</w:t>
            </w:r>
          </w:p>
          <w:p w14:paraId="6260DF82" w14:textId="77777777" w:rsidR="00392BE2" w:rsidRPr="00952F79" w:rsidRDefault="00392BE2" w:rsidP="00952F79">
            <w:pPr>
              <w:pStyle w:val="ListParagraph"/>
              <w:numPr>
                <w:ilvl w:val="0"/>
                <w:numId w:val="44"/>
              </w:numPr>
              <w:ind w:left="458"/>
              <w:rPr>
                <w:szCs w:val="22"/>
              </w:rPr>
            </w:pPr>
            <w:r w:rsidRPr="00952F79">
              <w:rPr>
                <w:szCs w:val="22"/>
              </w:rPr>
              <w:t>Exclude people who are unwell from participating</w:t>
            </w:r>
          </w:p>
          <w:p w14:paraId="396B6794" w14:textId="77777777" w:rsidR="00392BE2" w:rsidRPr="00952F79" w:rsidRDefault="00392BE2" w:rsidP="00952F79">
            <w:pPr>
              <w:pStyle w:val="ListParagraph"/>
              <w:numPr>
                <w:ilvl w:val="0"/>
                <w:numId w:val="44"/>
              </w:numPr>
              <w:ind w:left="458"/>
              <w:rPr>
                <w:szCs w:val="22"/>
              </w:rPr>
            </w:pPr>
            <w:r w:rsidRPr="00952F79">
              <w:rPr>
                <w:szCs w:val="22"/>
              </w:rPr>
              <w:t>Use hand sanitiser and masks as per government guidelines</w:t>
            </w:r>
          </w:p>
          <w:p w14:paraId="68715B13" w14:textId="77777777" w:rsidR="00392BE2" w:rsidRPr="00952F79" w:rsidRDefault="00392BE2" w:rsidP="00952F79">
            <w:pPr>
              <w:pStyle w:val="ListParagraph"/>
              <w:numPr>
                <w:ilvl w:val="0"/>
                <w:numId w:val="44"/>
              </w:numPr>
              <w:ind w:left="458"/>
              <w:rPr>
                <w:szCs w:val="22"/>
              </w:rPr>
            </w:pPr>
            <w:r w:rsidRPr="00952F79">
              <w:rPr>
                <w:szCs w:val="22"/>
              </w:rPr>
              <w:t>Latest Covid-19 government information and guidelines regularly checked and any amendments made to conference and tour plans</w:t>
            </w:r>
          </w:p>
          <w:p w14:paraId="5FBFDE96" w14:textId="77777777" w:rsidR="00392BE2" w:rsidRPr="00952F79" w:rsidRDefault="00392BE2" w:rsidP="00952F79">
            <w:pPr>
              <w:pStyle w:val="ListParagraph"/>
              <w:numPr>
                <w:ilvl w:val="0"/>
                <w:numId w:val="44"/>
              </w:numPr>
              <w:ind w:left="458"/>
              <w:rPr>
                <w:szCs w:val="22"/>
              </w:rPr>
            </w:pPr>
            <w:r w:rsidRPr="00952F79">
              <w:rPr>
                <w:szCs w:val="22"/>
              </w:rPr>
              <w:t>Identify closest hospital or medical services and how to best access if required</w:t>
            </w:r>
          </w:p>
          <w:p w14:paraId="5ECB15E7" w14:textId="77777777" w:rsidR="00392BE2" w:rsidRPr="00952F79" w:rsidRDefault="00392BE2" w:rsidP="00952F79">
            <w:pPr>
              <w:pStyle w:val="ListParagraph"/>
              <w:numPr>
                <w:ilvl w:val="0"/>
                <w:numId w:val="44"/>
              </w:numPr>
              <w:ind w:left="458"/>
              <w:rPr>
                <w:szCs w:val="22"/>
              </w:rPr>
            </w:pPr>
            <w:r w:rsidRPr="00952F79">
              <w:rPr>
                <w:szCs w:val="22"/>
              </w:rPr>
              <w:t xml:space="preserve">Identify a place for people to be isolated if required </w:t>
            </w:r>
          </w:p>
        </w:tc>
      </w:tr>
    </w:tbl>
    <w:p w14:paraId="34C81585" w14:textId="77777777" w:rsidR="00467E1D" w:rsidRPr="00F13825" w:rsidRDefault="00467E1D" w:rsidP="00467E1D">
      <w:pPr>
        <w:rPr>
          <w:color w:val="000000"/>
        </w:rPr>
      </w:pPr>
    </w:p>
    <w:p w14:paraId="27E5EDF6" w14:textId="77777777" w:rsidR="00467E1D" w:rsidRPr="00F13825" w:rsidRDefault="00467E1D" w:rsidP="00467E1D">
      <w:pPr>
        <w:pStyle w:val="Heading2"/>
        <w:rPr>
          <w:rFonts w:ascii="Helvetica" w:hAnsi="Helvetica"/>
        </w:rPr>
      </w:pPr>
      <w:r w:rsidRPr="00F13825">
        <w:rPr>
          <w:rFonts w:ascii="Helvetica" w:hAnsi="Helvetica"/>
        </w:rPr>
        <w:t>Checklist</w:t>
      </w:r>
      <w:r w:rsidRPr="00F13825">
        <w:rPr>
          <w:rFonts w:ascii="Helvetica" w:hAnsi="Helvetica"/>
        </w:rPr>
        <w:tab/>
      </w:r>
      <w:r w:rsidRPr="00F13825">
        <w:rPr>
          <w:rFonts w:ascii="Helvetica" w:hAnsi="Helvetica"/>
        </w:rPr>
        <w:tab/>
      </w:r>
      <w:r w:rsidRPr="00F13825">
        <w:rPr>
          <w:rFonts w:ascii="Helvetica" w:hAnsi="Helvetica"/>
        </w:rPr>
        <w:tab/>
      </w:r>
      <w:r w:rsidRPr="00F13825">
        <w:rPr>
          <w:rFonts w:ascii="Helvetica" w:hAnsi="Helvetica"/>
        </w:rPr>
        <w:tab/>
      </w:r>
    </w:p>
    <w:tbl>
      <w:tblPr>
        <w:tblStyle w:val="GridTable6Colourful"/>
        <w:tblW w:w="9214" w:type="dxa"/>
        <w:tblInd w:w="-5" w:type="dxa"/>
        <w:tblLook w:val="0620" w:firstRow="1" w:lastRow="0" w:firstColumn="0" w:lastColumn="0" w:noHBand="1" w:noVBand="1"/>
      </w:tblPr>
      <w:tblGrid>
        <w:gridCol w:w="3969"/>
        <w:gridCol w:w="1134"/>
        <w:gridCol w:w="2835"/>
        <w:gridCol w:w="1276"/>
      </w:tblGrid>
      <w:tr w:rsidR="00467E1D" w:rsidRPr="00F13825" w14:paraId="5E1F848A" w14:textId="77777777" w:rsidTr="00C464E7">
        <w:trPr>
          <w:cnfStyle w:val="100000000000" w:firstRow="1" w:lastRow="0" w:firstColumn="0" w:lastColumn="0" w:oddVBand="0" w:evenVBand="0" w:oddHBand="0" w:evenHBand="0" w:firstRowFirstColumn="0" w:firstRowLastColumn="0" w:lastRowFirstColumn="0" w:lastRowLastColumn="0"/>
          <w:trHeight w:val="203"/>
        </w:trPr>
        <w:tc>
          <w:tcPr>
            <w:tcW w:w="3969" w:type="dxa"/>
          </w:tcPr>
          <w:p w14:paraId="3AE6CF4F" w14:textId="77777777" w:rsidR="00467E1D" w:rsidRPr="00F13825" w:rsidRDefault="00467E1D" w:rsidP="00C464E7">
            <w:pPr>
              <w:rPr>
                <w:b w:val="0"/>
                <w:color w:val="000000"/>
              </w:rPr>
            </w:pPr>
            <w:r w:rsidRPr="00F13825">
              <w:rPr>
                <w:b w:val="0"/>
                <w:color w:val="000000"/>
              </w:rPr>
              <w:t>Task</w:t>
            </w:r>
          </w:p>
        </w:tc>
        <w:tc>
          <w:tcPr>
            <w:tcW w:w="1134" w:type="dxa"/>
          </w:tcPr>
          <w:p w14:paraId="43ABD47A" w14:textId="77777777" w:rsidR="00467E1D" w:rsidRPr="00F13825" w:rsidRDefault="00467E1D" w:rsidP="00C464E7">
            <w:pPr>
              <w:rPr>
                <w:b w:val="0"/>
                <w:color w:val="000000"/>
              </w:rPr>
            </w:pPr>
            <w:r w:rsidRPr="00F13825">
              <w:rPr>
                <w:b w:val="0"/>
                <w:color w:val="000000"/>
              </w:rPr>
              <w:t>Done</w:t>
            </w:r>
          </w:p>
        </w:tc>
        <w:tc>
          <w:tcPr>
            <w:tcW w:w="2835" w:type="dxa"/>
          </w:tcPr>
          <w:p w14:paraId="320330CD" w14:textId="77777777" w:rsidR="00467E1D" w:rsidRPr="00F13825" w:rsidRDefault="00467E1D" w:rsidP="00C464E7">
            <w:pPr>
              <w:rPr>
                <w:b w:val="0"/>
                <w:color w:val="000000"/>
              </w:rPr>
            </w:pPr>
            <w:r w:rsidRPr="00F13825">
              <w:rPr>
                <w:b w:val="0"/>
                <w:color w:val="000000"/>
              </w:rPr>
              <w:t>Task</w:t>
            </w:r>
          </w:p>
        </w:tc>
        <w:tc>
          <w:tcPr>
            <w:tcW w:w="1276" w:type="dxa"/>
          </w:tcPr>
          <w:p w14:paraId="3F73F234" w14:textId="77777777" w:rsidR="00467E1D" w:rsidRPr="00F13825" w:rsidRDefault="00467E1D" w:rsidP="00C464E7">
            <w:pPr>
              <w:rPr>
                <w:b w:val="0"/>
              </w:rPr>
            </w:pPr>
            <w:r w:rsidRPr="00F13825">
              <w:rPr>
                <w:b w:val="0"/>
              </w:rPr>
              <w:t>Done</w:t>
            </w:r>
          </w:p>
        </w:tc>
      </w:tr>
      <w:tr w:rsidR="00467E1D" w:rsidRPr="00F13825" w14:paraId="23714ABE" w14:textId="77777777" w:rsidTr="00C464E7">
        <w:trPr>
          <w:trHeight w:val="203"/>
        </w:trPr>
        <w:tc>
          <w:tcPr>
            <w:tcW w:w="3969" w:type="dxa"/>
          </w:tcPr>
          <w:p w14:paraId="7A2C7F31" w14:textId="77777777" w:rsidR="00467E1D" w:rsidRPr="00F13825" w:rsidRDefault="00467E1D" w:rsidP="00C464E7">
            <w:pPr>
              <w:rPr>
                <w:color w:val="000000"/>
              </w:rPr>
            </w:pPr>
            <w:r w:rsidRPr="00F13825">
              <w:rPr>
                <w:color w:val="000000"/>
              </w:rPr>
              <w:t>Initial assessment</w:t>
            </w:r>
          </w:p>
        </w:tc>
        <w:tc>
          <w:tcPr>
            <w:tcW w:w="1134" w:type="dxa"/>
          </w:tcPr>
          <w:p w14:paraId="18186B92" w14:textId="77777777" w:rsidR="00467E1D" w:rsidRPr="00F13825" w:rsidRDefault="00467E1D" w:rsidP="00C464E7">
            <w:pPr>
              <w:rPr>
                <w:color w:val="000000"/>
              </w:rPr>
            </w:pPr>
          </w:p>
        </w:tc>
        <w:tc>
          <w:tcPr>
            <w:tcW w:w="2835" w:type="dxa"/>
          </w:tcPr>
          <w:p w14:paraId="7BE381BF" w14:textId="77777777" w:rsidR="00467E1D" w:rsidRPr="00F13825" w:rsidRDefault="00467E1D" w:rsidP="00C464E7">
            <w:r w:rsidRPr="00F13825">
              <w:rPr>
                <w:color w:val="000000"/>
              </w:rPr>
              <w:t>Attendance sheet signed</w:t>
            </w:r>
          </w:p>
        </w:tc>
        <w:tc>
          <w:tcPr>
            <w:tcW w:w="1276" w:type="dxa"/>
          </w:tcPr>
          <w:p w14:paraId="61F5880D" w14:textId="77777777" w:rsidR="00467E1D" w:rsidRPr="00F13825" w:rsidRDefault="00467E1D" w:rsidP="00C464E7"/>
        </w:tc>
      </w:tr>
      <w:tr w:rsidR="00467E1D" w:rsidRPr="00F13825" w14:paraId="4FE0BA9F" w14:textId="77777777" w:rsidTr="00C464E7">
        <w:trPr>
          <w:trHeight w:val="250"/>
        </w:trPr>
        <w:tc>
          <w:tcPr>
            <w:tcW w:w="3969" w:type="dxa"/>
          </w:tcPr>
          <w:p w14:paraId="4C4D23B4" w14:textId="77777777" w:rsidR="00467E1D" w:rsidRPr="00F13825" w:rsidRDefault="00467E1D" w:rsidP="00C464E7">
            <w:pPr>
              <w:rPr>
                <w:color w:val="000000"/>
              </w:rPr>
            </w:pPr>
            <w:r w:rsidRPr="00F13825">
              <w:rPr>
                <w:color w:val="000000"/>
              </w:rPr>
              <w:t>Modify activity / risk plan</w:t>
            </w:r>
          </w:p>
        </w:tc>
        <w:tc>
          <w:tcPr>
            <w:tcW w:w="1134" w:type="dxa"/>
          </w:tcPr>
          <w:p w14:paraId="465F9193" w14:textId="77777777" w:rsidR="00467E1D" w:rsidRPr="00F13825" w:rsidRDefault="00467E1D" w:rsidP="00C464E7">
            <w:pPr>
              <w:rPr>
                <w:color w:val="000000"/>
              </w:rPr>
            </w:pPr>
          </w:p>
        </w:tc>
        <w:tc>
          <w:tcPr>
            <w:tcW w:w="2835" w:type="dxa"/>
          </w:tcPr>
          <w:p w14:paraId="5B607E6E" w14:textId="77777777" w:rsidR="00467E1D" w:rsidRPr="00F13825" w:rsidRDefault="00467E1D" w:rsidP="00C464E7">
            <w:r w:rsidRPr="00F13825">
              <w:rPr>
                <w:color w:val="000000"/>
              </w:rPr>
              <w:t>Discuss risks at start</w:t>
            </w:r>
          </w:p>
        </w:tc>
        <w:tc>
          <w:tcPr>
            <w:tcW w:w="1276" w:type="dxa"/>
          </w:tcPr>
          <w:p w14:paraId="1FDF2D7C" w14:textId="77777777" w:rsidR="00467E1D" w:rsidRPr="00F13825" w:rsidRDefault="00467E1D" w:rsidP="00C464E7"/>
        </w:tc>
      </w:tr>
      <w:tr w:rsidR="00467E1D" w:rsidRPr="00F13825" w14:paraId="53D573B7" w14:textId="77777777" w:rsidTr="00C464E7">
        <w:trPr>
          <w:trHeight w:val="279"/>
        </w:trPr>
        <w:tc>
          <w:tcPr>
            <w:tcW w:w="3969" w:type="dxa"/>
          </w:tcPr>
          <w:p w14:paraId="7B645806" w14:textId="77777777" w:rsidR="00467E1D" w:rsidRPr="00F13825" w:rsidRDefault="00467E1D" w:rsidP="00C464E7">
            <w:pPr>
              <w:rPr>
                <w:color w:val="000000"/>
              </w:rPr>
            </w:pPr>
            <w:r w:rsidRPr="00F13825">
              <w:rPr>
                <w:color w:val="000000"/>
              </w:rPr>
              <w:t>Check first-aid kit</w:t>
            </w:r>
          </w:p>
        </w:tc>
        <w:tc>
          <w:tcPr>
            <w:tcW w:w="1134" w:type="dxa"/>
          </w:tcPr>
          <w:p w14:paraId="5391DE75" w14:textId="77777777" w:rsidR="00467E1D" w:rsidRPr="00F13825" w:rsidRDefault="00467E1D" w:rsidP="00C464E7">
            <w:pPr>
              <w:rPr>
                <w:color w:val="000000"/>
              </w:rPr>
            </w:pPr>
          </w:p>
        </w:tc>
        <w:tc>
          <w:tcPr>
            <w:tcW w:w="2835" w:type="dxa"/>
          </w:tcPr>
          <w:p w14:paraId="1E100725" w14:textId="77777777" w:rsidR="00467E1D" w:rsidRPr="00F13825" w:rsidRDefault="00467E1D" w:rsidP="00C464E7">
            <w:r w:rsidRPr="00F13825">
              <w:t>Report any incidents asap</w:t>
            </w:r>
          </w:p>
        </w:tc>
        <w:tc>
          <w:tcPr>
            <w:tcW w:w="1276" w:type="dxa"/>
          </w:tcPr>
          <w:p w14:paraId="67EEEBB5" w14:textId="77777777" w:rsidR="00467E1D" w:rsidRPr="00F13825" w:rsidRDefault="00467E1D" w:rsidP="00C464E7"/>
        </w:tc>
      </w:tr>
    </w:tbl>
    <w:p w14:paraId="3EC52213" w14:textId="77777777" w:rsidR="00467E1D" w:rsidRPr="00F13825" w:rsidRDefault="00467E1D" w:rsidP="00467E1D">
      <w:pPr>
        <w:rPr>
          <w:color w:val="000000"/>
          <w:sz w:val="20"/>
        </w:rPr>
      </w:pPr>
    </w:p>
    <w:p w14:paraId="681D4028" w14:textId="0FBEA55D" w:rsidR="0007192C" w:rsidRDefault="00467E1D" w:rsidP="00467E1D">
      <w:pPr>
        <w:rPr>
          <w:i/>
          <w:color w:val="000000"/>
          <w:sz w:val="20"/>
        </w:rPr>
        <w:sectPr w:rsidR="0007192C" w:rsidSect="00673482">
          <w:headerReference w:type="default" r:id="rId25"/>
          <w:footerReference w:type="even" r:id="rId26"/>
          <w:footerReference w:type="default" r:id="rId27"/>
          <w:pgSz w:w="11900" w:h="16840"/>
          <w:pgMar w:top="1292" w:right="1440" w:bottom="963" w:left="1440" w:header="246" w:footer="624" w:gutter="0"/>
          <w:cols w:space="708"/>
          <w:docGrid w:linePitch="360"/>
        </w:sectPr>
      </w:pPr>
      <w:r w:rsidRPr="00F13825">
        <w:rPr>
          <w:i/>
          <w:color w:val="000000"/>
          <w:sz w:val="20"/>
        </w:rPr>
        <w:t xml:space="preserve">Please return this sheet to </w:t>
      </w:r>
      <w:r w:rsidRPr="00F13825">
        <w:rPr>
          <w:i/>
          <w:sz w:val="20"/>
        </w:rPr>
        <w:t xml:space="preserve">the </w:t>
      </w:r>
      <w:r w:rsidR="00952F79">
        <w:rPr>
          <w:i/>
          <w:sz w:val="20"/>
        </w:rPr>
        <w:t>nominated person</w:t>
      </w:r>
      <w:r w:rsidRPr="00F13825">
        <w:rPr>
          <w:i/>
          <w:sz w:val="20"/>
        </w:rPr>
        <w:t xml:space="preserve"> of your District Group</w:t>
      </w:r>
      <w:r w:rsidRPr="00F13825">
        <w:rPr>
          <w:i/>
          <w:color w:val="000000"/>
          <w:sz w:val="20"/>
        </w:rPr>
        <w:t xml:space="preserve"> after t</w:t>
      </w:r>
      <w:r w:rsidR="002B1992">
        <w:rPr>
          <w:i/>
          <w:color w:val="000000"/>
          <w:sz w:val="20"/>
        </w:rPr>
        <w:t>he activity</w:t>
      </w:r>
    </w:p>
    <w:p w14:paraId="38168981" w14:textId="2B72F1A1" w:rsidR="002B1992" w:rsidRDefault="002B1992" w:rsidP="002B1992">
      <w:pPr>
        <w:tabs>
          <w:tab w:val="left" w:pos="2492"/>
        </w:tabs>
        <w:rPr>
          <w:lang w:val="en-GB"/>
        </w:rPr>
      </w:pPr>
    </w:p>
    <w:p w14:paraId="166E4F30" w14:textId="77777777" w:rsidR="000C05A9" w:rsidRPr="00F13825" w:rsidRDefault="000C05A9" w:rsidP="000C05A9">
      <w:pPr>
        <w:pStyle w:val="Heading2Red"/>
        <w:rPr>
          <w:rFonts w:ascii="Helvetica" w:eastAsia="Times New Roman" w:hAnsi="Helvetica"/>
        </w:rPr>
      </w:pPr>
      <w:r w:rsidRPr="00F13825">
        <w:rPr>
          <w:rFonts w:ascii="Helvetica" w:eastAsia="Times New Roman" w:hAnsi="Helvetica"/>
        </w:rPr>
        <w:t>Attendance Sheet, page ___ of ____</w:t>
      </w:r>
    </w:p>
    <w:p w14:paraId="20E0A82D" w14:textId="77777777" w:rsidR="000C05A9" w:rsidRPr="00F13825" w:rsidRDefault="000C05A9" w:rsidP="000C05A9">
      <w:pPr>
        <w:rPr>
          <w:rFonts w:cstheme="majorBidi"/>
          <w:color w:val="C0143C"/>
          <w:sz w:val="26"/>
          <w:lang w:val="en-GB"/>
        </w:rPr>
      </w:pPr>
    </w:p>
    <w:p w14:paraId="65A0819D" w14:textId="77777777" w:rsidR="000C05A9" w:rsidRPr="00602256" w:rsidRDefault="000C05A9" w:rsidP="000C05A9">
      <w:pPr>
        <w:rPr>
          <w:color w:val="000000"/>
          <w:szCs w:val="20"/>
        </w:rPr>
      </w:pPr>
      <w:r w:rsidRPr="00F13825">
        <w:rPr>
          <w:color w:val="000000"/>
          <w:szCs w:val="20"/>
        </w:rPr>
        <w:t>I</w:t>
      </w:r>
      <w:r>
        <w:rPr>
          <w:color w:val="000000"/>
          <w:szCs w:val="20"/>
        </w:rPr>
        <w:t>n participating in the activities of APS NSW, I am aware that I am risking injury, illness and death. To minimise the risk, I</w:t>
      </w:r>
      <w:r w:rsidRPr="00F13825">
        <w:rPr>
          <w:color w:val="000000"/>
          <w:szCs w:val="20"/>
        </w:rPr>
        <w:t xml:space="preserve"> understand the risks </w:t>
      </w:r>
      <w:r>
        <w:rPr>
          <w:color w:val="000000"/>
          <w:szCs w:val="20"/>
        </w:rPr>
        <w:t xml:space="preserve">and that the activity is within my capabilities. I carry appropriate food, water, medication and have the appropriate clothing and equipment. I will notify the leader of any limitation or concerns I have </w:t>
      </w:r>
      <w:r w:rsidRPr="00F13825">
        <w:rPr>
          <w:color w:val="000000"/>
          <w:szCs w:val="20"/>
        </w:rPr>
        <w:t>and will listen to the leader’s advice and instructions.</w:t>
      </w:r>
      <w:r>
        <w:rPr>
          <w:color w:val="000000"/>
          <w:szCs w:val="20"/>
        </w:rPr>
        <w:t xml:space="preserve"> By signing this form, I waive any claim for damages arising from this activity against APS NSW, the district group, the leader or any other participants. </w:t>
      </w:r>
    </w:p>
    <w:p w14:paraId="599957E0" w14:textId="77777777" w:rsidR="000C05A9" w:rsidRPr="00F13825" w:rsidRDefault="000C05A9" w:rsidP="000C05A9">
      <w:pPr>
        <w:rPr>
          <w:color w:val="000000"/>
          <w:szCs w:val="20"/>
        </w:rPr>
      </w:pPr>
    </w:p>
    <w:p w14:paraId="6ACCFF2B" w14:textId="77777777" w:rsidR="000C05A9" w:rsidRPr="00F13825" w:rsidRDefault="000C05A9" w:rsidP="000C05A9">
      <w:pPr>
        <w:rPr>
          <w:color w:val="000000"/>
          <w:sz w:val="24"/>
        </w:rPr>
      </w:pPr>
      <w:r w:rsidRPr="00F13825">
        <w:rPr>
          <w:color w:val="000000"/>
          <w:sz w:val="24"/>
        </w:rPr>
        <w:t> </w:t>
      </w:r>
    </w:p>
    <w:p w14:paraId="556609CF" w14:textId="77777777" w:rsidR="000C05A9" w:rsidRDefault="000C05A9" w:rsidP="000C05A9">
      <w:pPr>
        <w:rPr>
          <w:szCs w:val="20"/>
        </w:rPr>
      </w:pPr>
      <w:r w:rsidRPr="00F13825">
        <w:t xml:space="preserve">Event: ……………………………………………...  </w:t>
      </w:r>
      <w:r w:rsidRPr="00F13825">
        <w:tab/>
        <w:t>Date:  ………</w:t>
      </w:r>
      <w:r>
        <w:t>………………….</w:t>
      </w:r>
      <w:r w:rsidRPr="00F13825">
        <w:t>…</w:t>
      </w:r>
      <w:r w:rsidRPr="00F13825">
        <w:tab/>
        <w:t>Leader (print) …</w:t>
      </w:r>
      <w:r w:rsidRPr="00F13825">
        <w:rPr>
          <w:szCs w:val="20"/>
        </w:rPr>
        <w:t>………………………</w:t>
      </w:r>
    </w:p>
    <w:p w14:paraId="46932756" w14:textId="77777777" w:rsidR="000C05A9" w:rsidRDefault="000C05A9" w:rsidP="000C05A9">
      <w:pPr>
        <w:rPr>
          <w:szCs w:val="20"/>
        </w:rPr>
      </w:pPr>
    </w:p>
    <w:p w14:paraId="1658DF9E" w14:textId="77777777" w:rsidR="000C05A9" w:rsidRPr="00F13825" w:rsidRDefault="000C05A9" w:rsidP="000C05A9">
      <w:pPr>
        <w:rPr>
          <w:szCs w:val="20"/>
        </w:rPr>
      </w:pPr>
    </w:p>
    <w:tbl>
      <w:tblPr>
        <w:tblStyle w:val="TableGrid"/>
        <w:tblW w:w="13887" w:type="dxa"/>
        <w:tblLayout w:type="fixed"/>
        <w:tblLook w:val="04A0" w:firstRow="1" w:lastRow="0" w:firstColumn="1" w:lastColumn="0" w:noHBand="0" w:noVBand="1"/>
      </w:tblPr>
      <w:tblGrid>
        <w:gridCol w:w="562"/>
        <w:gridCol w:w="993"/>
        <w:gridCol w:w="2835"/>
        <w:gridCol w:w="2409"/>
        <w:gridCol w:w="993"/>
        <w:gridCol w:w="1417"/>
        <w:gridCol w:w="2835"/>
        <w:gridCol w:w="1843"/>
      </w:tblGrid>
      <w:tr w:rsidR="000C05A9" w:rsidRPr="00F13825" w14:paraId="37385D22" w14:textId="77777777" w:rsidTr="00C34384">
        <w:trPr>
          <w:cantSplit/>
          <w:trHeight w:val="1037"/>
        </w:trPr>
        <w:tc>
          <w:tcPr>
            <w:tcW w:w="562" w:type="dxa"/>
          </w:tcPr>
          <w:p w14:paraId="6A876DEA" w14:textId="77777777" w:rsidR="000C05A9" w:rsidRPr="00F13825" w:rsidRDefault="000C05A9" w:rsidP="00C34384">
            <w:pPr>
              <w:jc w:val="both"/>
              <w:rPr>
                <w:szCs w:val="20"/>
              </w:rPr>
            </w:pPr>
          </w:p>
        </w:tc>
        <w:tc>
          <w:tcPr>
            <w:tcW w:w="993" w:type="dxa"/>
          </w:tcPr>
          <w:p w14:paraId="689088B7" w14:textId="77777777" w:rsidR="000C05A9" w:rsidRPr="00F13825" w:rsidRDefault="000C05A9" w:rsidP="00C34384">
            <w:pPr>
              <w:rPr>
                <w:szCs w:val="20"/>
              </w:rPr>
            </w:pPr>
            <w:r w:rsidRPr="00F13825">
              <w:rPr>
                <w:szCs w:val="20"/>
              </w:rPr>
              <w:t>Time signed on</w:t>
            </w:r>
          </w:p>
        </w:tc>
        <w:tc>
          <w:tcPr>
            <w:tcW w:w="2835" w:type="dxa"/>
          </w:tcPr>
          <w:p w14:paraId="0BD9C51A" w14:textId="77777777" w:rsidR="000C05A9" w:rsidRPr="00F13825" w:rsidRDefault="000C05A9" w:rsidP="00C34384">
            <w:pPr>
              <w:rPr>
                <w:szCs w:val="20"/>
              </w:rPr>
            </w:pPr>
            <w:r w:rsidRPr="00F13825">
              <w:rPr>
                <w:szCs w:val="20"/>
              </w:rPr>
              <w:t>Print your name</w:t>
            </w:r>
          </w:p>
        </w:tc>
        <w:tc>
          <w:tcPr>
            <w:tcW w:w="2409" w:type="dxa"/>
          </w:tcPr>
          <w:p w14:paraId="3C6B2A25" w14:textId="77777777" w:rsidR="000C05A9" w:rsidRPr="00F13825" w:rsidRDefault="000C05A9" w:rsidP="00C34384">
            <w:pPr>
              <w:rPr>
                <w:szCs w:val="20"/>
              </w:rPr>
            </w:pPr>
            <w:r w:rsidRPr="00F13825">
              <w:rPr>
                <w:szCs w:val="20"/>
              </w:rPr>
              <w:t>Your signature</w:t>
            </w:r>
          </w:p>
        </w:tc>
        <w:tc>
          <w:tcPr>
            <w:tcW w:w="993" w:type="dxa"/>
          </w:tcPr>
          <w:p w14:paraId="763CB404" w14:textId="77777777" w:rsidR="000C05A9" w:rsidRPr="00F13825" w:rsidRDefault="000C05A9" w:rsidP="00C34384">
            <w:pPr>
              <w:rPr>
                <w:sz w:val="20"/>
                <w:szCs w:val="20"/>
              </w:rPr>
            </w:pPr>
            <w:r w:rsidRPr="00F13825">
              <w:rPr>
                <w:sz w:val="20"/>
                <w:szCs w:val="20"/>
              </w:rPr>
              <w:t>Member or</w:t>
            </w:r>
          </w:p>
          <w:p w14:paraId="11D2F0D9" w14:textId="77777777" w:rsidR="000C05A9" w:rsidRPr="00F13825" w:rsidRDefault="000C05A9" w:rsidP="00C34384">
            <w:pPr>
              <w:rPr>
                <w:sz w:val="20"/>
                <w:szCs w:val="20"/>
              </w:rPr>
            </w:pPr>
            <w:r w:rsidRPr="00F13825">
              <w:rPr>
                <w:sz w:val="20"/>
                <w:szCs w:val="20"/>
              </w:rPr>
              <w:t>Visitor</w:t>
            </w:r>
          </w:p>
          <w:p w14:paraId="646E5DD1" w14:textId="77777777" w:rsidR="000C05A9" w:rsidRPr="00F13825" w:rsidRDefault="000C05A9" w:rsidP="00C34384">
            <w:pPr>
              <w:rPr>
                <w:szCs w:val="20"/>
              </w:rPr>
            </w:pPr>
            <w:r w:rsidRPr="00F13825">
              <w:rPr>
                <w:sz w:val="20"/>
                <w:szCs w:val="20"/>
              </w:rPr>
              <w:t>(M or V)</w:t>
            </w:r>
          </w:p>
        </w:tc>
        <w:tc>
          <w:tcPr>
            <w:tcW w:w="1417" w:type="dxa"/>
          </w:tcPr>
          <w:p w14:paraId="79120279" w14:textId="77777777" w:rsidR="000C05A9" w:rsidRPr="00F13825" w:rsidRDefault="000C05A9" w:rsidP="00C34384">
            <w:pPr>
              <w:rPr>
                <w:szCs w:val="20"/>
              </w:rPr>
            </w:pPr>
            <w:r w:rsidRPr="00F13825">
              <w:rPr>
                <w:szCs w:val="20"/>
              </w:rPr>
              <w:t xml:space="preserve">Car </w:t>
            </w:r>
          </w:p>
          <w:p w14:paraId="42F5DD35" w14:textId="77777777" w:rsidR="000C05A9" w:rsidRPr="00F13825" w:rsidRDefault="000C05A9" w:rsidP="00C34384">
            <w:pPr>
              <w:rPr>
                <w:szCs w:val="20"/>
              </w:rPr>
            </w:pPr>
            <w:r w:rsidRPr="00F13825">
              <w:rPr>
                <w:szCs w:val="20"/>
              </w:rPr>
              <w:t>Rego</w:t>
            </w:r>
          </w:p>
        </w:tc>
        <w:tc>
          <w:tcPr>
            <w:tcW w:w="2835" w:type="dxa"/>
          </w:tcPr>
          <w:p w14:paraId="6D3420D4" w14:textId="77777777" w:rsidR="000C05A9" w:rsidRPr="00F13825" w:rsidRDefault="000C05A9" w:rsidP="00C34384">
            <w:pPr>
              <w:rPr>
                <w:szCs w:val="20"/>
              </w:rPr>
            </w:pPr>
            <w:r w:rsidRPr="00F13825">
              <w:rPr>
                <w:szCs w:val="20"/>
              </w:rPr>
              <w:t>Name and phone no of Emergency Contact</w:t>
            </w:r>
          </w:p>
        </w:tc>
        <w:tc>
          <w:tcPr>
            <w:tcW w:w="1843" w:type="dxa"/>
          </w:tcPr>
          <w:p w14:paraId="03DC5869" w14:textId="77777777" w:rsidR="000C05A9" w:rsidRPr="00F13825" w:rsidRDefault="000C05A9" w:rsidP="00C34384">
            <w:pPr>
              <w:rPr>
                <w:szCs w:val="20"/>
              </w:rPr>
            </w:pPr>
            <w:r w:rsidRPr="00F13825">
              <w:rPr>
                <w:szCs w:val="20"/>
              </w:rPr>
              <w:t>Sign off &amp; Time</w:t>
            </w:r>
          </w:p>
        </w:tc>
      </w:tr>
      <w:tr w:rsidR="000C05A9" w:rsidRPr="00F13825" w14:paraId="1EA9232A" w14:textId="77777777" w:rsidTr="00C34384">
        <w:tc>
          <w:tcPr>
            <w:tcW w:w="562" w:type="dxa"/>
          </w:tcPr>
          <w:p w14:paraId="0859A28B" w14:textId="77777777" w:rsidR="000C05A9" w:rsidRPr="00F13825" w:rsidRDefault="000C05A9" w:rsidP="00C34384">
            <w:pPr>
              <w:spacing w:line="360" w:lineRule="auto"/>
              <w:jc w:val="both"/>
              <w:rPr>
                <w:szCs w:val="20"/>
              </w:rPr>
            </w:pPr>
            <w:r w:rsidRPr="00F13825">
              <w:rPr>
                <w:szCs w:val="20"/>
              </w:rPr>
              <w:t>1</w:t>
            </w:r>
          </w:p>
        </w:tc>
        <w:tc>
          <w:tcPr>
            <w:tcW w:w="993" w:type="dxa"/>
          </w:tcPr>
          <w:p w14:paraId="71BD6305" w14:textId="77777777" w:rsidR="000C05A9" w:rsidRPr="00F13825" w:rsidRDefault="000C05A9" w:rsidP="00C34384">
            <w:pPr>
              <w:spacing w:line="360" w:lineRule="auto"/>
              <w:rPr>
                <w:szCs w:val="20"/>
              </w:rPr>
            </w:pPr>
          </w:p>
        </w:tc>
        <w:tc>
          <w:tcPr>
            <w:tcW w:w="2835" w:type="dxa"/>
          </w:tcPr>
          <w:p w14:paraId="098C9D52" w14:textId="77777777" w:rsidR="000C05A9" w:rsidRPr="00F13825" w:rsidRDefault="000C05A9" w:rsidP="00C34384">
            <w:pPr>
              <w:spacing w:line="360" w:lineRule="auto"/>
              <w:rPr>
                <w:szCs w:val="20"/>
              </w:rPr>
            </w:pPr>
          </w:p>
        </w:tc>
        <w:tc>
          <w:tcPr>
            <w:tcW w:w="2409" w:type="dxa"/>
          </w:tcPr>
          <w:p w14:paraId="727C18D8" w14:textId="77777777" w:rsidR="000C05A9" w:rsidRPr="00F13825" w:rsidRDefault="000C05A9" w:rsidP="00C34384">
            <w:pPr>
              <w:spacing w:line="360" w:lineRule="auto"/>
              <w:rPr>
                <w:szCs w:val="20"/>
              </w:rPr>
            </w:pPr>
          </w:p>
        </w:tc>
        <w:tc>
          <w:tcPr>
            <w:tcW w:w="993" w:type="dxa"/>
          </w:tcPr>
          <w:p w14:paraId="1DD2104E" w14:textId="77777777" w:rsidR="000C05A9" w:rsidRPr="00F13825" w:rsidRDefault="000C05A9" w:rsidP="00C34384">
            <w:pPr>
              <w:spacing w:line="360" w:lineRule="auto"/>
              <w:rPr>
                <w:szCs w:val="20"/>
              </w:rPr>
            </w:pPr>
          </w:p>
        </w:tc>
        <w:tc>
          <w:tcPr>
            <w:tcW w:w="1417" w:type="dxa"/>
          </w:tcPr>
          <w:p w14:paraId="1EC8414D" w14:textId="77777777" w:rsidR="000C05A9" w:rsidRPr="00F13825" w:rsidRDefault="000C05A9" w:rsidP="00C34384">
            <w:pPr>
              <w:spacing w:line="360" w:lineRule="auto"/>
              <w:rPr>
                <w:szCs w:val="20"/>
              </w:rPr>
            </w:pPr>
          </w:p>
        </w:tc>
        <w:tc>
          <w:tcPr>
            <w:tcW w:w="2835" w:type="dxa"/>
          </w:tcPr>
          <w:p w14:paraId="037DECF6" w14:textId="77777777" w:rsidR="000C05A9" w:rsidRPr="00F13825" w:rsidRDefault="000C05A9" w:rsidP="00C34384">
            <w:pPr>
              <w:spacing w:line="360" w:lineRule="auto"/>
              <w:rPr>
                <w:szCs w:val="20"/>
              </w:rPr>
            </w:pPr>
          </w:p>
        </w:tc>
        <w:tc>
          <w:tcPr>
            <w:tcW w:w="1843" w:type="dxa"/>
          </w:tcPr>
          <w:p w14:paraId="10F83F82" w14:textId="77777777" w:rsidR="000C05A9" w:rsidRPr="00F13825" w:rsidRDefault="000C05A9" w:rsidP="00C34384">
            <w:pPr>
              <w:spacing w:line="360" w:lineRule="auto"/>
              <w:rPr>
                <w:szCs w:val="20"/>
              </w:rPr>
            </w:pPr>
          </w:p>
        </w:tc>
      </w:tr>
      <w:tr w:rsidR="000C05A9" w:rsidRPr="00F13825" w14:paraId="49F7F456" w14:textId="77777777" w:rsidTr="00C34384">
        <w:tc>
          <w:tcPr>
            <w:tcW w:w="562" w:type="dxa"/>
          </w:tcPr>
          <w:p w14:paraId="59B6B9EE" w14:textId="77777777" w:rsidR="000C05A9" w:rsidRPr="00F13825" w:rsidRDefault="000C05A9" w:rsidP="00C34384">
            <w:pPr>
              <w:spacing w:line="360" w:lineRule="auto"/>
              <w:jc w:val="both"/>
              <w:rPr>
                <w:szCs w:val="20"/>
              </w:rPr>
            </w:pPr>
            <w:r w:rsidRPr="00F13825">
              <w:rPr>
                <w:szCs w:val="20"/>
              </w:rPr>
              <w:t>2</w:t>
            </w:r>
          </w:p>
        </w:tc>
        <w:tc>
          <w:tcPr>
            <w:tcW w:w="993" w:type="dxa"/>
          </w:tcPr>
          <w:p w14:paraId="5207B7BA" w14:textId="77777777" w:rsidR="000C05A9" w:rsidRPr="00F13825" w:rsidRDefault="000C05A9" w:rsidP="00C34384">
            <w:pPr>
              <w:spacing w:line="360" w:lineRule="auto"/>
              <w:rPr>
                <w:szCs w:val="20"/>
              </w:rPr>
            </w:pPr>
          </w:p>
        </w:tc>
        <w:tc>
          <w:tcPr>
            <w:tcW w:w="2835" w:type="dxa"/>
          </w:tcPr>
          <w:p w14:paraId="0D20335D" w14:textId="77777777" w:rsidR="000C05A9" w:rsidRPr="00F13825" w:rsidRDefault="000C05A9" w:rsidP="00C34384">
            <w:pPr>
              <w:spacing w:line="360" w:lineRule="auto"/>
              <w:rPr>
                <w:szCs w:val="20"/>
              </w:rPr>
            </w:pPr>
          </w:p>
        </w:tc>
        <w:tc>
          <w:tcPr>
            <w:tcW w:w="2409" w:type="dxa"/>
          </w:tcPr>
          <w:p w14:paraId="275F33A1" w14:textId="77777777" w:rsidR="000C05A9" w:rsidRPr="00F13825" w:rsidRDefault="000C05A9" w:rsidP="00C34384">
            <w:pPr>
              <w:spacing w:line="360" w:lineRule="auto"/>
              <w:rPr>
                <w:szCs w:val="20"/>
              </w:rPr>
            </w:pPr>
          </w:p>
        </w:tc>
        <w:tc>
          <w:tcPr>
            <w:tcW w:w="993" w:type="dxa"/>
          </w:tcPr>
          <w:p w14:paraId="0A4C6DD9" w14:textId="77777777" w:rsidR="000C05A9" w:rsidRPr="00F13825" w:rsidRDefault="000C05A9" w:rsidP="00C34384">
            <w:pPr>
              <w:spacing w:line="360" w:lineRule="auto"/>
              <w:rPr>
                <w:szCs w:val="20"/>
              </w:rPr>
            </w:pPr>
          </w:p>
        </w:tc>
        <w:tc>
          <w:tcPr>
            <w:tcW w:w="1417" w:type="dxa"/>
          </w:tcPr>
          <w:p w14:paraId="311EE6D0" w14:textId="77777777" w:rsidR="000C05A9" w:rsidRPr="00F13825" w:rsidRDefault="000C05A9" w:rsidP="00C34384">
            <w:pPr>
              <w:spacing w:line="360" w:lineRule="auto"/>
              <w:rPr>
                <w:szCs w:val="20"/>
              </w:rPr>
            </w:pPr>
          </w:p>
        </w:tc>
        <w:tc>
          <w:tcPr>
            <w:tcW w:w="2835" w:type="dxa"/>
          </w:tcPr>
          <w:p w14:paraId="09899042" w14:textId="77777777" w:rsidR="000C05A9" w:rsidRPr="00F13825" w:rsidRDefault="000C05A9" w:rsidP="00C34384">
            <w:pPr>
              <w:spacing w:line="360" w:lineRule="auto"/>
              <w:rPr>
                <w:szCs w:val="20"/>
              </w:rPr>
            </w:pPr>
          </w:p>
        </w:tc>
        <w:tc>
          <w:tcPr>
            <w:tcW w:w="1843" w:type="dxa"/>
          </w:tcPr>
          <w:p w14:paraId="7D6FED85" w14:textId="77777777" w:rsidR="000C05A9" w:rsidRPr="00F13825" w:rsidRDefault="000C05A9" w:rsidP="00C34384">
            <w:pPr>
              <w:spacing w:line="360" w:lineRule="auto"/>
              <w:rPr>
                <w:szCs w:val="20"/>
              </w:rPr>
            </w:pPr>
          </w:p>
        </w:tc>
      </w:tr>
      <w:tr w:rsidR="000C05A9" w:rsidRPr="00F13825" w14:paraId="1767F175" w14:textId="77777777" w:rsidTr="00C34384">
        <w:tc>
          <w:tcPr>
            <w:tcW w:w="562" w:type="dxa"/>
          </w:tcPr>
          <w:p w14:paraId="48656C2C" w14:textId="77777777" w:rsidR="000C05A9" w:rsidRPr="00F13825" w:rsidRDefault="000C05A9" w:rsidP="00C34384">
            <w:pPr>
              <w:spacing w:line="360" w:lineRule="auto"/>
              <w:jc w:val="both"/>
              <w:rPr>
                <w:szCs w:val="20"/>
              </w:rPr>
            </w:pPr>
            <w:r w:rsidRPr="00F13825">
              <w:rPr>
                <w:szCs w:val="20"/>
              </w:rPr>
              <w:t>3</w:t>
            </w:r>
          </w:p>
        </w:tc>
        <w:tc>
          <w:tcPr>
            <w:tcW w:w="993" w:type="dxa"/>
          </w:tcPr>
          <w:p w14:paraId="75F3A128" w14:textId="77777777" w:rsidR="000C05A9" w:rsidRPr="00F13825" w:rsidRDefault="000C05A9" w:rsidP="00C34384">
            <w:pPr>
              <w:spacing w:line="360" w:lineRule="auto"/>
              <w:rPr>
                <w:szCs w:val="20"/>
              </w:rPr>
            </w:pPr>
          </w:p>
        </w:tc>
        <w:tc>
          <w:tcPr>
            <w:tcW w:w="2835" w:type="dxa"/>
          </w:tcPr>
          <w:p w14:paraId="1E7A7F2F" w14:textId="77777777" w:rsidR="000C05A9" w:rsidRPr="00F13825" w:rsidRDefault="000C05A9" w:rsidP="00C34384">
            <w:pPr>
              <w:spacing w:line="360" w:lineRule="auto"/>
              <w:rPr>
                <w:szCs w:val="20"/>
              </w:rPr>
            </w:pPr>
          </w:p>
        </w:tc>
        <w:tc>
          <w:tcPr>
            <w:tcW w:w="2409" w:type="dxa"/>
          </w:tcPr>
          <w:p w14:paraId="5C6DE718" w14:textId="77777777" w:rsidR="000C05A9" w:rsidRPr="00F13825" w:rsidRDefault="000C05A9" w:rsidP="00C34384">
            <w:pPr>
              <w:spacing w:line="360" w:lineRule="auto"/>
              <w:rPr>
                <w:szCs w:val="20"/>
              </w:rPr>
            </w:pPr>
          </w:p>
        </w:tc>
        <w:tc>
          <w:tcPr>
            <w:tcW w:w="993" w:type="dxa"/>
          </w:tcPr>
          <w:p w14:paraId="7F476652" w14:textId="77777777" w:rsidR="000C05A9" w:rsidRPr="00F13825" w:rsidRDefault="000C05A9" w:rsidP="00C34384">
            <w:pPr>
              <w:spacing w:line="360" w:lineRule="auto"/>
              <w:rPr>
                <w:szCs w:val="20"/>
              </w:rPr>
            </w:pPr>
          </w:p>
        </w:tc>
        <w:tc>
          <w:tcPr>
            <w:tcW w:w="1417" w:type="dxa"/>
          </w:tcPr>
          <w:p w14:paraId="712D597D" w14:textId="77777777" w:rsidR="000C05A9" w:rsidRPr="00F13825" w:rsidRDefault="000C05A9" w:rsidP="00C34384">
            <w:pPr>
              <w:spacing w:line="360" w:lineRule="auto"/>
              <w:rPr>
                <w:szCs w:val="20"/>
              </w:rPr>
            </w:pPr>
          </w:p>
        </w:tc>
        <w:tc>
          <w:tcPr>
            <w:tcW w:w="2835" w:type="dxa"/>
          </w:tcPr>
          <w:p w14:paraId="73CEFA6E" w14:textId="77777777" w:rsidR="000C05A9" w:rsidRPr="00F13825" w:rsidRDefault="000C05A9" w:rsidP="00C34384">
            <w:pPr>
              <w:spacing w:line="360" w:lineRule="auto"/>
              <w:rPr>
                <w:szCs w:val="20"/>
              </w:rPr>
            </w:pPr>
          </w:p>
        </w:tc>
        <w:tc>
          <w:tcPr>
            <w:tcW w:w="1843" w:type="dxa"/>
          </w:tcPr>
          <w:p w14:paraId="666A4F0F" w14:textId="77777777" w:rsidR="000C05A9" w:rsidRPr="00F13825" w:rsidRDefault="000C05A9" w:rsidP="00C34384">
            <w:pPr>
              <w:spacing w:line="360" w:lineRule="auto"/>
              <w:rPr>
                <w:szCs w:val="20"/>
              </w:rPr>
            </w:pPr>
          </w:p>
        </w:tc>
      </w:tr>
      <w:tr w:rsidR="000C05A9" w:rsidRPr="00F13825" w14:paraId="363BD105" w14:textId="77777777" w:rsidTr="00C34384">
        <w:tc>
          <w:tcPr>
            <w:tcW w:w="562" w:type="dxa"/>
          </w:tcPr>
          <w:p w14:paraId="09A6C46A" w14:textId="77777777" w:rsidR="000C05A9" w:rsidRPr="00F13825" w:rsidRDefault="000C05A9" w:rsidP="00C34384">
            <w:pPr>
              <w:spacing w:line="360" w:lineRule="auto"/>
              <w:jc w:val="both"/>
              <w:rPr>
                <w:szCs w:val="20"/>
              </w:rPr>
            </w:pPr>
            <w:r w:rsidRPr="00F13825">
              <w:rPr>
                <w:szCs w:val="20"/>
              </w:rPr>
              <w:t>4</w:t>
            </w:r>
          </w:p>
        </w:tc>
        <w:tc>
          <w:tcPr>
            <w:tcW w:w="993" w:type="dxa"/>
          </w:tcPr>
          <w:p w14:paraId="5DC9BEBE" w14:textId="77777777" w:rsidR="000C05A9" w:rsidRPr="00F13825" w:rsidRDefault="000C05A9" w:rsidP="00C34384">
            <w:pPr>
              <w:spacing w:line="360" w:lineRule="auto"/>
              <w:rPr>
                <w:szCs w:val="20"/>
              </w:rPr>
            </w:pPr>
          </w:p>
        </w:tc>
        <w:tc>
          <w:tcPr>
            <w:tcW w:w="2835" w:type="dxa"/>
          </w:tcPr>
          <w:p w14:paraId="1FA76D9F" w14:textId="77777777" w:rsidR="000C05A9" w:rsidRPr="00F13825" w:rsidRDefault="000C05A9" w:rsidP="00C34384">
            <w:pPr>
              <w:spacing w:line="360" w:lineRule="auto"/>
              <w:rPr>
                <w:szCs w:val="20"/>
              </w:rPr>
            </w:pPr>
          </w:p>
        </w:tc>
        <w:tc>
          <w:tcPr>
            <w:tcW w:w="2409" w:type="dxa"/>
          </w:tcPr>
          <w:p w14:paraId="75252421" w14:textId="77777777" w:rsidR="000C05A9" w:rsidRPr="00F13825" w:rsidRDefault="000C05A9" w:rsidP="00C34384">
            <w:pPr>
              <w:spacing w:line="360" w:lineRule="auto"/>
              <w:rPr>
                <w:szCs w:val="20"/>
              </w:rPr>
            </w:pPr>
          </w:p>
        </w:tc>
        <w:tc>
          <w:tcPr>
            <w:tcW w:w="993" w:type="dxa"/>
          </w:tcPr>
          <w:p w14:paraId="2CE80F1C" w14:textId="77777777" w:rsidR="000C05A9" w:rsidRPr="00F13825" w:rsidRDefault="000C05A9" w:rsidP="00C34384">
            <w:pPr>
              <w:spacing w:line="360" w:lineRule="auto"/>
              <w:rPr>
                <w:szCs w:val="20"/>
              </w:rPr>
            </w:pPr>
          </w:p>
        </w:tc>
        <w:tc>
          <w:tcPr>
            <w:tcW w:w="1417" w:type="dxa"/>
          </w:tcPr>
          <w:p w14:paraId="5D98683B" w14:textId="77777777" w:rsidR="000C05A9" w:rsidRPr="00F13825" w:rsidRDefault="000C05A9" w:rsidP="00C34384">
            <w:pPr>
              <w:spacing w:line="360" w:lineRule="auto"/>
              <w:rPr>
                <w:szCs w:val="20"/>
              </w:rPr>
            </w:pPr>
          </w:p>
        </w:tc>
        <w:tc>
          <w:tcPr>
            <w:tcW w:w="2835" w:type="dxa"/>
          </w:tcPr>
          <w:p w14:paraId="3AE38F14" w14:textId="77777777" w:rsidR="000C05A9" w:rsidRPr="00F13825" w:rsidRDefault="000C05A9" w:rsidP="00C34384">
            <w:pPr>
              <w:spacing w:line="360" w:lineRule="auto"/>
              <w:rPr>
                <w:szCs w:val="20"/>
              </w:rPr>
            </w:pPr>
          </w:p>
        </w:tc>
        <w:tc>
          <w:tcPr>
            <w:tcW w:w="1843" w:type="dxa"/>
          </w:tcPr>
          <w:p w14:paraId="46F4BE78" w14:textId="77777777" w:rsidR="000C05A9" w:rsidRPr="00F13825" w:rsidRDefault="000C05A9" w:rsidP="00C34384">
            <w:pPr>
              <w:spacing w:line="360" w:lineRule="auto"/>
              <w:rPr>
                <w:szCs w:val="20"/>
              </w:rPr>
            </w:pPr>
          </w:p>
        </w:tc>
      </w:tr>
      <w:tr w:rsidR="000C05A9" w:rsidRPr="00F13825" w14:paraId="769BABFF" w14:textId="77777777" w:rsidTr="00C34384">
        <w:tc>
          <w:tcPr>
            <w:tcW w:w="562" w:type="dxa"/>
          </w:tcPr>
          <w:p w14:paraId="2FCE74F9" w14:textId="77777777" w:rsidR="000C05A9" w:rsidRPr="00F13825" w:rsidRDefault="000C05A9" w:rsidP="00C34384">
            <w:pPr>
              <w:spacing w:line="360" w:lineRule="auto"/>
              <w:jc w:val="both"/>
              <w:rPr>
                <w:szCs w:val="20"/>
              </w:rPr>
            </w:pPr>
            <w:r w:rsidRPr="00F13825">
              <w:rPr>
                <w:szCs w:val="20"/>
              </w:rPr>
              <w:t>5</w:t>
            </w:r>
          </w:p>
        </w:tc>
        <w:tc>
          <w:tcPr>
            <w:tcW w:w="993" w:type="dxa"/>
          </w:tcPr>
          <w:p w14:paraId="1E6A4B3A" w14:textId="77777777" w:rsidR="000C05A9" w:rsidRPr="00F13825" w:rsidRDefault="000C05A9" w:rsidP="00C34384">
            <w:pPr>
              <w:spacing w:line="360" w:lineRule="auto"/>
              <w:rPr>
                <w:szCs w:val="20"/>
              </w:rPr>
            </w:pPr>
          </w:p>
        </w:tc>
        <w:tc>
          <w:tcPr>
            <w:tcW w:w="2835" w:type="dxa"/>
          </w:tcPr>
          <w:p w14:paraId="6ED4B095" w14:textId="77777777" w:rsidR="000C05A9" w:rsidRPr="00F13825" w:rsidRDefault="000C05A9" w:rsidP="00C34384">
            <w:pPr>
              <w:spacing w:line="360" w:lineRule="auto"/>
              <w:rPr>
                <w:szCs w:val="20"/>
              </w:rPr>
            </w:pPr>
          </w:p>
        </w:tc>
        <w:tc>
          <w:tcPr>
            <w:tcW w:w="2409" w:type="dxa"/>
          </w:tcPr>
          <w:p w14:paraId="70872D07" w14:textId="77777777" w:rsidR="000C05A9" w:rsidRPr="00F13825" w:rsidRDefault="000C05A9" w:rsidP="00C34384">
            <w:pPr>
              <w:spacing w:line="360" w:lineRule="auto"/>
              <w:rPr>
                <w:szCs w:val="20"/>
              </w:rPr>
            </w:pPr>
          </w:p>
        </w:tc>
        <w:tc>
          <w:tcPr>
            <w:tcW w:w="993" w:type="dxa"/>
          </w:tcPr>
          <w:p w14:paraId="0CD74AC6" w14:textId="77777777" w:rsidR="000C05A9" w:rsidRPr="00F13825" w:rsidRDefault="000C05A9" w:rsidP="00C34384">
            <w:pPr>
              <w:spacing w:line="360" w:lineRule="auto"/>
              <w:rPr>
                <w:szCs w:val="20"/>
              </w:rPr>
            </w:pPr>
          </w:p>
        </w:tc>
        <w:tc>
          <w:tcPr>
            <w:tcW w:w="1417" w:type="dxa"/>
          </w:tcPr>
          <w:p w14:paraId="3A5C50B1" w14:textId="77777777" w:rsidR="000C05A9" w:rsidRPr="00F13825" w:rsidRDefault="000C05A9" w:rsidP="00C34384">
            <w:pPr>
              <w:spacing w:line="360" w:lineRule="auto"/>
              <w:rPr>
                <w:szCs w:val="20"/>
              </w:rPr>
            </w:pPr>
          </w:p>
        </w:tc>
        <w:tc>
          <w:tcPr>
            <w:tcW w:w="2835" w:type="dxa"/>
          </w:tcPr>
          <w:p w14:paraId="02906A13" w14:textId="77777777" w:rsidR="000C05A9" w:rsidRPr="00F13825" w:rsidRDefault="000C05A9" w:rsidP="00C34384">
            <w:pPr>
              <w:spacing w:line="360" w:lineRule="auto"/>
              <w:rPr>
                <w:szCs w:val="20"/>
              </w:rPr>
            </w:pPr>
          </w:p>
        </w:tc>
        <w:tc>
          <w:tcPr>
            <w:tcW w:w="1843" w:type="dxa"/>
          </w:tcPr>
          <w:p w14:paraId="79421139" w14:textId="77777777" w:rsidR="000C05A9" w:rsidRPr="00F13825" w:rsidRDefault="000C05A9" w:rsidP="00C34384">
            <w:pPr>
              <w:spacing w:line="360" w:lineRule="auto"/>
              <w:rPr>
                <w:szCs w:val="20"/>
              </w:rPr>
            </w:pPr>
          </w:p>
        </w:tc>
      </w:tr>
      <w:tr w:rsidR="000C05A9" w:rsidRPr="00F13825" w14:paraId="200D77E1" w14:textId="77777777" w:rsidTr="00C34384">
        <w:tc>
          <w:tcPr>
            <w:tcW w:w="562" w:type="dxa"/>
          </w:tcPr>
          <w:p w14:paraId="4D2242F5" w14:textId="77777777" w:rsidR="000C05A9" w:rsidRPr="00F13825" w:rsidRDefault="000C05A9" w:rsidP="00C34384">
            <w:pPr>
              <w:spacing w:line="360" w:lineRule="auto"/>
              <w:jc w:val="both"/>
              <w:rPr>
                <w:szCs w:val="20"/>
              </w:rPr>
            </w:pPr>
            <w:r w:rsidRPr="00F13825">
              <w:rPr>
                <w:szCs w:val="20"/>
              </w:rPr>
              <w:t>6</w:t>
            </w:r>
          </w:p>
        </w:tc>
        <w:tc>
          <w:tcPr>
            <w:tcW w:w="993" w:type="dxa"/>
          </w:tcPr>
          <w:p w14:paraId="366F8B71" w14:textId="77777777" w:rsidR="000C05A9" w:rsidRPr="00F13825" w:rsidRDefault="000C05A9" w:rsidP="00C34384">
            <w:pPr>
              <w:spacing w:line="360" w:lineRule="auto"/>
              <w:rPr>
                <w:szCs w:val="20"/>
              </w:rPr>
            </w:pPr>
          </w:p>
        </w:tc>
        <w:tc>
          <w:tcPr>
            <w:tcW w:w="2835" w:type="dxa"/>
          </w:tcPr>
          <w:p w14:paraId="7045511A" w14:textId="77777777" w:rsidR="000C05A9" w:rsidRPr="00F13825" w:rsidRDefault="000C05A9" w:rsidP="00C34384">
            <w:pPr>
              <w:spacing w:line="360" w:lineRule="auto"/>
              <w:rPr>
                <w:szCs w:val="20"/>
              </w:rPr>
            </w:pPr>
          </w:p>
        </w:tc>
        <w:tc>
          <w:tcPr>
            <w:tcW w:w="2409" w:type="dxa"/>
          </w:tcPr>
          <w:p w14:paraId="2E455798" w14:textId="77777777" w:rsidR="000C05A9" w:rsidRPr="00F13825" w:rsidRDefault="000C05A9" w:rsidP="00C34384">
            <w:pPr>
              <w:spacing w:line="360" w:lineRule="auto"/>
              <w:rPr>
                <w:szCs w:val="20"/>
              </w:rPr>
            </w:pPr>
          </w:p>
        </w:tc>
        <w:tc>
          <w:tcPr>
            <w:tcW w:w="993" w:type="dxa"/>
          </w:tcPr>
          <w:p w14:paraId="353E3384" w14:textId="77777777" w:rsidR="000C05A9" w:rsidRPr="00F13825" w:rsidRDefault="000C05A9" w:rsidP="00C34384">
            <w:pPr>
              <w:spacing w:line="360" w:lineRule="auto"/>
              <w:rPr>
                <w:szCs w:val="20"/>
              </w:rPr>
            </w:pPr>
          </w:p>
        </w:tc>
        <w:tc>
          <w:tcPr>
            <w:tcW w:w="1417" w:type="dxa"/>
          </w:tcPr>
          <w:p w14:paraId="2E4B2BDE" w14:textId="77777777" w:rsidR="000C05A9" w:rsidRPr="00F13825" w:rsidRDefault="000C05A9" w:rsidP="00C34384">
            <w:pPr>
              <w:spacing w:line="360" w:lineRule="auto"/>
              <w:rPr>
                <w:szCs w:val="20"/>
              </w:rPr>
            </w:pPr>
          </w:p>
        </w:tc>
        <w:tc>
          <w:tcPr>
            <w:tcW w:w="2835" w:type="dxa"/>
          </w:tcPr>
          <w:p w14:paraId="14DEA01E" w14:textId="77777777" w:rsidR="000C05A9" w:rsidRPr="00F13825" w:rsidRDefault="000C05A9" w:rsidP="00C34384">
            <w:pPr>
              <w:spacing w:line="360" w:lineRule="auto"/>
              <w:rPr>
                <w:szCs w:val="20"/>
              </w:rPr>
            </w:pPr>
          </w:p>
        </w:tc>
        <w:tc>
          <w:tcPr>
            <w:tcW w:w="1843" w:type="dxa"/>
          </w:tcPr>
          <w:p w14:paraId="3BB168C7" w14:textId="77777777" w:rsidR="000C05A9" w:rsidRPr="00F13825" w:rsidRDefault="000C05A9" w:rsidP="00C34384">
            <w:pPr>
              <w:spacing w:line="360" w:lineRule="auto"/>
              <w:rPr>
                <w:szCs w:val="20"/>
              </w:rPr>
            </w:pPr>
          </w:p>
        </w:tc>
      </w:tr>
      <w:tr w:rsidR="000C05A9" w:rsidRPr="00F13825" w14:paraId="0229006C" w14:textId="77777777" w:rsidTr="00C34384">
        <w:tc>
          <w:tcPr>
            <w:tcW w:w="562" w:type="dxa"/>
          </w:tcPr>
          <w:p w14:paraId="3FBCC78F" w14:textId="77777777" w:rsidR="000C05A9" w:rsidRPr="00F13825" w:rsidRDefault="000C05A9" w:rsidP="00C34384">
            <w:pPr>
              <w:spacing w:line="360" w:lineRule="auto"/>
              <w:jc w:val="both"/>
              <w:rPr>
                <w:szCs w:val="20"/>
              </w:rPr>
            </w:pPr>
            <w:r w:rsidRPr="00F13825">
              <w:rPr>
                <w:szCs w:val="20"/>
              </w:rPr>
              <w:t>7</w:t>
            </w:r>
          </w:p>
        </w:tc>
        <w:tc>
          <w:tcPr>
            <w:tcW w:w="993" w:type="dxa"/>
          </w:tcPr>
          <w:p w14:paraId="4840841A" w14:textId="77777777" w:rsidR="000C05A9" w:rsidRPr="00F13825" w:rsidRDefault="000C05A9" w:rsidP="00C34384">
            <w:pPr>
              <w:spacing w:line="360" w:lineRule="auto"/>
              <w:rPr>
                <w:szCs w:val="20"/>
              </w:rPr>
            </w:pPr>
          </w:p>
        </w:tc>
        <w:tc>
          <w:tcPr>
            <w:tcW w:w="2835" w:type="dxa"/>
          </w:tcPr>
          <w:p w14:paraId="6E18BA66" w14:textId="77777777" w:rsidR="000C05A9" w:rsidRPr="00F13825" w:rsidRDefault="000C05A9" w:rsidP="00C34384">
            <w:pPr>
              <w:spacing w:line="360" w:lineRule="auto"/>
              <w:rPr>
                <w:szCs w:val="20"/>
              </w:rPr>
            </w:pPr>
          </w:p>
        </w:tc>
        <w:tc>
          <w:tcPr>
            <w:tcW w:w="2409" w:type="dxa"/>
          </w:tcPr>
          <w:p w14:paraId="45B3DCE8" w14:textId="77777777" w:rsidR="000C05A9" w:rsidRPr="00F13825" w:rsidRDefault="000C05A9" w:rsidP="00C34384">
            <w:pPr>
              <w:spacing w:line="360" w:lineRule="auto"/>
              <w:rPr>
                <w:szCs w:val="20"/>
              </w:rPr>
            </w:pPr>
          </w:p>
        </w:tc>
        <w:tc>
          <w:tcPr>
            <w:tcW w:w="993" w:type="dxa"/>
          </w:tcPr>
          <w:p w14:paraId="202E81E1" w14:textId="77777777" w:rsidR="000C05A9" w:rsidRPr="00F13825" w:rsidRDefault="000C05A9" w:rsidP="00C34384">
            <w:pPr>
              <w:spacing w:line="360" w:lineRule="auto"/>
              <w:rPr>
                <w:szCs w:val="20"/>
              </w:rPr>
            </w:pPr>
          </w:p>
        </w:tc>
        <w:tc>
          <w:tcPr>
            <w:tcW w:w="1417" w:type="dxa"/>
          </w:tcPr>
          <w:p w14:paraId="33396729" w14:textId="77777777" w:rsidR="000C05A9" w:rsidRPr="00F13825" w:rsidRDefault="000C05A9" w:rsidP="00C34384">
            <w:pPr>
              <w:spacing w:line="360" w:lineRule="auto"/>
              <w:rPr>
                <w:szCs w:val="20"/>
              </w:rPr>
            </w:pPr>
          </w:p>
        </w:tc>
        <w:tc>
          <w:tcPr>
            <w:tcW w:w="2835" w:type="dxa"/>
          </w:tcPr>
          <w:p w14:paraId="3C37623E" w14:textId="77777777" w:rsidR="000C05A9" w:rsidRPr="00F13825" w:rsidRDefault="000C05A9" w:rsidP="00C34384">
            <w:pPr>
              <w:spacing w:line="360" w:lineRule="auto"/>
              <w:rPr>
                <w:szCs w:val="20"/>
              </w:rPr>
            </w:pPr>
          </w:p>
        </w:tc>
        <w:tc>
          <w:tcPr>
            <w:tcW w:w="1843" w:type="dxa"/>
          </w:tcPr>
          <w:p w14:paraId="33C0AFE7" w14:textId="77777777" w:rsidR="000C05A9" w:rsidRPr="00F13825" w:rsidRDefault="000C05A9" w:rsidP="00C34384">
            <w:pPr>
              <w:spacing w:line="360" w:lineRule="auto"/>
              <w:rPr>
                <w:szCs w:val="20"/>
              </w:rPr>
            </w:pPr>
          </w:p>
        </w:tc>
      </w:tr>
      <w:tr w:rsidR="000C05A9" w:rsidRPr="00F13825" w14:paraId="19C7FB37" w14:textId="77777777" w:rsidTr="00C34384">
        <w:tc>
          <w:tcPr>
            <w:tcW w:w="562" w:type="dxa"/>
          </w:tcPr>
          <w:p w14:paraId="7A01D7FE" w14:textId="77777777" w:rsidR="000C05A9" w:rsidRPr="00F13825" w:rsidRDefault="000C05A9" w:rsidP="00C34384">
            <w:pPr>
              <w:spacing w:line="360" w:lineRule="auto"/>
              <w:jc w:val="both"/>
              <w:rPr>
                <w:szCs w:val="20"/>
              </w:rPr>
            </w:pPr>
            <w:r w:rsidRPr="00F13825">
              <w:rPr>
                <w:szCs w:val="20"/>
              </w:rPr>
              <w:t>8</w:t>
            </w:r>
          </w:p>
        </w:tc>
        <w:tc>
          <w:tcPr>
            <w:tcW w:w="993" w:type="dxa"/>
          </w:tcPr>
          <w:p w14:paraId="33C82449" w14:textId="77777777" w:rsidR="000C05A9" w:rsidRPr="00F13825" w:rsidRDefault="000C05A9" w:rsidP="00C34384">
            <w:pPr>
              <w:spacing w:line="360" w:lineRule="auto"/>
              <w:rPr>
                <w:szCs w:val="20"/>
              </w:rPr>
            </w:pPr>
          </w:p>
        </w:tc>
        <w:tc>
          <w:tcPr>
            <w:tcW w:w="2835" w:type="dxa"/>
          </w:tcPr>
          <w:p w14:paraId="2024DC6A" w14:textId="77777777" w:rsidR="000C05A9" w:rsidRPr="00F13825" w:rsidRDefault="000C05A9" w:rsidP="00C34384">
            <w:pPr>
              <w:spacing w:line="360" w:lineRule="auto"/>
              <w:rPr>
                <w:szCs w:val="20"/>
              </w:rPr>
            </w:pPr>
          </w:p>
        </w:tc>
        <w:tc>
          <w:tcPr>
            <w:tcW w:w="2409" w:type="dxa"/>
          </w:tcPr>
          <w:p w14:paraId="41288475" w14:textId="77777777" w:rsidR="000C05A9" w:rsidRPr="00F13825" w:rsidRDefault="000C05A9" w:rsidP="00C34384">
            <w:pPr>
              <w:spacing w:line="360" w:lineRule="auto"/>
              <w:rPr>
                <w:szCs w:val="20"/>
              </w:rPr>
            </w:pPr>
          </w:p>
        </w:tc>
        <w:tc>
          <w:tcPr>
            <w:tcW w:w="993" w:type="dxa"/>
          </w:tcPr>
          <w:p w14:paraId="4A6E4DF3" w14:textId="77777777" w:rsidR="000C05A9" w:rsidRPr="00F13825" w:rsidRDefault="000C05A9" w:rsidP="00C34384">
            <w:pPr>
              <w:spacing w:line="360" w:lineRule="auto"/>
              <w:rPr>
                <w:szCs w:val="20"/>
              </w:rPr>
            </w:pPr>
          </w:p>
        </w:tc>
        <w:tc>
          <w:tcPr>
            <w:tcW w:w="1417" w:type="dxa"/>
          </w:tcPr>
          <w:p w14:paraId="04B14E21" w14:textId="77777777" w:rsidR="000C05A9" w:rsidRPr="00F13825" w:rsidRDefault="000C05A9" w:rsidP="00C34384">
            <w:pPr>
              <w:spacing w:line="360" w:lineRule="auto"/>
              <w:rPr>
                <w:szCs w:val="20"/>
              </w:rPr>
            </w:pPr>
          </w:p>
        </w:tc>
        <w:tc>
          <w:tcPr>
            <w:tcW w:w="2835" w:type="dxa"/>
          </w:tcPr>
          <w:p w14:paraId="210EFC37" w14:textId="77777777" w:rsidR="000C05A9" w:rsidRPr="00F13825" w:rsidRDefault="000C05A9" w:rsidP="00C34384">
            <w:pPr>
              <w:spacing w:line="360" w:lineRule="auto"/>
              <w:rPr>
                <w:szCs w:val="20"/>
              </w:rPr>
            </w:pPr>
          </w:p>
        </w:tc>
        <w:tc>
          <w:tcPr>
            <w:tcW w:w="1843" w:type="dxa"/>
          </w:tcPr>
          <w:p w14:paraId="56EE949C" w14:textId="77777777" w:rsidR="000C05A9" w:rsidRPr="00F13825" w:rsidRDefault="000C05A9" w:rsidP="00C34384">
            <w:pPr>
              <w:spacing w:line="360" w:lineRule="auto"/>
              <w:rPr>
                <w:szCs w:val="20"/>
              </w:rPr>
            </w:pPr>
          </w:p>
        </w:tc>
      </w:tr>
      <w:tr w:rsidR="000C05A9" w:rsidRPr="00F13825" w14:paraId="5D9E1517" w14:textId="77777777" w:rsidTr="00C34384">
        <w:tc>
          <w:tcPr>
            <w:tcW w:w="562" w:type="dxa"/>
          </w:tcPr>
          <w:p w14:paraId="27FD3EF4" w14:textId="77777777" w:rsidR="000C05A9" w:rsidRPr="00F13825" w:rsidRDefault="000C05A9" w:rsidP="00C34384">
            <w:pPr>
              <w:spacing w:line="360" w:lineRule="auto"/>
              <w:jc w:val="both"/>
              <w:rPr>
                <w:szCs w:val="20"/>
              </w:rPr>
            </w:pPr>
            <w:r w:rsidRPr="00F13825">
              <w:rPr>
                <w:szCs w:val="20"/>
              </w:rPr>
              <w:t>9</w:t>
            </w:r>
          </w:p>
        </w:tc>
        <w:tc>
          <w:tcPr>
            <w:tcW w:w="993" w:type="dxa"/>
          </w:tcPr>
          <w:p w14:paraId="3964E58A" w14:textId="77777777" w:rsidR="000C05A9" w:rsidRPr="00F13825" w:rsidRDefault="000C05A9" w:rsidP="00C34384">
            <w:pPr>
              <w:spacing w:line="360" w:lineRule="auto"/>
              <w:rPr>
                <w:szCs w:val="20"/>
              </w:rPr>
            </w:pPr>
          </w:p>
        </w:tc>
        <w:tc>
          <w:tcPr>
            <w:tcW w:w="2835" w:type="dxa"/>
          </w:tcPr>
          <w:p w14:paraId="6EC6C33C" w14:textId="77777777" w:rsidR="000C05A9" w:rsidRPr="00F13825" w:rsidRDefault="000C05A9" w:rsidP="00C34384">
            <w:pPr>
              <w:spacing w:line="360" w:lineRule="auto"/>
              <w:rPr>
                <w:szCs w:val="20"/>
              </w:rPr>
            </w:pPr>
          </w:p>
        </w:tc>
        <w:tc>
          <w:tcPr>
            <w:tcW w:w="2409" w:type="dxa"/>
          </w:tcPr>
          <w:p w14:paraId="5A3CC869" w14:textId="77777777" w:rsidR="000C05A9" w:rsidRPr="00F13825" w:rsidRDefault="000C05A9" w:rsidP="00C34384">
            <w:pPr>
              <w:spacing w:line="360" w:lineRule="auto"/>
              <w:rPr>
                <w:szCs w:val="20"/>
              </w:rPr>
            </w:pPr>
          </w:p>
        </w:tc>
        <w:tc>
          <w:tcPr>
            <w:tcW w:w="993" w:type="dxa"/>
          </w:tcPr>
          <w:p w14:paraId="68E14879" w14:textId="77777777" w:rsidR="000C05A9" w:rsidRPr="00F13825" w:rsidRDefault="000C05A9" w:rsidP="00C34384">
            <w:pPr>
              <w:spacing w:line="360" w:lineRule="auto"/>
              <w:rPr>
                <w:szCs w:val="20"/>
              </w:rPr>
            </w:pPr>
          </w:p>
        </w:tc>
        <w:tc>
          <w:tcPr>
            <w:tcW w:w="1417" w:type="dxa"/>
          </w:tcPr>
          <w:p w14:paraId="25A62C1D" w14:textId="77777777" w:rsidR="000C05A9" w:rsidRPr="00F13825" w:rsidRDefault="000C05A9" w:rsidP="00C34384">
            <w:pPr>
              <w:spacing w:line="360" w:lineRule="auto"/>
              <w:rPr>
                <w:szCs w:val="20"/>
              </w:rPr>
            </w:pPr>
          </w:p>
        </w:tc>
        <w:tc>
          <w:tcPr>
            <w:tcW w:w="2835" w:type="dxa"/>
          </w:tcPr>
          <w:p w14:paraId="72F72C6C" w14:textId="77777777" w:rsidR="000C05A9" w:rsidRPr="00F13825" w:rsidRDefault="000C05A9" w:rsidP="00C34384">
            <w:pPr>
              <w:spacing w:line="360" w:lineRule="auto"/>
              <w:rPr>
                <w:szCs w:val="20"/>
              </w:rPr>
            </w:pPr>
          </w:p>
        </w:tc>
        <w:tc>
          <w:tcPr>
            <w:tcW w:w="1843" w:type="dxa"/>
          </w:tcPr>
          <w:p w14:paraId="0F702DEA" w14:textId="77777777" w:rsidR="000C05A9" w:rsidRPr="00F13825" w:rsidRDefault="000C05A9" w:rsidP="00C34384">
            <w:pPr>
              <w:spacing w:line="360" w:lineRule="auto"/>
              <w:rPr>
                <w:szCs w:val="20"/>
              </w:rPr>
            </w:pPr>
          </w:p>
        </w:tc>
      </w:tr>
      <w:tr w:rsidR="000C05A9" w:rsidRPr="00F13825" w14:paraId="01454EDF" w14:textId="77777777" w:rsidTr="00C34384">
        <w:tc>
          <w:tcPr>
            <w:tcW w:w="562" w:type="dxa"/>
          </w:tcPr>
          <w:p w14:paraId="149BFE35" w14:textId="77777777" w:rsidR="000C05A9" w:rsidRPr="00F13825" w:rsidRDefault="000C05A9" w:rsidP="00C34384">
            <w:pPr>
              <w:spacing w:line="360" w:lineRule="auto"/>
              <w:jc w:val="both"/>
              <w:rPr>
                <w:szCs w:val="20"/>
              </w:rPr>
            </w:pPr>
            <w:r w:rsidRPr="00F13825">
              <w:rPr>
                <w:szCs w:val="20"/>
              </w:rPr>
              <w:t>10</w:t>
            </w:r>
          </w:p>
        </w:tc>
        <w:tc>
          <w:tcPr>
            <w:tcW w:w="993" w:type="dxa"/>
          </w:tcPr>
          <w:p w14:paraId="3F73EB7B" w14:textId="77777777" w:rsidR="000C05A9" w:rsidRPr="00F13825" w:rsidRDefault="000C05A9" w:rsidP="00C34384">
            <w:pPr>
              <w:spacing w:line="360" w:lineRule="auto"/>
              <w:rPr>
                <w:szCs w:val="20"/>
              </w:rPr>
            </w:pPr>
          </w:p>
        </w:tc>
        <w:tc>
          <w:tcPr>
            <w:tcW w:w="2835" w:type="dxa"/>
          </w:tcPr>
          <w:p w14:paraId="5D1D9850" w14:textId="77777777" w:rsidR="000C05A9" w:rsidRPr="00F13825" w:rsidRDefault="000C05A9" w:rsidP="00C34384">
            <w:pPr>
              <w:spacing w:line="360" w:lineRule="auto"/>
              <w:rPr>
                <w:szCs w:val="20"/>
              </w:rPr>
            </w:pPr>
          </w:p>
        </w:tc>
        <w:tc>
          <w:tcPr>
            <w:tcW w:w="2409" w:type="dxa"/>
          </w:tcPr>
          <w:p w14:paraId="53690B9B" w14:textId="77777777" w:rsidR="000C05A9" w:rsidRPr="00F13825" w:rsidRDefault="000C05A9" w:rsidP="00C34384">
            <w:pPr>
              <w:spacing w:line="360" w:lineRule="auto"/>
              <w:rPr>
                <w:szCs w:val="20"/>
              </w:rPr>
            </w:pPr>
          </w:p>
        </w:tc>
        <w:tc>
          <w:tcPr>
            <w:tcW w:w="993" w:type="dxa"/>
          </w:tcPr>
          <w:p w14:paraId="7FEF0B47" w14:textId="77777777" w:rsidR="000C05A9" w:rsidRPr="00F13825" w:rsidRDefault="000C05A9" w:rsidP="00C34384">
            <w:pPr>
              <w:spacing w:line="360" w:lineRule="auto"/>
              <w:rPr>
                <w:szCs w:val="20"/>
              </w:rPr>
            </w:pPr>
          </w:p>
        </w:tc>
        <w:tc>
          <w:tcPr>
            <w:tcW w:w="1417" w:type="dxa"/>
          </w:tcPr>
          <w:p w14:paraId="1090980F" w14:textId="77777777" w:rsidR="000C05A9" w:rsidRPr="00F13825" w:rsidRDefault="000C05A9" w:rsidP="00C34384">
            <w:pPr>
              <w:spacing w:line="360" w:lineRule="auto"/>
              <w:rPr>
                <w:szCs w:val="20"/>
              </w:rPr>
            </w:pPr>
          </w:p>
        </w:tc>
        <w:tc>
          <w:tcPr>
            <w:tcW w:w="2835" w:type="dxa"/>
          </w:tcPr>
          <w:p w14:paraId="16263545" w14:textId="77777777" w:rsidR="000C05A9" w:rsidRPr="00F13825" w:rsidRDefault="000C05A9" w:rsidP="00C34384">
            <w:pPr>
              <w:spacing w:line="360" w:lineRule="auto"/>
              <w:rPr>
                <w:szCs w:val="20"/>
              </w:rPr>
            </w:pPr>
          </w:p>
        </w:tc>
        <w:tc>
          <w:tcPr>
            <w:tcW w:w="1843" w:type="dxa"/>
          </w:tcPr>
          <w:p w14:paraId="52D645EC" w14:textId="77777777" w:rsidR="000C05A9" w:rsidRPr="00F13825" w:rsidRDefault="000C05A9" w:rsidP="00C34384">
            <w:pPr>
              <w:spacing w:line="360" w:lineRule="auto"/>
              <w:rPr>
                <w:szCs w:val="20"/>
              </w:rPr>
            </w:pPr>
          </w:p>
        </w:tc>
      </w:tr>
      <w:tr w:rsidR="000C05A9" w:rsidRPr="00F13825" w14:paraId="0B20FC06" w14:textId="77777777" w:rsidTr="00C34384">
        <w:tc>
          <w:tcPr>
            <w:tcW w:w="562" w:type="dxa"/>
          </w:tcPr>
          <w:p w14:paraId="5AEF7636" w14:textId="77777777" w:rsidR="000C05A9" w:rsidRPr="00F13825" w:rsidRDefault="000C05A9" w:rsidP="00C34384">
            <w:pPr>
              <w:spacing w:line="360" w:lineRule="auto"/>
              <w:jc w:val="both"/>
              <w:rPr>
                <w:szCs w:val="20"/>
              </w:rPr>
            </w:pPr>
            <w:r w:rsidRPr="00F13825">
              <w:rPr>
                <w:szCs w:val="20"/>
              </w:rPr>
              <w:t>11</w:t>
            </w:r>
          </w:p>
        </w:tc>
        <w:tc>
          <w:tcPr>
            <w:tcW w:w="993" w:type="dxa"/>
          </w:tcPr>
          <w:p w14:paraId="2F96CE1C" w14:textId="77777777" w:rsidR="000C05A9" w:rsidRPr="00F13825" w:rsidRDefault="000C05A9" w:rsidP="00C34384">
            <w:pPr>
              <w:spacing w:line="360" w:lineRule="auto"/>
              <w:rPr>
                <w:szCs w:val="20"/>
              </w:rPr>
            </w:pPr>
          </w:p>
        </w:tc>
        <w:tc>
          <w:tcPr>
            <w:tcW w:w="2835" w:type="dxa"/>
          </w:tcPr>
          <w:p w14:paraId="476DDAF8" w14:textId="77777777" w:rsidR="000C05A9" w:rsidRPr="00F13825" w:rsidRDefault="000C05A9" w:rsidP="00C34384">
            <w:pPr>
              <w:spacing w:line="360" w:lineRule="auto"/>
              <w:rPr>
                <w:szCs w:val="20"/>
              </w:rPr>
            </w:pPr>
          </w:p>
        </w:tc>
        <w:tc>
          <w:tcPr>
            <w:tcW w:w="2409" w:type="dxa"/>
          </w:tcPr>
          <w:p w14:paraId="5C762AEB" w14:textId="77777777" w:rsidR="000C05A9" w:rsidRPr="00F13825" w:rsidRDefault="000C05A9" w:rsidP="00C34384">
            <w:pPr>
              <w:spacing w:line="360" w:lineRule="auto"/>
              <w:rPr>
                <w:szCs w:val="20"/>
              </w:rPr>
            </w:pPr>
          </w:p>
        </w:tc>
        <w:tc>
          <w:tcPr>
            <w:tcW w:w="993" w:type="dxa"/>
          </w:tcPr>
          <w:p w14:paraId="3C595682" w14:textId="77777777" w:rsidR="000C05A9" w:rsidRPr="00F13825" w:rsidRDefault="000C05A9" w:rsidP="00C34384">
            <w:pPr>
              <w:spacing w:line="360" w:lineRule="auto"/>
              <w:rPr>
                <w:szCs w:val="20"/>
              </w:rPr>
            </w:pPr>
          </w:p>
        </w:tc>
        <w:tc>
          <w:tcPr>
            <w:tcW w:w="1417" w:type="dxa"/>
          </w:tcPr>
          <w:p w14:paraId="4A588A99" w14:textId="77777777" w:rsidR="000C05A9" w:rsidRPr="00F13825" w:rsidRDefault="000C05A9" w:rsidP="00C34384">
            <w:pPr>
              <w:spacing w:line="360" w:lineRule="auto"/>
              <w:rPr>
                <w:szCs w:val="20"/>
              </w:rPr>
            </w:pPr>
          </w:p>
        </w:tc>
        <w:tc>
          <w:tcPr>
            <w:tcW w:w="2835" w:type="dxa"/>
          </w:tcPr>
          <w:p w14:paraId="41C9F376" w14:textId="77777777" w:rsidR="000C05A9" w:rsidRPr="00F13825" w:rsidRDefault="000C05A9" w:rsidP="00C34384">
            <w:pPr>
              <w:spacing w:line="360" w:lineRule="auto"/>
              <w:rPr>
                <w:szCs w:val="20"/>
              </w:rPr>
            </w:pPr>
          </w:p>
        </w:tc>
        <w:tc>
          <w:tcPr>
            <w:tcW w:w="1843" w:type="dxa"/>
          </w:tcPr>
          <w:p w14:paraId="7B8DD493" w14:textId="77777777" w:rsidR="000C05A9" w:rsidRPr="00F13825" w:rsidRDefault="000C05A9" w:rsidP="00C34384">
            <w:pPr>
              <w:spacing w:line="360" w:lineRule="auto"/>
              <w:rPr>
                <w:szCs w:val="20"/>
              </w:rPr>
            </w:pPr>
          </w:p>
        </w:tc>
      </w:tr>
      <w:tr w:rsidR="000C05A9" w:rsidRPr="00F13825" w14:paraId="6C26DA37" w14:textId="77777777" w:rsidTr="00C34384">
        <w:tc>
          <w:tcPr>
            <w:tcW w:w="562" w:type="dxa"/>
          </w:tcPr>
          <w:p w14:paraId="0B7125F5" w14:textId="77777777" w:rsidR="000C05A9" w:rsidRPr="00F13825" w:rsidRDefault="000C05A9" w:rsidP="00C34384">
            <w:pPr>
              <w:spacing w:line="360" w:lineRule="auto"/>
              <w:jc w:val="both"/>
              <w:rPr>
                <w:szCs w:val="20"/>
              </w:rPr>
            </w:pPr>
            <w:r w:rsidRPr="00F13825">
              <w:rPr>
                <w:szCs w:val="20"/>
              </w:rPr>
              <w:t>14</w:t>
            </w:r>
          </w:p>
        </w:tc>
        <w:tc>
          <w:tcPr>
            <w:tcW w:w="993" w:type="dxa"/>
          </w:tcPr>
          <w:p w14:paraId="0EC9EF30" w14:textId="77777777" w:rsidR="000C05A9" w:rsidRPr="00F13825" w:rsidRDefault="000C05A9" w:rsidP="00C34384">
            <w:pPr>
              <w:spacing w:line="360" w:lineRule="auto"/>
              <w:rPr>
                <w:szCs w:val="20"/>
              </w:rPr>
            </w:pPr>
          </w:p>
        </w:tc>
        <w:tc>
          <w:tcPr>
            <w:tcW w:w="2835" w:type="dxa"/>
          </w:tcPr>
          <w:p w14:paraId="73E9CD57" w14:textId="77777777" w:rsidR="000C05A9" w:rsidRPr="00F13825" w:rsidRDefault="000C05A9" w:rsidP="00C34384">
            <w:pPr>
              <w:spacing w:line="360" w:lineRule="auto"/>
              <w:rPr>
                <w:szCs w:val="20"/>
              </w:rPr>
            </w:pPr>
          </w:p>
        </w:tc>
        <w:tc>
          <w:tcPr>
            <w:tcW w:w="2409" w:type="dxa"/>
          </w:tcPr>
          <w:p w14:paraId="6B7778B1" w14:textId="77777777" w:rsidR="000C05A9" w:rsidRPr="00F13825" w:rsidRDefault="000C05A9" w:rsidP="00C34384">
            <w:pPr>
              <w:spacing w:line="360" w:lineRule="auto"/>
              <w:rPr>
                <w:szCs w:val="20"/>
              </w:rPr>
            </w:pPr>
          </w:p>
        </w:tc>
        <w:tc>
          <w:tcPr>
            <w:tcW w:w="993" w:type="dxa"/>
          </w:tcPr>
          <w:p w14:paraId="615E0254" w14:textId="77777777" w:rsidR="000C05A9" w:rsidRPr="00F13825" w:rsidRDefault="000C05A9" w:rsidP="00C34384">
            <w:pPr>
              <w:spacing w:line="360" w:lineRule="auto"/>
              <w:rPr>
                <w:szCs w:val="20"/>
              </w:rPr>
            </w:pPr>
          </w:p>
        </w:tc>
        <w:tc>
          <w:tcPr>
            <w:tcW w:w="1417" w:type="dxa"/>
          </w:tcPr>
          <w:p w14:paraId="6E8C3D3C" w14:textId="77777777" w:rsidR="000C05A9" w:rsidRPr="00F13825" w:rsidRDefault="000C05A9" w:rsidP="00C34384">
            <w:pPr>
              <w:spacing w:line="360" w:lineRule="auto"/>
              <w:rPr>
                <w:szCs w:val="20"/>
              </w:rPr>
            </w:pPr>
          </w:p>
        </w:tc>
        <w:tc>
          <w:tcPr>
            <w:tcW w:w="2835" w:type="dxa"/>
          </w:tcPr>
          <w:p w14:paraId="15161625" w14:textId="77777777" w:rsidR="000C05A9" w:rsidRPr="00F13825" w:rsidRDefault="000C05A9" w:rsidP="00C34384">
            <w:pPr>
              <w:spacing w:line="360" w:lineRule="auto"/>
              <w:rPr>
                <w:szCs w:val="20"/>
              </w:rPr>
            </w:pPr>
          </w:p>
        </w:tc>
        <w:tc>
          <w:tcPr>
            <w:tcW w:w="1843" w:type="dxa"/>
          </w:tcPr>
          <w:p w14:paraId="0B5C39EC" w14:textId="77777777" w:rsidR="000C05A9" w:rsidRPr="00F13825" w:rsidRDefault="000C05A9" w:rsidP="00C34384">
            <w:pPr>
              <w:spacing w:line="360" w:lineRule="auto"/>
              <w:rPr>
                <w:szCs w:val="20"/>
              </w:rPr>
            </w:pPr>
          </w:p>
        </w:tc>
      </w:tr>
    </w:tbl>
    <w:p w14:paraId="298E54C3" w14:textId="77777777" w:rsidR="000C05A9" w:rsidRPr="00F13825" w:rsidRDefault="000C05A9" w:rsidP="000C05A9">
      <w:pPr>
        <w:rPr>
          <w:sz w:val="24"/>
        </w:rPr>
      </w:pPr>
    </w:p>
    <w:p w14:paraId="54567C27" w14:textId="77777777" w:rsidR="000C05A9" w:rsidRPr="00F13825" w:rsidRDefault="000C05A9" w:rsidP="000C05A9">
      <w:r w:rsidRPr="00F13825">
        <w:t>Number going on walk: ……………………</w:t>
      </w:r>
      <w:r w:rsidRPr="00F13825">
        <w:tab/>
      </w:r>
      <w:r w:rsidRPr="00F13825">
        <w:tab/>
      </w:r>
      <w:r w:rsidRPr="00F13825">
        <w:tab/>
      </w:r>
      <w:r w:rsidRPr="00F13825">
        <w:tab/>
        <w:t>Number returned from walk: …………………</w:t>
      </w:r>
    </w:p>
    <w:p w14:paraId="41C47C39" w14:textId="5BBBA1F2" w:rsidR="00706946" w:rsidRDefault="00706946" w:rsidP="000C05A9">
      <w:pPr>
        <w:pStyle w:val="Heading2Red"/>
      </w:pPr>
    </w:p>
    <w:sectPr w:rsidR="00706946" w:rsidSect="000C05A9">
      <w:headerReference w:type="default" r:id="rId28"/>
      <w:footerReference w:type="even" r:id="rId29"/>
      <w:footerReference w:type="default" r:id="rId30"/>
      <w:pgSz w:w="16840" w:h="11900" w:orient="landscape"/>
      <w:pgMar w:top="432" w:right="1440" w:bottom="1440" w:left="167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41E2E" w14:textId="77777777" w:rsidR="00C271EF" w:rsidRDefault="00C271EF" w:rsidP="00CC792A">
      <w:r>
        <w:separator/>
      </w:r>
    </w:p>
  </w:endnote>
  <w:endnote w:type="continuationSeparator" w:id="0">
    <w:p w14:paraId="1545FAF1" w14:textId="77777777" w:rsidR="00C271EF" w:rsidRDefault="00C271EF" w:rsidP="00CC7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Light">
    <w:altName w:val="Calibri"/>
    <w:panose1 w:val="020B0403020202020204"/>
    <w:charset w:val="00"/>
    <w:family w:val="swiss"/>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1C76" w14:textId="77777777" w:rsidR="00952F79" w:rsidRDefault="00952F79"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2E838E" w14:textId="77777777" w:rsidR="00952F79" w:rsidRDefault="00952F79" w:rsidP="00D5310E">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FBC7" w14:textId="77777777" w:rsidR="009F6D3A" w:rsidRDefault="009F6D3A"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84BC806" w14:textId="77777777" w:rsidR="009F6D3A" w:rsidRPr="0026406C" w:rsidRDefault="009F6D3A" w:rsidP="00D5310E">
    <w:pPr>
      <w:pStyle w:val="Footer"/>
      <w:ind w:right="360"/>
      <w:rPr>
        <w:sz w:val="16"/>
      </w:rPr>
    </w:pPr>
    <w:r w:rsidRPr="0026406C">
      <w:rPr>
        <w:sz w:val="16"/>
      </w:rPr>
      <w:t xml:space="preserve">Australian Plants Society NSW Ltd | </w:t>
    </w:r>
    <w:r w:rsidRPr="0026406C">
      <w:rPr>
        <w:rFonts w:cs="Helvetica"/>
        <w:sz w:val="16"/>
        <w:lang w:val="en-US"/>
      </w:rPr>
      <w:t>A Charitable Company Limited by Guarantee</w:t>
    </w:r>
    <w:r w:rsidRPr="0026406C">
      <w:rPr>
        <w:sz w:val="16"/>
      </w:rPr>
      <w:t xml:space="preserve"> </w:t>
    </w:r>
    <w:r>
      <w:rPr>
        <w:sz w:val="16"/>
      </w:rPr>
      <w:t xml:space="preserve">| </w:t>
    </w:r>
    <w:r w:rsidRPr="0026406C">
      <w:rPr>
        <w:sz w:val="16"/>
      </w:rPr>
      <w:t xml:space="preserve">ACN 002 680 408 | </w:t>
    </w:r>
    <w:hyperlink r:id="rId1" w:history="1">
      <w:r w:rsidRPr="0026406C">
        <w:rPr>
          <w:rStyle w:val="Hyperlink"/>
          <w:sz w:val="16"/>
        </w:rPr>
        <w:t>www.austplants.com.au</w:t>
      </w:r>
    </w:hyperlink>
    <w:r>
      <w:rPr>
        <w:sz w:val="16"/>
      </w:rPr>
      <w:t>, 27 Oct 2022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6C2E" w14:textId="77777777" w:rsidR="0007192C" w:rsidRDefault="0007192C"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A3074A" w14:textId="77777777" w:rsidR="0007192C" w:rsidRDefault="0007192C" w:rsidP="00D5310E">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AFFE" w14:textId="77777777" w:rsidR="0007192C" w:rsidRDefault="0007192C"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9FE8AD4" w14:textId="6C4E9D55" w:rsidR="0007192C" w:rsidRPr="0026406C" w:rsidRDefault="0007192C" w:rsidP="00D5310E">
    <w:pPr>
      <w:pStyle w:val="Footer"/>
      <w:ind w:right="360"/>
      <w:rPr>
        <w:sz w:val="16"/>
      </w:rPr>
    </w:pPr>
    <w:r w:rsidRPr="0026406C">
      <w:rPr>
        <w:sz w:val="16"/>
      </w:rPr>
      <w:t xml:space="preserve">Australian Plants Society NSW Ltd | </w:t>
    </w:r>
    <w:r w:rsidRPr="0026406C">
      <w:rPr>
        <w:rFonts w:cs="Helvetica"/>
        <w:sz w:val="16"/>
        <w:lang w:val="en-US"/>
      </w:rPr>
      <w:t>A Charitable Company Limited by Guarantee</w:t>
    </w:r>
    <w:r w:rsidRPr="0026406C">
      <w:rPr>
        <w:sz w:val="16"/>
      </w:rPr>
      <w:t xml:space="preserve"> </w:t>
    </w:r>
    <w:r>
      <w:rPr>
        <w:sz w:val="16"/>
      </w:rPr>
      <w:t xml:space="preserve">| </w:t>
    </w:r>
    <w:r w:rsidRPr="0026406C">
      <w:rPr>
        <w:sz w:val="16"/>
      </w:rPr>
      <w:t xml:space="preserve">ACN 002 680 408 | </w:t>
    </w:r>
    <w:hyperlink r:id="rId1" w:history="1">
      <w:r w:rsidRPr="0026406C">
        <w:rPr>
          <w:rStyle w:val="Hyperlink"/>
          <w:sz w:val="16"/>
        </w:rPr>
        <w:t>www.austplants.com.au</w:t>
      </w:r>
    </w:hyperlink>
    <w:r>
      <w:rPr>
        <w:sz w:val="16"/>
      </w:rPr>
      <w:t xml:space="preserve">, </w:t>
    </w:r>
    <w:r w:rsidR="00E329AB">
      <w:rPr>
        <w:sz w:val="16"/>
      </w:rPr>
      <w:t>27 Oct 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F2FCC" w14:textId="77777777" w:rsidR="0007192C" w:rsidRDefault="0007192C" w:rsidP="006E19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B96FAA" w14:textId="77777777" w:rsidR="0007192C" w:rsidRDefault="0007192C" w:rsidP="00D5310E">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3EF9" w14:textId="77777777" w:rsidR="0007192C" w:rsidRDefault="0007192C" w:rsidP="006E19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7473A4FB" w14:textId="77777777" w:rsidR="0007192C" w:rsidRPr="0026406C" w:rsidRDefault="0007192C" w:rsidP="00D5310E">
    <w:pPr>
      <w:pStyle w:val="Footer"/>
      <w:ind w:right="360"/>
      <w:rPr>
        <w:sz w:val="16"/>
      </w:rPr>
    </w:pPr>
    <w:r w:rsidRPr="0026406C">
      <w:rPr>
        <w:sz w:val="16"/>
      </w:rPr>
      <w:t xml:space="preserve">Australian Plants Society NSW Ltd | </w:t>
    </w:r>
    <w:r w:rsidRPr="0026406C">
      <w:rPr>
        <w:rFonts w:cs="Helvetica"/>
        <w:sz w:val="16"/>
        <w:lang w:val="en-US"/>
      </w:rPr>
      <w:t>A Charitable Company Limited by Guarantee</w:t>
    </w:r>
    <w:r w:rsidRPr="0026406C">
      <w:rPr>
        <w:sz w:val="16"/>
      </w:rPr>
      <w:t xml:space="preserve"> </w:t>
    </w:r>
    <w:r>
      <w:rPr>
        <w:sz w:val="16"/>
      </w:rPr>
      <w:t xml:space="preserve">| </w:t>
    </w:r>
    <w:r w:rsidRPr="0026406C">
      <w:rPr>
        <w:sz w:val="16"/>
      </w:rPr>
      <w:t xml:space="preserve">ACN 002 680 408 | </w:t>
    </w:r>
    <w:hyperlink r:id="rId1" w:history="1">
      <w:r w:rsidRPr="0026406C">
        <w:rPr>
          <w:rStyle w:val="Hyperlink"/>
          <w:sz w:val="16"/>
        </w:rPr>
        <w:t>www.austplants.com.au</w:t>
      </w:r>
    </w:hyperlink>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B7B6" w14:textId="77777777" w:rsidR="00952F79" w:rsidRDefault="00952F79"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6E5A61F" w14:textId="77777777" w:rsidR="00952F79" w:rsidRPr="0026406C" w:rsidRDefault="00952F79" w:rsidP="00D5310E">
    <w:pPr>
      <w:pStyle w:val="Footer"/>
      <w:ind w:right="360"/>
      <w:rPr>
        <w:sz w:val="16"/>
      </w:rPr>
    </w:pPr>
    <w:r w:rsidRPr="0026406C">
      <w:rPr>
        <w:sz w:val="16"/>
      </w:rPr>
      <w:t xml:space="preserve">Australian Plants Society NSW Ltd | </w:t>
    </w:r>
    <w:r w:rsidRPr="0026406C">
      <w:rPr>
        <w:rFonts w:cs="Helvetica"/>
        <w:sz w:val="16"/>
        <w:lang w:val="en-US"/>
      </w:rPr>
      <w:t>A Charitable Company Limited by Guarantee</w:t>
    </w:r>
    <w:r w:rsidRPr="0026406C">
      <w:rPr>
        <w:sz w:val="16"/>
      </w:rPr>
      <w:t xml:space="preserve"> </w:t>
    </w:r>
    <w:r>
      <w:rPr>
        <w:sz w:val="16"/>
      </w:rPr>
      <w:t xml:space="preserve">| </w:t>
    </w:r>
    <w:r w:rsidRPr="0026406C">
      <w:rPr>
        <w:sz w:val="16"/>
      </w:rPr>
      <w:t xml:space="preserve">ACN 002 680 408 | </w:t>
    </w:r>
    <w:hyperlink r:id="rId1" w:history="1">
      <w:r w:rsidRPr="0026406C">
        <w:rPr>
          <w:rStyle w:val="Hyperlink"/>
          <w:sz w:val="16"/>
        </w:rPr>
        <w:t>www.austplants.com.au</w:t>
      </w:r>
    </w:hyperlink>
    <w:r>
      <w:rPr>
        <w:sz w:val="16"/>
      </w:rPr>
      <w:t>, 27 Oct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5FF8" w14:textId="77777777" w:rsidR="00952F79" w:rsidRDefault="00952F79"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4B867B" w14:textId="77777777" w:rsidR="00952F79" w:rsidRDefault="00952F79" w:rsidP="00D5310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762F" w14:textId="77777777" w:rsidR="00952F79" w:rsidRDefault="00952F79"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F44B50D" w14:textId="77777777" w:rsidR="00952F79" w:rsidRPr="0026406C" w:rsidRDefault="00952F79" w:rsidP="00D5310E">
    <w:pPr>
      <w:pStyle w:val="Footer"/>
      <w:ind w:right="360"/>
      <w:rPr>
        <w:sz w:val="16"/>
      </w:rPr>
    </w:pPr>
    <w:r w:rsidRPr="0026406C">
      <w:rPr>
        <w:sz w:val="16"/>
      </w:rPr>
      <w:t xml:space="preserve">Australian Plants Society NSW Ltd | </w:t>
    </w:r>
    <w:r w:rsidRPr="0026406C">
      <w:rPr>
        <w:rFonts w:cs="Helvetica"/>
        <w:sz w:val="16"/>
        <w:lang w:val="en-US"/>
      </w:rPr>
      <w:t>A Charitable Company Limited by Guarantee</w:t>
    </w:r>
    <w:r w:rsidRPr="0026406C">
      <w:rPr>
        <w:sz w:val="16"/>
      </w:rPr>
      <w:t xml:space="preserve"> </w:t>
    </w:r>
    <w:r>
      <w:rPr>
        <w:sz w:val="16"/>
      </w:rPr>
      <w:t xml:space="preserve">| </w:t>
    </w:r>
    <w:r w:rsidRPr="0026406C">
      <w:rPr>
        <w:sz w:val="16"/>
      </w:rPr>
      <w:t xml:space="preserve">ACN 002 680 408 | </w:t>
    </w:r>
    <w:hyperlink r:id="rId1" w:history="1">
      <w:r w:rsidRPr="0026406C">
        <w:rPr>
          <w:rStyle w:val="Hyperlink"/>
          <w:sz w:val="16"/>
        </w:rPr>
        <w:t>www.austplants.com.au</w:t>
      </w:r>
    </w:hyperlink>
    <w:r>
      <w:rPr>
        <w:sz w:val="16"/>
      </w:rPr>
      <w:t>, 27 Oct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DD8B" w14:textId="77777777" w:rsidR="00952F79" w:rsidRDefault="00952F79"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67F59C" w14:textId="77777777" w:rsidR="00952F79" w:rsidRDefault="00952F79" w:rsidP="00D5310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B9EA" w14:textId="77777777" w:rsidR="00952F79" w:rsidRDefault="00952F79"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0770B9D" w14:textId="77777777" w:rsidR="00952F79" w:rsidRPr="0026406C" w:rsidRDefault="00952F79" w:rsidP="00D5310E">
    <w:pPr>
      <w:pStyle w:val="Footer"/>
      <w:ind w:right="360"/>
      <w:rPr>
        <w:sz w:val="16"/>
      </w:rPr>
    </w:pPr>
    <w:r w:rsidRPr="0026406C">
      <w:rPr>
        <w:sz w:val="16"/>
      </w:rPr>
      <w:t xml:space="preserve">Australian Plants Society NSW Ltd | </w:t>
    </w:r>
    <w:r w:rsidRPr="0026406C">
      <w:rPr>
        <w:rFonts w:cs="Helvetica"/>
        <w:sz w:val="16"/>
        <w:lang w:val="en-US"/>
      </w:rPr>
      <w:t>A Charitable Company Limited by Guarantee</w:t>
    </w:r>
    <w:r w:rsidRPr="0026406C">
      <w:rPr>
        <w:sz w:val="16"/>
      </w:rPr>
      <w:t xml:space="preserve"> </w:t>
    </w:r>
    <w:r>
      <w:rPr>
        <w:sz w:val="16"/>
      </w:rPr>
      <w:t xml:space="preserve">| </w:t>
    </w:r>
    <w:r w:rsidRPr="0026406C">
      <w:rPr>
        <w:sz w:val="16"/>
      </w:rPr>
      <w:t xml:space="preserve">ACN 002 680 408 | </w:t>
    </w:r>
    <w:hyperlink r:id="rId1" w:history="1">
      <w:r w:rsidRPr="0026406C">
        <w:rPr>
          <w:rStyle w:val="Hyperlink"/>
          <w:sz w:val="16"/>
        </w:rPr>
        <w:t>www.austplants.com.au</w:t>
      </w:r>
    </w:hyperlink>
    <w:r>
      <w:rPr>
        <w:sz w:val="16"/>
      </w:rPr>
      <w:t>, 27 Oct 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1FAD" w14:textId="77777777" w:rsidR="00952F79" w:rsidRDefault="00952F79"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37EB6A" w14:textId="77777777" w:rsidR="00952F79" w:rsidRDefault="00952F79" w:rsidP="00D5310E">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FC3B" w14:textId="77777777" w:rsidR="00952F79" w:rsidRDefault="00952F79"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785A1E" w14:textId="77777777" w:rsidR="00952F79" w:rsidRPr="0026406C" w:rsidRDefault="00952F79" w:rsidP="00D5310E">
    <w:pPr>
      <w:pStyle w:val="Footer"/>
      <w:ind w:right="360"/>
      <w:rPr>
        <w:sz w:val="16"/>
      </w:rPr>
    </w:pPr>
    <w:r w:rsidRPr="0026406C">
      <w:rPr>
        <w:sz w:val="16"/>
      </w:rPr>
      <w:t xml:space="preserve">Australian Plants Society NSW Ltd | </w:t>
    </w:r>
    <w:r w:rsidRPr="0026406C">
      <w:rPr>
        <w:rFonts w:cs="Helvetica"/>
        <w:sz w:val="16"/>
        <w:lang w:val="en-US"/>
      </w:rPr>
      <w:t>A Charitable Company Limited by Guarantee</w:t>
    </w:r>
    <w:r w:rsidRPr="0026406C">
      <w:rPr>
        <w:sz w:val="16"/>
      </w:rPr>
      <w:t xml:space="preserve"> </w:t>
    </w:r>
    <w:r>
      <w:rPr>
        <w:sz w:val="16"/>
      </w:rPr>
      <w:t xml:space="preserve">| </w:t>
    </w:r>
    <w:r w:rsidRPr="0026406C">
      <w:rPr>
        <w:sz w:val="16"/>
      </w:rPr>
      <w:t xml:space="preserve">ACN 002 680 408 | </w:t>
    </w:r>
    <w:hyperlink r:id="rId1" w:history="1">
      <w:r w:rsidRPr="0026406C">
        <w:rPr>
          <w:rStyle w:val="Hyperlink"/>
          <w:sz w:val="16"/>
        </w:rPr>
        <w:t>www.austplants.com.au</w:t>
      </w:r>
    </w:hyperlink>
    <w:r>
      <w:rPr>
        <w:sz w:val="16"/>
      </w:rPr>
      <w:t>, 27 Oct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BCC9" w14:textId="77777777" w:rsidR="009F6D3A" w:rsidRDefault="009F6D3A" w:rsidP="00C464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841CFF" w14:textId="77777777" w:rsidR="009F6D3A" w:rsidRDefault="009F6D3A" w:rsidP="00D531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EB26B" w14:textId="77777777" w:rsidR="00C271EF" w:rsidRDefault="00C271EF" w:rsidP="00CC792A">
      <w:r>
        <w:separator/>
      </w:r>
    </w:p>
  </w:footnote>
  <w:footnote w:type="continuationSeparator" w:id="0">
    <w:p w14:paraId="7951A4EE" w14:textId="77777777" w:rsidR="00C271EF" w:rsidRDefault="00C271EF" w:rsidP="00CC7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C00B" w14:textId="77777777" w:rsidR="00952F79" w:rsidRDefault="00952F79" w:rsidP="009B2556">
    <w:pPr>
      <w:pStyle w:val="Heading1"/>
    </w:pPr>
    <w:r>
      <w:rPr>
        <w:rFonts w:eastAsiaTheme="minorEastAsia"/>
        <w:noProof/>
        <w:sz w:val="26"/>
        <w:szCs w:val="26"/>
        <w:lang w:val="en-GB" w:eastAsia="en-GB"/>
      </w:rPr>
      <w:drawing>
        <wp:inline distT="0" distB="0" distL="0" distR="0" wp14:anchorId="2848B9F3" wp14:editId="0912589A">
          <wp:extent cx="1408872" cy="53671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227" cy="564658"/>
                  </a:xfrm>
                  <a:prstGeom prst="rect">
                    <a:avLst/>
                  </a:prstGeom>
                  <a:noFill/>
                  <a:ln>
                    <a:noFill/>
                  </a:ln>
                </pic:spPr>
              </pic:pic>
            </a:graphicData>
          </a:graphic>
        </wp:inline>
      </w:drawing>
    </w:r>
    <w:r w:rsidRPr="002435F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3C29" w14:textId="77777777" w:rsidR="00952F79" w:rsidRDefault="00952F79" w:rsidP="009B2556">
    <w:pPr>
      <w:pStyle w:val="Heading1"/>
    </w:pPr>
    <w:r>
      <w:rPr>
        <w:rFonts w:eastAsiaTheme="minorEastAsia"/>
        <w:noProof/>
        <w:sz w:val="26"/>
        <w:szCs w:val="26"/>
        <w:lang w:val="en-GB" w:eastAsia="en-GB"/>
      </w:rPr>
      <w:drawing>
        <wp:inline distT="0" distB="0" distL="0" distR="0" wp14:anchorId="246BD2D4" wp14:editId="5783E4A8">
          <wp:extent cx="1408872" cy="53671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227" cy="564658"/>
                  </a:xfrm>
                  <a:prstGeom prst="rect">
                    <a:avLst/>
                  </a:prstGeom>
                  <a:noFill/>
                  <a:ln>
                    <a:noFill/>
                  </a:ln>
                </pic:spPr>
              </pic:pic>
            </a:graphicData>
          </a:graphic>
        </wp:inline>
      </w:drawing>
    </w:r>
    <w:r w:rsidRPr="002435F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B5CB" w14:textId="77777777" w:rsidR="00952F79" w:rsidRDefault="00952F79" w:rsidP="009B2556">
    <w:pPr>
      <w:pStyle w:val="Heading1"/>
    </w:pPr>
    <w:r>
      <w:rPr>
        <w:rFonts w:eastAsiaTheme="minorEastAsia"/>
        <w:noProof/>
        <w:sz w:val="26"/>
        <w:szCs w:val="26"/>
        <w:lang w:val="en-GB" w:eastAsia="en-GB"/>
      </w:rPr>
      <w:drawing>
        <wp:inline distT="0" distB="0" distL="0" distR="0" wp14:anchorId="478314C6" wp14:editId="0AC0CC18">
          <wp:extent cx="1408872" cy="53671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227" cy="564658"/>
                  </a:xfrm>
                  <a:prstGeom prst="rect">
                    <a:avLst/>
                  </a:prstGeom>
                  <a:noFill/>
                  <a:ln>
                    <a:noFill/>
                  </a:ln>
                </pic:spPr>
              </pic:pic>
            </a:graphicData>
          </a:graphic>
        </wp:inline>
      </w:drawing>
    </w:r>
    <w:r w:rsidRPr="002435F2">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C6E4" w14:textId="77777777" w:rsidR="00952F79" w:rsidRDefault="00952F79" w:rsidP="009B2556">
    <w:pPr>
      <w:pStyle w:val="Heading1"/>
    </w:pPr>
    <w:r>
      <w:rPr>
        <w:rFonts w:eastAsiaTheme="minorEastAsia"/>
        <w:noProof/>
        <w:sz w:val="26"/>
        <w:szCs w:val="26"/>
        <w:lang w:val="en-GB" w:eastAsia="en-GB"/>
      </w:rPr>
      <w:drawing>
        <wp:inline distT="0" distB="0" distL="0" distR="0" wp14:anchorId="219896BE" wp14:editId="75DBBC08">
          <wp:extent cx="1408872" cy="53671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227" cy="564658"/>
                  </a:xfrm>
                  <a:prstGeom prst="rect">
                    <a:avLst/>
                  </a:prstGeom>
                  <a:noFill/>
                  <a:ln>
                    <a:noFill/>
                  </a:ln>
                </pic:spPr>
              </pic:pic>
            </a:graphicData>
          </a:graphic>
        </wp:inline>
      </w:drawing>
    </w:r>
    <w:r w:rsidRPr="002435F2">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1E01" w14:textId="77777777" w:rsidR="009F6D3A" w:rsidRDefault="009F6D3A" w:rsidP="009B2556">
    <w:pPr>
      <w:pStyle w:val="Heading1"/>
    </w:pPr>
    <w:r>
      <w:rPr>
        <w:rFonts w:eastAsiaTheme="minorEastAsia"/>
        <w:noProof/>
        <w:sz w:val="26"/>
        <w:szCs w:val="26"/>
        <w:lang w:val="en-GB" w:eastAsia="en-GB"/>
      </w:rPr>
      <w:drawing>
        <wp:inline distT="0" distB="0" distL="0" distR="0" wp14:anchorId="1A663A87" wp14:editId="5EE00F6E">
          <wp:extent cx="1408872" cy="53671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227" cy="564658"/>
                  </a:xfrm>
                  <a:prstGeom prst="rect">
                    <a:avLst/>
                  </a:prstGeom>
                  <a:noFill/>
                  <a:ln>
                    <a:noFill/>
                  </a:ln>
                </pic:spPr>
              </pic:pic>
            </a:graphicData>
          </a:graphic>
        </wp:inline>
      </w:drawing>
    </w:r>
    <w:r w:rsidRPr="002435F2">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0AF9" w14:textId="77777777" w:rsidR="0007192C" w:rsidRDefault="0007192C" w:rsidP="009B2556">
    <w:pPr>
      <w:pStyle w:val="Heading1"/>
    </w:pPr>
    <w:r>
      <w:rPr>
        <w:rFonts w:eastAsiaTheme="minorEastAsia"/>
        <w:noProof/>
        <w:sz w:val="26"/>
        <w:szCs w:val="26"/>
        <w:lang w:val="en-GB" w:eastAsia="en-GB"/>
      </w:rPr>
      <w:drawing>
        <wp:inline distT="0" distB="0" distL="0" distR="0" wp14:anchorId="4F01A360" wp14:editId="1107273A">
          <wp:extent cx="1408872" cy="536713"/>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227" cy="564658"/>
                  </a:xfrm>
                  <a:prstGeom prst="rect">
                    <a:avLst/>
                  </a:prstGeom>
                  <a:noFill/>
                  <a:ln>
                    <a:noFill/>
                  </a:ln>
                </pic:spPr>
              </pic:pic>
            </a:graphicData>
          </a:graphic>
        </wp:inline>
      </w:drawing>
    </w:r>
    <w:r w:rsidRPr="002435F2">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06B72" w14:textId="77777777" w:rsidR="0007192C" w:rsidRDefault="0007192C" w:rsidP="009B2556">
    <w:pPr>
      <w:pStyle w:val="Heading1"/>
    </w:pPr>
  </w:p>
  <w:p w14:paraId="4266AFC2" w14:textId="77777777" w:rsidR="0007192C" w:rsidRDefault="0007192C" w:rsidP="009B2556">
    <w:pPr>
      <w:pStyle w:val="Heading1"/>
    </w:pPr>
    <w:r>
      <w:rPr>
        <w:rFonts w:eastAsiaTheme="minorEastAsia"/>
        <w:noProof/>
        <w:sz w:val="26"/>
        <w:szCs w:val="26"/>
        <w:lang w:val="en-GB" w:eastAsia="en-GB"/>
      </w:rPr>
      <w:drawing>
        <wp:inline distT="0" distB="0" distL="0" distR="0" wp14:anchorId="26FD9F22" wp14:editId="6ACE9E56">
          <wp:extent cx="1651635" cy="62919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768" cy="657054"/>
                  </a:xfrm>
                  <a:prstGeom prst="rect">
                    <a:avLst/>
                  </a:prstGeom>
                  <a:noFill/>
                  <a:ln>
                    <a:noFill/>
                  </a:ln>
                </pic:spPr>
              </pic:pic>
            </a:graphicData>
          </a:graphic>
        </wp:inline>
      </w:drawing>
    </w:r>
    <w:r w:rsidRPr="002435F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C07"/>
    <w:multiLevelType w:val="hybridMultilevel"/>
    <w:tmpl w:val="89D41566"/>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1" w15:restartNumberingAfterBreak="0">
    <w:nsid w:val="056F32E8"/>
    <w:multiLevelType w:val="hybridMultilevel"/>
    <w:tmpl w:val="733AF5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C46C2"/>
    <w:multiLevelType w:val="hybridMultilevel"/>
    <w:tmpl w:val="8A7E7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694DA0"/>
    <w:multiLevelType w:val="hybridMultilevel"/>
    <w:tmpl w:val="76C6F6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2732EC"/>
    <w:multiLevelType w:val="hybridMultilevel"/>
    <w:tmpl w:val="B0BCBD5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5" w15:restartNumberingAfterBreak="0">
    <w:nsid w:val="18331205"/>
    <w:multiLevelType w:val="hybridMultilevel"/>
    <w:tmpl w:val="F008184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9FA5149"/>
    <w:multiLevelType w:val="hybridMultilevel"/>
    <w:tmpl w:val="678E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E3276"/>
    <w:multiLevelType w:val="hybridMultilevel"/>
    <w:tmpl w:val="17E0378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3B0A93"/>
    <w:multiLevelType w:val="hybridMultilevel"/>
    <w:tmpl w:val="9E56B7CA"/>
    <w:lvl w:ilvl="0" w:tplc="29FCEC2C">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02B3A69"/>
    <w:multiLevelType w:val="hybridMultilevel"/>
    <w:tmpl w:val="02B8A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82C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6F3E60"/>
    <w:multiLevelType w:val="hybridMultilevel"/>
    <w:tmpl w:val="57C46824"/>
    <w:lvl w:ilvl="0" w:tplc="0C090005">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8CE2CEA"/>
    <w:multiLevelType w:val="hybridMultilevel"/>
    <w:tmpl w:val="8354C34E"/>
    <w:lvl w:ilvl="0" w:tplc="29FCEC2C">
      <w:start w:val="1"/>
      <w:numFmt w:val="decimal"/>
      <w:lvlText w:val="%1."/>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990656"/>
    <w:multiLevelType w:val="hybridMultilevel"/>
    <w:tmpl w:val="9D5C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046D1"/>
    <w:multiLevelType w:val="hybridMultilevel"/>
    <w:tmpl w:val="00565B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381C83"/>
    <w:multiLevelType w:val="hybridMultilevel"/>
    <w:tmpl w:val="FEAA7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448DD"/>
    <w:multiLevelType w:val="hybridMultilevel"/>
    <w:tmpl w:val="14BCF07C"/>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667F1F"/>
    <w:multiLevelType w:val="hybridMultilevel"/>
    <w:tmpl w:val="5300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084FD5"/>
    <w:multiLevelType w:val="hybridMultilevel"/>
    <w:tmpl w:val="57083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147F98"/>
    <w:multiLevelType w:val="hybridMultilevel"/>
    <w:tmpl w:val="87AEC53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3BCE7B4F"/>
    <w:multiLevelType w:val="hybridMultilevel"/>
    <w:tmpl w:val="A072E30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C11D7D"/>
    <w:multiLevelType w:val="hybridMultilevel"/>
    <w:tmpl w:val="FD3ECAF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E60DF6"/>
    <w:multiLevelType w:val="hybridMultilevel"/>
    <w:tmpl w:val="9926B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C090001">
      <w:start w:val="1"/>
      <w:numFmt w:val="bullet"/>
      <w:lvlText w:val=""/>
      <w:lvlJc w:val="left"/>
      <w:pPr>
        <w:ind w:left="72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C42EAF"/>
    <w:multiLevelType w:val="hybridMultilevel"/>
    <w:tmpl w:val="77625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223418"/>
    <w:multiLevelType w:val="hybridMultilevel"/>
    <w:tmpl w:val="18887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8B5A8E"/>
    <w:multiLevelType w:val="hybridMultilevel"/>
    <w:tmpl w:val="68B4296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246418"/>
    <w:multiLevelType w:val="hybridMultilevel"/>
    <w:tmpl w:val="8F1CB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A507B2"/>
    <w:multiLevelType w:val="hybridMultilevel"/>
    <w:tmpl w:val="DB62CCD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D17958"/>
    <w:multiLevelType w:val="hybridMultilevel"/>
    <w:tmpl w:val="DAA2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92362C"/>
    <w:multiLevelType w:val="hybridMultilevel"/>
    <w:tmpl w:val="6930E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25625D"/>
    <w:multiLevelType w:val="hybridMultilevel"/>
    <w:tmpl w:val="8F507F6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F245FA"/>
    <w:multiLevelType w:val="hybridMultilevel"/>
    <w:tmpl w:val="A728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8F621F"/>
    <w:multiLevelType w:val="hybridMultilevel"/>
    <w:tmpl w:val="0B02C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3518D6"/>
    <w:multiLevelType w:val="hybridMultilevel"/>
    <w:tmpl w:val="E2E063A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7D6BCD"/>
    <w:multiLevelType w:val="hybridMultilevel"/>
    <w:tmpl w:val="EDA44840"/>
    <w:lvl w:ilvl="0" w:tplc="29FCEC2C">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544D39"/>
    <w:multiLevelType w:val="hybridMultilevel"/>
    <w:tmpl w:val="9096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6B44DD"/>
    <w:multiLevelType w:val="hybridMultilevel"/>
    <w:tmpl w:val="3966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A1C1E"/>
    <w:multiLevelType w:val="hybridMultilevel"/>
    <w:tmpl w:val="E722C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34772B"/>
    <w:multiLevelType w:val="hybridMultilevel"/>
    <w:tmpl w:val="FB220728"/>
    <w:lvl w:ilvl="0" w:tplc="08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A15034"/>
    <w:multiLevelType w:val="hybridMultilevel"/>
    <w:tmpl w:val="36CC9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CE7BC5"/>
    <w:multiLevelType w:val="hybridMultilevel"/>
    <w:tmpl w:val="AA003CCA"/>
    <w:lvl w:ilvl="0" w:tplc="E31077A0">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0073A7"/>
    <w:multiLevelType w:val="hybridMultilevel"/>
    <w:tmpl w:val="61546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BF732B"/>
    <w:multiLevelType w:val="hybridMultilevel"/>
    <w:tmpl w:val="B5922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5103C2"/>
    <w:multiLevelType w:val="hybridMultilevel"/>
    <w:tmpl w:val="928A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416A9F"/>
    <w:multiLevelType w:val="hybridMultilevel"/>
    <w:tmpl w:val="46B06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990450"/>
    <w:multiLevelType w:val="hybridMultilevel"/>
    <w:tmpl w:val="47505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C26333"/>
    <w:multiLevelType w:val="hybridMultilevel"/>
    <w:tmpl w:val="A5BCA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DF2D85"/>
    <w:multiLevelType w:val="hybridMultilevel"/>
    <w:tmpl w:val="80C45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B94ECC0">
      <w:numFmt w:val="bullet"/>
      <w:lvlText w:val="-"/>
      <w:lvlJc w:val="left"/>
      <w:pPr>
        <w:ind w:left="2880" w:hanging="360"/>
      </w:pPr>
      <w:rPr>
        <w:rFonts w:ascii="Helvetica Light" w:eastAsia="Times New Roman" w:hAnsi="Helvetica Light"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681057"/>
    <w:multiLevelType w:val="hybridMultilevel"/>
    <w:tmpl w:val="88B0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7265559">
    <w:abstractNumId w:val="48"/>
  </w:num>
  <w:num w:numId="2" w16cid:durableId="1420909992">
    <w:abstractNumId w:val="31"/>
  </w:num>
  <w:num w:numId="3" w16cid:durableId="49689905">
    <w:abstractNumId w:val="46"/>
  </w:num>
  <w:num w:numId="4" w16cid:durableId="2108885860">
    <w:abstractNumId w:val="24"/>
  </w:num>
  <w:num w:numId="5" w16cid:durableId="1016731787">
    <w:abstractNumId w:val="10"/>
  </w:num>
  <w:num w:numId="6" w16cid:durableId="1535927595">
    <w:abstractNumId w:val="40"/>
  </w:num>
  <w:num w:numId="7" w16cid:durableId="1205482442">
    <w:abstractNumId w:val="42"/>
  </w:num>
  <w:num w:numId="8" w16cid:durableId="53428180">
    <w:abstractNumId w:val="47"/>
  </w:num>
  <w:num w:numId="9" w16cid:durableId="145246307">
    <w:abstractNumId w:val="4"/>
  </w:num>
  <w:num w:numId="10" w16cid:durableId="693456092">
    <w:abstractNumId w:val="13"/>
  </w:num>
  <w:num w:numId="11" w16cid:durableId="1732385551">
    <w:abstractNumId w:val="28"/>
  </w:num>
  <w:num w:numId="12" w16cid:durableId="1600330650">
    <w:abstractNumId w:val="6"/>
  </w:num>
  <w:num w:numId="13" w16cid:durableId="2132042623">
    <w:abstractNumId w:val="35"/>
  </w:num>
  <w:num w:numId="14" w16cid:durableId="930744669">
    <w:abstractNumId w:val="41"/>
  </w:num>
  <w:num w:numId="15" w16cid:durableId="539514217">
    <w:abstractNumId w:val="45"/>
  </w:num>
  <w:num w:numId="16" w16cid:durableId="156577703">
    <w:abstractNumId w:val="11"/>
  </w:num>
  <w:num w:numId="17" w16cid:durableId="644310225">
    <w:abstractNumId w:val="14"/>
  </w:num>
  <w:num w:numId="18" w16cid:durableId="115879473">
    <w:abstractNumId w:val="0"/>
  </w:num>
  <w:num w:numId="19" w16cid:durableId="994914810">
    <w:abstractNumId w:val="1"/>
  </w:num>
  <w:num w:numId="20" w16cid:durableId="1198930964">
    <w:abstractNumId w:val="23"/>
  </w:num>
  <w:num w:numId="21" w16cid:durableId="375348456">
    <w:abstractNumId w:val="29"/>
  </w:num>
  <w:num w:numId="22" w16cid:durableId="641077791">
    <w:abstractNumId w:val="18"/>
  </w:num>
  <w:num w:numId="23" w16cid:durableId="1128551069">
    <w:abstractNumId w:val="32"/>
  </w:num>
  <w:num w:numId="24" w16cid:durableId="333151998">
    <w:abstractNumId w:val="30"/>
  </w:num>
  <w:num w:numId="25" w16cid:durableId="400370947">
    <w:abstractNumId w:val="34"/>
  </w:num>
  <w:num w:numId="26" w16cid:durableId="484316883">
    <w:abstractNumId w:val="8"/>
  </w:num>
  <w:num w:numId="27" w16cid:durableId="2140150075">
    <w:abstractNumId w:val="12"/>
  </w:num>
  <w:num w:numId="28" w16cid:durableId="743841933">
    <w:abstractNumId w:val="44"/>
  </w:num>
  <w:num w:numId="29" w16cid:durableId="441917825">
    <w:abstractNumId w:val="17"/>
  </w:num>
  <w:num w:numId="30" w16cid:durableId="304627982">
    <w:abstractNumId w:val="2"/>
  </w:num>
  <w:num w:numId="31" w16cid:durableId="134027177">
    <w:abstractNumId w:val="39"/>
  </w:num>
  <w:num w:numId="32" w16cid:durableId="1766227241">
    <w:abstractNumId w:val="26"/>
  </w:num>
  <w:num w:numId="33" w16cid:durableId="1434090534">
    <w:abstractNumId w:val="37"/>
  </w:num>
  <w:num w:numId="34" w16cid:durableId="898978525">
    <w:abstractNumId w:val="22"/>
  </w:num>
  <w:num w:numId="35" w16cid:durableId="1165126359">
    <w:abstractNumId w:val="38"/>
  </w:num>
  <w:num w:numId="36" w16cid:durableId="1020742928">
    <w:abstractNumId w:val="33"/>
  </w:num>
  <w:num w:numId="37" w16cid:durableId="39326354">
    <w:abstractNumId w:val="16"/>
  </w:num>
  <w:num w:numId="38" w16cid:durableId="1486433061">
    <w:abstractNumId w:val="5"/>
  </w:num>
  <w:num w:numId="39" w16cid:durableId="1838307978">
    <w:abstractNumId w:val="36"/>
  </w:num>
  <w:num w:numId="40" w16cid:durableId="187984438">
    <w:abstractNumId w:val="19"/>
  </w:num>
  <w:num w:numId="41" w16cid:durableId="530413322">
    <w:abstractNumId w:val="3"/>
  </w:num>
  <w:num w:numId="42" w16cid:durableId="1107772369">
    <w:abstractNumId w:val="15"/>
  </w:num>
  <w:num w:numId="43" w16cid:durableId="876087916">
    <w:abstractNumId w:val="43"/>
  </w:num>
  <w:num w:numId="44" w16cid:durableId="2133747802">
    <w:abstractNumId w:val="9"/>
  </w:num>
  <w:num w:numId="45" w16cid:durableId="606236404">
    <w:abstractNumId w:val="27"/>
  </w:num>
  <w:num w:numId="46" w16cid:durableId="1363360570">
    <w:abstractNumId w:val="25"/>
  </w:num>
  <w:num w:numId="47" w16cid:durableId="967592236">
    <w:abstractNumId w:val="20"/>
  </w:num>
  <w:num w:numId="48" w16cid:durableId="1741054955">
    <w:abstractNumId w:val="21"/>
  </w:num>
  <w:num w:numId="49" w16cid:durableId="16675304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attachedTemplate r:id="rId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A36"/>
    <w:rsid w:val="0000538D"/>
    <w:rsid w:val="0000741D"/>
    <w:rsid w:val="00014A8F"/>
    <w:rsid w:val="000202B7"/>
    <w:rsid w:val="00027E6C"/>
    <w:rsid w:val="00041900"/>
    <w:rsid w:val="0004365C"/>
    <w:rsid w:val="000473D2"/>
    <w:rsid w:val="00056FCB"/>
    <w:rsid w:val="0005797C"/>
    <w:rsid w:val="000623FE"/>
    <w:rsid w:val="00064F05"/>
    <w:rsid w:val="000660A0"/>
    <w:rsid w:val="0007192C"/>
    <w:rsid w:val="00073C80"/>
    <w:rsid w:val="000750E0"/>
    <w:rsid w:val="0007665F"/>
    <w:rsid w:val="00082391"/>
    <w:rsid w:val="000835FB"/>
    <w:rsid w:val="00084507"/>
    <w:rsid w:val="00084CA4"/>
    <w:rsid w:val="00085461"/>
    <w:rsid w:val="00092809"/>
    <w:rsid w:val="00092A4E"/>
    <w:rsid w:val="00092F48"/>
    <w:rsid w:val="00095FCA"/>
    <w:rsid w:val="000A1D1F"/>
    <w:rsid w:val="000B3941"/>
    <w:rsid w:val="000C05A9"/>
    <w:rsid w:val="000C52DF"/>
    <w:rsid w:val="000C7628"/>
    <w:rsid w:val="000D05F9"/>
    <w:rsid w:val="000D0AF7"/>
    <w:rsid w:val="000D35D7"/>
    <w:rsid w:val="000D4079"/>
    <w:rsid w:val="000E3437"/>
    <w:rsid w:val="000F3D94"/>
    <w:rsid w:val="000F6EC3"/>
    <w:rsid w:val="00100C95"/>
    <w:rsid w:val="001036D1"/>
    <w:rsid w:val="00106D95"/>
    <w:rsid w:val="00107ACF"/>
    <w:rsid w:val="00113F9D"/>
    <w:rsid w:val="00121950"/>
    <w:rsid w:val="00123E9D"/>
    <w:rsid w:val="00125FF8"/>
    <w:rsid w:val="00126893"/>
    <w:rsid w:val="00127AFE"/>
    <w:rsid w:val="00132D11"/>
    <w:rsid w:val="0013624B"/>
    <w:rsid w:val="00136ADF"/>
    <w:rsid w:val="00136DE1"/>
    <w:rsid w:val="001420E7"/>
    <w:rsid w:val="001449DC"/>
    <w:rsid w:val="0015553B"/>
    <w:rsid w:val="00156CE3"/>
    <w:rsid w:val="001613CA"/>
    <w:rsid w:val="001726DA"/>
    <w:rsid w:val="00172F5C"/>
    <w:rsid w:val="001740A8"/>
    <w:rsid w:val="00197384"/>
    <w:rsid w:val="001A399F"/>
    <w:rsid w:val="001A5F22"/>
    <w:rsid w:val="001A5F68"/>
    <w:rsid w:val="001C4B56"/>
    <w:rsid w:val="001C5F13"/>
    <w:rsid w:val="001E41AF"/>
    <w:rsid w:val="001E6363"/>
    <w:rsid w:val="001E714B"/>
    <w:rsid w:val="001F103B"/>
    <w:rsid w:val="001F50B0"/>
    <w:rsid w:val="001F661A"/>
    <w:rsid w:val="00202117"/>
    <w:rsid w:val="00204E1B"/>
    <w:rsid w:val="00205ED6"/>
    <w:rsid w:val="00210B0C"/>
    <w:rsid w:val="00211C71"/>
    <w:rsid w:val="0021271B"/>
    <w:rsid w:val="00213E38"/>
    <w:rsid w:val="002225F1"/>
    <w:rsid w:val="00222C72"/>
    <w:rsid w:val="00225DE1"/>
    <w:rsid w:val="00231D51"/>
    <w:rsid w:val="002336AF"/>
    <w:rsid w:val="0023714C"/>
    <w:rsid w:val="00237790"/>
    <w:rsid w:val="0024284D"/>
    <w:rsid w:val="002435F2"/>
    <w:rsid w:val="00245292"/>
    <w:rsid w:val="00247C39"/>
    <w:rsid w:val="002510C6"/>
    <w:rsid w:val="0025364E"/>
    <w:rsid w:val="00254CA4"/>
    <w:rsid w:val="002576BA"/>
    <w:rsid w:val="0026406C"/>
    <w:rsid w:val="002663EC"/>
    <w:rsid w:val="00267B08"/>
    <w:rsid w:val="002721BD"/>
    <w:rsid w:val="002758F3"/>
    <w:rsid w:val="0028465B"/>
    <w:rsid w:val="00284AEB"/>
    <w:rsid w:val="00290795"/>
    <w:rsid w:val="00296E07"/>
    <w:rsid w:val="002A22D8"/>
    <w:rsid w:val="002A27EA"/>
    <w:rsid w:val="002B1992"/>
    <w:rsid w:val="002B2879"/>
    <w:rsid w:val="002C5875"/>
    <w:rsid w:val="002C5DCD"/>
    <w:rsid w:val="002C643A"/>
    <w:rsid w:val="002C6C19"/>
    <w:rsid w:val="002D3512"/>
    <w:rsid w:val="002D704E"/>
    <w:rsid w:val="002E1A0F"/>
    <w:rsid w:val="002E327D"/>
    <w:rsid w:val="002E376C"/>
    <w:rsid w:val="002F1553"/>
    <w:rsid w:val="002F1C26"/>
    <w:rsid w:val="002F4A04"/>
    <w:rsid w:val="002F6978"/>
    <w:rsid w:val="002F77A6"/>
    <w:rsid w:val="00302545"/>
    <w:rsid w:val="00306BCF"/>
    <w:rsid w:val="003113C4"/>
    <w:rsid w:val="00316ACC"/>
    <w:rsid w:val="003241D2"/>
    <w:rsid w:val="003346FB"/>
    <w:rsid w:val="00334A82"/>
    <w:rsid w:val="00346439"/>
    <w:rsid w:val="00346B81"/>
    <w:rsid w:val="00353048"/>
    <w:rsid w:val="0036729A"/>
    <w:rsid w:val="00373BFF"/>
    <w:rsid w:val="003749AC"/>
    <w:rsid w:val="00376181"/>
    <w:rsid w:val="0038206A"/>
    <w:rsid w:val="00382124"/>
    <w:rsid w:val="00392BE2"/>
    <w:rsid w:val="003949EB"/>
    <w:rsid w:val="0039531B"/>
    <w:rsid w:val="003A05B1"/>
    <w:rsid w:val="003A1F18"/>
    <w:rsid w:val="003A2613"/>
    <w:rsid w:val="003B16A2"/>
    <w:rsid w:val="003B5548"/>
    <w:rsid w:val="003C57D9"/>
    <w:rsid w:val="003D0CAD"/>
    <w:rsid w:val="003E247E"/>
    <w:rsid w:val="003E27A2"/>
    <w:rsid w:val="003F3880"/>
    <w:rsid w:val="003F7D90"/>
    <w:rsid w:val="00400860"/>
    <w:rsid w:val="00410055"/>
    <w:rsid w:val="004109E2"/>
    <w:rsid w:val="00411001"/>
    <w:rsid w:val="00420D3C"/>
    <w:rsid w:val="00423A29"/>
    <w:rsid w:val="0043169A"/>
    <w:rsid w:val="00431926"/>
    <w:rsid w:val="004377D8"/>
    <w:rsid w:val="00441013"/>
    <w:rsid w:val="00442AA1"/>
    <w:rsid w:val="00442D3C"/>
    <w:rsid w:val="0045570D"/>
    <w:rsid w:val="00460965"/>
    <w:rsid w:val="004668A1"/>
    <w:rsid w:val="00467E1D"/>
    <w:rsid w:val="004724D1"/>
    <w:rsid w:val="00474A9D"/>
    <w:rsid w:val="00475013"/>
    <w:rsid w:val="00480EDC"/>
    <w:rsid w:val="00487C93"/>
    <w:rsid w:val="00491319"/>
    <w:rsid w:val="00495166"/>
    <w:rsid w:val="00496060"/>
    <w:rsid w:val="004A109E"/>
    <w:rsid w:val="004A19B5"/>
    <w:rsid w:val="004A5812"/>
    <w:rsid w:val="004B3A17"/>
    <w:rsid w:val="004B679A"/>
    <w:rsid w:val="004C3700"/>
    <w:rsid w:val="004D13B0"/>
    <w:rsid w:val="004D1D46"/>
    <w:rsid w:val="004E1E39"/>
    <w:rsid w:val="004E3A9E"/>
    <w:rsid w:val="004E5CF2"/>
    <w:rsid w:val="004E6319"/>
    <w:rsid w:val="004F2F72"/>
    <w:rsid w:val="004F3C50"/>
    <w:rsid w:val="005015B1"/>
    <w:rsid w:val="00505E6B"/>
    <w:rsid w:val="005101DC"/>
    <w:rsid w:val="005142B0"/>
    <w:rsid w:val="00516F11"/>
    <w:rsid w:val="005255AA"/>
    <w:rsid w:val="00525C6A"/>
    <w:rsid w:val="0053085D"/>
    <w:rsid w:val="005354C8"/>
    <w:rsid w:val="00537135"/>
    <w:rsid w:val="0054008E"/>
    <w:rsid w:val="00540B95"/>
    <w:rsid w:val="0054323D"/>
    <w:rsid w:val="0054370A"/>
    <w:rsid w:val="005440FD"/>
    <w:rsid w:val="00546765"/>
    <w:rsid w:val="00550B0A"/>
    <w:rsid w:val="005531E0"/>
    <w:rsid w:val="0055355E"/>
    <w:rsid w:val="0056630C"/>
    <w:rsid w:val="0057327D"/>
    <w:rsid w:val="00574B2B"/>
    <w:rsid w:val="00575132"/>
    <w:rsid w:val="0058227C"/>
    <w:rsid w:val="00590F4F"/>
    <w:rsid w:val="005A2DFE"/>
    <w:rsid w:val="005B0DA3"/>
    <w:rsid w:val="005B53D7"/>
    <w:rsid w:val="005C03CC"/>
    <w:rsid w:val="005C2484"/>
    <w:rsid w:val="005C2A95"/>
    <w:rsid w:val="005D5495"/>
    <w:rsid w:val="005D771A"/>
    <w:rsid w:val="005E0A60"/>
    <w:rsid w:val="005F2B92"/>
    <w:rsid w:val="005F5902"/>
    <w:rsid w:val="00607845"/>
    <w:rsid w:val="00615C26"/>
    <w:rsid w:val="0062154C"/>
    <w:rsid w:val="0062302C"/>
    <w:rsid w:val="00643AE4"/>
    <w:rsid w:val="006511D7"/>
    <w:rsid w:val="0065204F"/>
    <w:rsid w:val="006574DA"/>
    <w:rsid w:val="006633B9"/>
    <w:rsid w:val="0066423C"/>
    <w:rsid w:val="00665BE3"/>
    <w:rsid w:val="006662FB"/>
    <w:rsid w:val="00667655"/>
    <w:rsid w:val="00667F06"/>
    <w:rsid w:val="006701FF"/>
    <w:rsid w:val="00670A1F"/>
    <w:rsid w:val="00673482"/>
    <w:rsid w:val="00674F9F"/>
    <w:rsid w:val="006824CA"/>
    <w:rsid w:val="006911F7"/>
    <w:rsid w:val="00693547"/>
    <w:rsid w:val="006961AA"/>
    <w:rsid w:val="006A285D"/>
    <w:rsid w:val="006A5093"/>
    <w:rsid w:val="006B4FB6"/>
    <w:rsid w:val="006C2984"/>
    <w:rsid w:val="006C6A59"/>
    <w:rsid w:val="006D618A"/>
    <w:rsid w:val="006D6D02"/>
    <w:rsid w:val="006D7E44"/>
    <w:rsid w:val="006E19A8"/>
    <w:rsid w:val="006E30C2"/>
    <w:rsid w:val="006E4177"/>
    <w:rsid w:val="00704532"/>
    <w:rsid w:val="00706946"/>
    <w:rsid w:val="0072064D"/>
    <w:rsid w:val="0072237A"/>
    <w:rsid w:val="007274B8"/>
    <w:rsid w:val="0073181C"/>
    <w:rsid w:val="00737DAB"/>
    <w:rsid w:val="0074106E"/>
    <w:rsid w:val="00751B4E"/>
    <w:rsid w:val="007522A3"/>
    <w:rsid w:val="00756F6A"/>
    <w:rsid w:val="00757F11"/>
    <w:rsid w:val="0076051A"/>
    <w:rsid w:val="00772129"/>
    <w:rsid w:val="00775738"/>
    <w:rsid w:val="0077702A"/>
    <w:rsid w:val="0078332B"/>
    <w:rsid w:val="00783377"/>
    <w:rsid w:val="00791B71"/>
    <w:rsid w:val="00792F98"/>
    <w:rsid w:val="00795A60"/>
    <w:rsid w:val="00796629"/>
    <w:rsid w:val="007A1017"/>
    <w:rsid w:val="007A15E9"/>
    <w:rsid w:val="007C1A58"/>
    <w:rsid w:val="007C1CAD"/>
    <w:rsid w:val="007C2D18"/>
    <w:rsid w:val="007C5A3C"/>
    <w:rsid w:val="007D0026"/>
    <w:rsid w:val="007E3373"/>
    <w:rsid w:val="007F15E8"/>
    <w:rsid w:val="007F2D47"/>
    <w:rsid w:val="007F3452"/>
    <w:rsid w:val="008012AE"/>
    <w:rsid w:val="00802724"/>
    <w:rsid w:val="00803038"/>
    <w:rsid w:val="008030EC"/>
    <w:rsid w:val="008110F9"/>
    <w:rsid w:val="008171A1"/>
    <w:rsid w:val="0081752D"/>
    <w:rsid w:val="0082148D"/>
    <w:rsid w:val="008221B6"/>
    <w:rsid w:val="0082229C"/>
    <w:rsid w:val="00825C8C"/>
    <w:rsid w:val="00834C5D"/>
    <w:rsid w:val="00836E2A"/>
    <w:rsid w:val="00840F04"/>
    <w:rsid w:val="00850B49"/>
    <w:rsid w:val="008546D7"/>
    <w:rsid w:val="0085548F"/>
    <w:rsid w:val="008569E9"/>
    <w:rsid w:val="00860527"/>
    <w:rsid w:val="00864583"/>
    <w:rsid w:val="00867041"/>
    <w:rsid w:val="0087418B"/>
    <w:rsid w:val="00876195"/>
    <w:rsid w:val="00876C9F"/>
    <w:rsid w:val="008837D6"/>
    <w:rsid w:val="00893059"/>
    <w:rsid w:val="00894E90"/>
    <w:rsid w:val="00894EFF"/>
    <w:rsid w:val="0089641D"/>
    <w:rsid w:val="00896E69"/>
    <w:rsid w:val="008A2472"/>
    <w:rsid w:val="008A29BE"/>
    <w:rsid w:val="008B2B00"/>
    <w:rsid w:val="008B5E23"/>
    <w:rsid w:val="008C4F3E"/>
    <w:rsid w:val="008C52A1"/>
    <w:rsid w:val="008D0902"/>
    <w:rsid w:val="008E6F20"/>
    <w:rsid w:val="008E7239"/>
    <w:rsid w:val="008F4341"/>
    <w:rsid w:val="008F7AF1"/>
    <w:rsid w:val="00901C91"/>
    <w:rsid w:val="00905ADC"/>
    <w:rsid w:val="00912067"/>
    <w:rsid w:val="009321B1"/>
    <w:rsid w:val="00933C53"/>
    <w:rsid w:val="009400BE"/>
    <w:rsid w:val="009464EA"/>
    <w:rsid w:val="00952F79"/>
    <w:rsid w:val="009540B6"/>
    <w:rsid w:val="0095798C"/>
    <w:rsid w:val="009618C6"/>
    <w:rsid w:val="00961D85"/>
    <w:rsid w:val="00967205"/>
    <w:rsid w:val="009701C8"/>
    <w:rsid w:val="00972A33"/>
    <w:rsid w:val="0097730B"/>
    <w:rsid w:val="009A0C5B"/>
    <w:rsid w:val="009B0D02"/>
    <w:rsid w:val="009B2556"/>
    <w:rsid w:val="009C26CA"/>
    <w:rsid w:val="009C4065"/>
    <w:rsid w:val="009D521C"/>
    <w:rsid w:val="009D60D8"/>
    <w:rsid w:val="009E4C1C"/>
    <w:rsid w:val="009F2BF1"/>
    <w:rsid w:val="009F399A"/>
    <w:rsid w:val="009F6D3A"/>
    <w:rsid w:val="00A037E1"/>
    <w:rsid w:val="00A06194"/>
    <w:rsid w:val="00A0669C"/>
    <w:rsid w:val="00A1050E"/>
    <w:rsid w:val="00A14CE1"/>
    <w:rsid w:val="00A16B8B"/>
    <w:rsid w:val="00A22A5C"/>
    <w:rsid w:val="00A25C04"/>
    <w:rsid w:val="00A33A65"/>
    <w:rsid w:val="00A33D27"/>
    <w:rsid w:val="00A35E04"/>
    <w:rsid w:val="00A40D85"/>
    <w:rsid w:val="00A510BD"/>
    <w:rsid w:val="00A6074E"/>
    <w:rsid w:val="00A626CC"/>
    <w:rsid w:val="00A67515"/>
    <w:rsid w:val="00A80478"/>
    <w:rsid w:val="00A8198F"/>
    <w:rsid w:val="00A9032E"/>
    <w:rsid w:val="00A963B0"/>
    <w:rsid w:val="00AA0F8A"/>
    <w:rsid w:val="00AA43AD"/>
    <w:rsid w:val="00AB4B41"/>
    <w:rsid w:val="00AB5AD3"/>
    <w:rsid w:val="00AC1D01"/>
    <w:rsid w:val="00AC2AD6"/>
    <w:rsid w:val="00AE04D6"/>
    <w:rsid w:val="00AE0759"/>
    <w:rsid w:val="00AE25F9"/>
    <w:rsid w:val="00AE4762"/>
    <w:rsid w:val="00AE4E75"/>
    <w:rsid w:val="00AF652E"/>
    <w:rsid w:val="00B02D5D"/>
    <w:rsid w:val="00B0627E"/>
    <w:rsid w:val="00B12345"/>
    <w:rsid w:val="00B17858"/>
    <w:rsid w:val="00B2348A"/>
    <w:rsid w:val="00B27A19"/>
    <w:rsid w:val="00B304B1"/>
    <w:rsid w:val="00B33288"/>
    <w:rsid w:val="00B40745"/>
    <w:rsid w:val="00B417A0"/>
    <w:rsid w:val="00B467FC"/>
    <w:rsid w:val="00B50D0C"/>
    <w:rsid w:val="00B54E14"/>
    <w:rsid w:val="00B55FEF"/>
    <w:rsid w:val="00B56E8B"/>
    <w:rsid w:val="00B57DCA"/>
    <w:rsid w:val="00B637B6"/>
    <w:rsid w:val="00B66AA6"/>
    <w:rsid w:val="00B70276"/>
    <w:rsid w:val="00B70671"/>
    <w:rsid w:val="00B7506F"/>
    <w:rsid w:val="00B90A36"/>
    <w:rsid w:val="00B9484F"/>
    <w:rsid w:val="00BA2F35"/>
    <w:rsid w:val="00BA5A40"/>
    <w:rsid w:val="00BB0260"/>
    <w:rsid w:val="00BB4714"/>
    <w:rsid w:val="00BC279C"/>
    <w:rsid w:val="00BC3554"/>
    <w:rsid w:val="00BC3C6E"/>
    <w:rsid w:val="00BC3E88"/>
    <w:rsid w:val="00BC64AE"/>
    <w:rsid w:val="00BC6FA5"/>
    <w:rsid w:val="00BC7AB8"/>
    <w:rsid w:val="00BD6391"/>
    <w:rsid w:val="00BE34BF"/>
    <w:rsid w:val="00BF07D3"/>
    <w:rsid w:val="00BF0E94"/>
    <w:rsid w:val="00BF0F9D"/>
    <w:rsid w:val="00BF19F6"/>
    <w:rsid w:val="00BF2D6A"/>
    <w:rsid w:val="00BF3DC0"/>
    <w:rsid w:val="00C0570F"/>
    <w:rsid w:val="00C07E14"/>
    <w:rsid w:val="00C162DA"/>
    <w:rsid w:val="00C20D80"/>
    <w:rsid w:val="00C23464"/>
    <w:rsid w:val="00C271EF"/>
    <w:rsid w:val="00C27497"/>
    <w:rsid w:val="00C34B30"/>
    <w:rsid w:val="00C35B3B"/>
    <w:rsid w:val="00C36FE8"/>
    <w:rsid w:val="00C40C6D"/>
    <w:rsid w:val="00C41D5A"/>
    <w:rsid w:val="00C442F9"/>
    <w:rsid w:val="00C464E7"/>
    <w:rsid w:val="00C50F52"/>
    <w:rsid w:val="00C54F71"/>
    <w:rsid w:val="00C551FB"/>
    <w:rsid w:val="00C65D9D"/>
    <w:rsid w:val="00C80214"/>
    <w:rsid w:val="00C851F5"/>
    <w:rsid w:val="00C8560F"/>
    <w:rsid w:val="00C90F25"/>
    <w:rsid w:val="00C92C28"/>
    <w:rsid w:val="00C9715B"/>
    <w:rsid w:val="00CA09E2"/>
    <w:rsid w:val="00CA4A79"/>
    <w:rsid w:val="00CA4D86"/>
    <w:rsid w:val="00CA676A"/>
    <w:rsid w:val="00CC0BE9"/>
    <w:rsid w:val="00CC1B65"/>
    <w:rsid w:val="00CC265C"/>
    <w:rsid w:val="00CC792A"/>
    <w:rsid w:val="00CD4F4A"/>
    <w:rsid w:val="00CE0104"/>
    <w:rsid w:val="00CF1A92"/>
    <w:rsid w:val="00D07173"/>
    <w:rsid w:val="00D1351E"/>
    <w:rsid w:val="00D164A9"/>
    <w:rsid w:val="00D17468"/>
    <w:rsid w:val="00D17924"/>
    <w:rsid w:val="00D17C56"/>
    <w:rsid w:val="00D20DDB"/>
    <w:rsid w:val="00D2319E"/>
    <w:rsid w:val="00D24BB5"/>
    <w:rsid w:val="00D333C3"/>
    <w:rsid w:val="00D34CAD"/>
    <w:rsid w:val="00D42EF0"/>
    <w:rsid w:val="00D467BD"/>
    <w:rsid w:val="00D5263F"/>
    <w:rsid w:val="00D5310E"/>
    <w:rsid w:val="00D54136"/>
    <w:rsid w:val="00D54990"/>
    <w:rsid w:val="00D54E1D"/>
    <w:rsid w:val="00D62E62"/>
    <w:rsid w:val="00D64BE5"/>
    <w:rsid w:val="00D716D5"/>
    <w:rsid w:val="00D71FF2"/>
    <w:rsid w:val="00D74BBB"/>
    <w:rsid w:val="00D75A8A"/>
    <w:rsid w:val="00D82C7B"/>
    <w:rsid w:val="00DA0561"/>
    <w:rsid w:val="00DB3200"/>
    <w:rsid w:val="00DB6D70"/>
    <w:rsid w:val="00DC44E8"/>
    <w:rsid w:val="00DD0501"/>
    <w:rsid w:val="00DD2DB8"/>
    <w:rsid w:val="00DD4873"/>
    <w:rsid w:val="00DE2CF3"/>
    <w:rsid w:val="00DF0140"/>
    <w:rsid w:val="00DF1EAD"/>
    <w:rsid w:val="00DF578E"/>
    <w:rsid w:val="00DF59CE"/>
    <w:rsid w:val="00DF66F4"/>
    <w:rsid w:val="00E011C0"/>
    <w:rsid w:val="00E020BE"/>
    <w:rsid w:val="00E032E2"/>
    <w:rsid w:val="00E05F73"/>
    <w:rsid w:val="00E06F44"/>
    <w:rsid w:val="00E1551E"/>
    <w:rsid w:val="00E20882"/>
    <w:rsid w:val="00E216A8"/>
    <w:rsid w:val="00E228AA"/>
    <w:rsid w:val="00E22C09"/>
    <w:rsid w:val="00E23CC4"/>
    <w:rsid w:val="00E24AAB"/>
    <w:rsid w:val="00E262D9"/>
    <w:rsid w:val="00E329AB"/>
    <w:rsid w:val="00E36D1F"/>
    <w:rsid w:val="00E37FE9"/>
    <w:rsid w:val="00E477EA"/>
    <w:rsid w:val="00E50391"/>
    <w:rsid w:val="00E51FC8"/>
    <w:rsid w:val="00E60535"/>
    <w:rsid w:val="00E6190B"/>
    <w:rsid w:val="00E6532E"/>
    <w:rsid w:val="00E775FB"/>
    <w:rsid w:val="00E80DF0"/>
    <w:rsid w:val="00E84DBA"/>
    <w:rsid w:val="00E87EE4"/>
    <w:rsid w:val="00E90BCA"/>
    <w:rsid w:val="00E938C7"/>
    <w:rsid w:val="00E93903"/>
    <w:rsid w:val="00E96E3E"/>
    <w:rsid w:val="00EA1364"/>
    <w:rsid w:val="00EA5375"/>
    <w:rsid w:val="00EB358C"/>
    <w:rsid w:val="00EB5FB8"/>
    <w:rsid w:val="00EB745E"/>
    <w:rsid w:val="00EB7B02"/>
    <w:rsid w:val="00EC66EA"/>
    <w:rsid w:val="00EC6A80"/>
    <w:rsid w:val="00ED6919"/>
    <w:rsid w:val="00EE2B7D"/>
    <w:rsid w:val="00EE6111"/>
    <w:rsid w:val="00EF2F5C"/>
    <w:rsid w:val="00EF6943"/>
    <w:rsid w:val="00EF7746"/>
    <w:rsid w:val="00F029BB"/>
    <w:rsid w:val="00F07A26"/>
    <w:rsid w:val="00F12F75"/>
    <w:rsid w:val="00F15105"/>
    <w:rsid w:val="00F16011"/>
    <w:rsid w:val="00F20478"/>
    <w:rsid w:val="00F20725"/>
    <w:rsid w:val="00F21886"/>
    <w:rsid w:val="00F27959"/>
    <w:rsid w:val="00F3027B"/>
    <w:rsid w:val="00F433B6"/>
    <w:rsid w:val="00F474B4"/>
    <w:rsid w:val="00F50431"/>
    <w:rsid w:val="00F5562D"/>
    <w:rsid w:val="00F55F87"/>
    <w:rsid w:val="00F5629B"/>
    <w:rsid w:val="00F66AB7"/>
    <w:rsid w:val="00F7187D"/>
    <w:rsid w:val="00F76002"/>
    <w:rsid w:val="00F76DF8"/>
    <w:rsid w:val="00F83CB1"/>
    <w:rsid w:val="00F841DE"/>
    <w:rsid w:val="00FA0A0C"/>
    <w:rsid w:val="00FA14BF"/>
    <w:rsid w:val="00FA1BC6"/>
    <w:rsid w:val="00FA72B2"/>
    <w:rsid w:val="00FB5F92"/>
    <w:rsid w:val="00FC179E"/>
    <w:rsid w:val="00FD1843"/>
    <w:rsid w:val="00FD3C49"/>
    <w:rsid w:val="00FE2008"/>
    <w:rsid w:val="00FE642E"/>
    <w:rsid w:val="00FF0587"/>
    <w:rsid w:val="00FF1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327D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2237A"/>
    <w:rPr>
      <w:rFonts w:ascii="Helvetica Light" w:eastAsia="Times New Roman" w:hAnsi="Helvetica Light" w:cs="Times New Roman"/>
      <w:sz w:val="22"/>
      <w:lang w:val="en-AU" w:eastAsia="en-AU"/>
    </w:rPr>
  </w:style>
  <w:style w:type="paragraph" w:styleId="Heading1">
    <w:name w:val="heading 1"/>
    <w:basedOn w:val="Normal"/>
    <w:next w:val="Normal"/>
    <w:link w:val="Heading1Char"/>
    <w:autoRedefine/>
    <w:uiPriority w:val="9"/>
    <w:qFormat/>
    <w:rsid w:val="009B2556"/>
    <w:pPr>
      <w:keepNext/>
      <w:keepLines/>
      <w:spacing w:before="120"/>
      <w:outlineLvl w:val="0"/>
    </w:pPr>
    <w:rPr>
      <w:rFonts w:eastAsiaTheme="majorEastAsia" w:cstheme="majorBidi"/>
      <w:color w:val="54585B"/>
      <w:szCs w:val="32"/>
    </w:rPr>
  </w:style>
  <w:style w:type="paragraph" w:styleId="Heading2">
    <w:name w:val="heading 2"/>
    <w:basedOn w:val="Normal"/>
    <w:next w:val="Normal"/>
    <w:link w:val="Heading2Char"/>
    <w:autoRedefine/>
    <w:uiPriority w:val="9"/>
    <w:unhideWhenUsed/>
    <w:qFormat/>
    <w:rsid w:val="0072237A"/>
    <w:pPr>
      <w:keepNext/>
      <w:keepLines/>
      <w:spacing w:before="40"/>
      <w:outlineLvl w:val="1"/>
    </w:pPr>
    <w:rPr>
      <w:rFonts w:eastAsiaTheme="majorEastAsia" w:cstheme="majorBidi"/>
      <w:color w:val="54585B"/>
      <w:sz w:val="28"/>
      <w:szCs w:val="26"/>
    </w:rPr>
  </w:style>
  <w:style w:type="paragraph" w:styleId="Heading3">
    <w:name w:val="heading 3"/>
    <w:basedOn w:val="Normal"/>
    <w:next w:val="Normal"/>
    <w:link w:val="Heading3Char"/>
    <w:autoRedefine/>
    <w:uiPriority w:val="9"/>
    <w:unhideWhenUsed/>
    <w:qFormat/>
    <w:rsid w:val="009C26CA"/>
    <w:pPr>
      <w:keepNext/>
      <w:keepLines/>
      <w:outlineLvl w:val="2"/>
    </w:pPr>
    <w:rPr>
      <w:rFonts w:ascii="Helvetica" w:eastAsiaTheme="majorEastAsia" w:hAnsi="Helvetica" w:cstheme="majorBidi"/>
      <w:color w:val="54585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C26CA"/>
    <w:rPr>
      <w:rFonts w:ascii="Helvetica" w:eastAsiaTheme="majorEastAsia" w:hAnsi="Helvetica" w:cstheme="majorBidi"/>
      <w:color w:val="54585B"/>
      <w:lang w:val="en-AU" w:eastAsia="en-AU"/>
    </w:rPr>
  </w:style>
  <w:style w:type="paragraph" w:styleId="Header">
    <w:name w:val="header"/>
    <w:basedOn w:val="Normal"/>
    <w:link w:val="HeaderChar"/>
    <w:uiPriority w:val="99"/>
    <w:unhideWhenUsed/>
    <w:rsid w:val="00CC792A"/>
    <w:pPr>
      <w:tabs>
        <w:tab w:val="center" w:pos="4513"/>
        <w:tab w:val="right" w:pos="9026"/>
      </w:tabs>
    </w:pPr>
  </w:style>
  <w:style w:type="character" w:customStyle="1" w:styleId="HeaderChar">
    <w:name w:val="Header Char"/>
    <w:basedOn w:val="DefaultParagraphFont"/>
    <w:link w:val="Header"/>
    <w:uiPriority w:val="99"/>
    <w:rsid w:val="00CC792A"/>
    <w:rPr>
      <w:rFonts w:ascii="Arial" w:eastAsiaTheme="minorEastAsia" w:hAnsi="Arial"/>
      <w:color w:val="000000" w:themeColor="text1"/>
      <w:sz w:val="22"/>
      <w:szCs w:val="22"/>
      <w:lang w:val="en-AU"/>
    </w:rPr>
  </w:style>
  <w:style w:type="paragraph" w:styleId="Footer">
    <w:name w:val="footer"/>
    <w:basedOn w:val="Normal"/>
    <w:link w:val="FooterChar"/>
    <w:uiPriority w:val="99"/>
    <w:unhideWhenUsed/>
    <w:rsid w:val="00CC792A"/>
    <w:pPr>
      <w:tabs>
        <w:tab w:val="center" w:pos="4513"/>
        <w:tab w:val="right" w:pos="9026"/>
      </w:tabs>
    </w:pPr>
  </w:style>
  <w:style w:type="character" w:customStyle="1" w:styleId="FooterChar">
    <w:name w:val="Footer Char"/>
    <w:basedOn w:val="DefaultParagraphFont"/>
    <w:link w:val="Footer"/>
    <w:uiPriority w:val="99"/>
    <w:rsid w:val="00CC792A"/>
    <w:rPr>
      <w:rFonts w:ascii="Arial" w:eastAsiaTheme="minorEastAsia" w:hAnsi="Arial"/>
      <w:color w:val="000000" w:themeColor="text1"/>
      <w:sz w:val="22"/>
      <w:szCs w:val="22"/>
      <w:lang w:val="en-AU"/>
    </w:rPr>
  </w:style>
  <w:style w:type="table" w:styleId="TableGrid">
    <w:name w:val="Table Grid"/>
    <w:basedOn w:val="TableNormal"/>
    <w:uiPriority w:val="39"/>
    <w:rsid w:val="00CC7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B2556"/>
    <w:rPr>
      <w:rFonts w:ascii="Helvetica Light" w:eastAsiaTheme="majorEastAsia" w:hAnsi="Helvetica Light" w:cstheme="majorBidi"/>
      <w:color w:val="54585B"/>
      <w:sz w:val="22"/>
      <w:szCs w:val="32"/>
      <w:lang w:val="en-AU" w:eastAsia="en-AU"/>
    </w:rPr>
  </w:style>
  <w:style w:type="character" w:customStyle="1" w:styleId="Heading2Char">
    <w:name w:val="Heading 2 Char"/>
    <w:basedOn w:val="DefaultParagraphFont"/>
    <w:link w:val="Heading2"/>
    <w:uiPriority w:val="9"/>
    <w:rsid w:val="0072237A"/>
    <w:rPr>
      <w:rFonts w:ascii="Helvetica Light" w:eastAsiaTheme="majorEastAsia" w:hAnsi="Helvetica Light" w:cstheme="majorBidi"/>
      <w:color w:val="54585B"/>
      <w:sz w:val="28"/>
      <w:szCs w:val="26"/>
      <w:lang w:val="en-AU" w:eastAsia="en-AU"/>
    </w:rPr>
  </w:style>
  <w:style w:type="character" w:styleId="Hyperlink">
    <w:name w:val="Hyperlink"/>
    <w:basedOn w:val="DefaultParagraphFont"/>
    <w:uiPriority w:val="99"/>
    <w:unhideWhenUsed/>
    <w:rsid w:val="00376181"/>
    <w:rPr>
      <w:color w:val="0563C1" w:themeColor="hyperlink"/>
      <w:u w:val="single"/>
    </w:rPr>
  </w:style>
  <w:style w:type="character" w:styleId="Strong">
    <w:name w:val="Strong"/>
    <w:basedOn w:val="DefaultParagraphFont"/>
    <w:uiPriority w:val="22"/>
    <w:qFormat/>
    <w:rsid w:val="002721BD"/>
    <w:rPr>
      <w:b/>
      <w:bCs/>
    </w:rPr>
  </w:style>
  <w:style w:type="paragraph" w:styleId="ListParagraph">
    <w:name w:val="List Paragraph"/>
    <w:basedOn w:val="Normal"/>
    <w:link w:val="ListParagraphChar"/>
    <w:uiPriority w:val="34"/>
    <w:qFormat/>
    <w:rsid w:val="00F5562D"/>
    <w:pPr>
      <w:ind w:left="720"/>
      <w:contextualSpacing/>
    </w:pPr>
  </w:style>
  <w:style w:type="paragraph" w:customStyle="1" w:styleId="Heading1Red">
    <w:name w:val="Heading 1 Red"/>
    <w:basedOn w:val="Heading1"/>
    <w:autoRedefine/>
    <w:qFormat/>
    <w:rsid w:val="00125FF8"/>
    <w:rPr>
      <w:color w:val="C0143C"/>
      <w:lang w:val="en-GB"/>
    </w:rPr>
  </w:style>
  <w:style w:type="paragraph" w:customStyle="1" w:styleId="Heading2Red">
    <w:name w:val="Heading 2 Red"/>
    <w:basedOn w:val="Heading2"/>
    <w:autoRedefine/>
    <w:qFormat/>
    <w:rsid w:val="00B02D5D"/>
    <w:rPr>
      <w:color w:val="C0143C"/>
      <w:lang w:val="en-GB"/>
    </w:rPr>
  </w:style>
  <w:style w:type="paragraph" w:customStyle="1" w:styleId="Heading3Red">
    <w:name w:val="Heading 3 Red"/>
    <w:basedOn w:val="Heading3"/>
    <w:autoRedefine/>
    <w:qFormat/>
    <w:rsid w:val="0072237A"/>
    <w:rPr>
      <w:b/>
      <w:color w:val="C0143C"/>
      <w:lang w:val="en-GB"/>
    </w:rPr>
  </w:style>
  <w:style w:type="character" w:styleId="PageNumber">
    <w:name w:val="page number"/>
    <w:basedOn w:val="DefaultParagraphFont"/>
    <w:uiPriority w:val="99"/>
    <w:semiHidden/>
    <w:unhideWhenUsed/>
    <w:rsid w:val="00D5310E"/>
  </w:style>
  <w:style w:type="character" w:styleId="Emphasis">
    <w:name w:val="Emphasis"/>
    <w:basedOn w:val="DefaultParagraphFont"/>
    <w:uiPriority w:val="20"/>
    <w:qFormat/>
    <w:rsid w:val="00B90A36"/>
    <w:rPr>
      <w:i/>
      <w:iCs/>
    </w:rPr>
  </w:style>
  <w:style w:type="table" w:styleId="GridTable4">
    <w:name w:val="Grid Table 4"/>
    <w:basedOn w:val="TableNormal"/>
    <w:uiPriority w:val="49"/>
    <w:rsid w:val="00B90A36"/>
    <w:rPr>
      <w:rFonts w:eastAsiaTheme="minorEastAsia"/>
      <w:sz w:val="22"/>
      <w:szCs w:val="22"/>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basedOn w:val="DefaultParagraphFont"/>
    <w:link w:val="ListParagraph"/>
    <w:uiPriority w:val="34"/>
    <w:rsid w:val="00B90A36"/>
    <w:rPr>
      <w:rFonts w:ascii="Helvetica Light" w:hAnsi="Helvetica Light"/>
      <w:sz w:val="22"/>
      <w:lang w:val="en-AU"/>
    </w:rPr>
  </w:style>
  <w:style w:type="character" w:customStyle="1" w:styleId="apple-converted-space">
    <w:name w:val="apple-converted-space"/>
    <w:basedOn w:val="DefaultParagraphFont"/>
    <w:rsid w:val="000D4079"/>
  </w:style>
  <w:style w:type="paragraph" w:styleId="NormalWeb">
    <w:name w:val="Normal (Web)"/>
    <w:basedOn w:val="Normal"/>
    <w:uiPriority w:val="99"/>
    <w:semiHidden/>
    <w:unhideWhenUsed/>
    <w:rsid w:val="00041900"/>
    <w:pPr>
      <w:spacing w:before="100" w:beforeAutospacing="1" w:after="100" w:afterAutospacing="1"/>
    </w:pPr>
    <w:rPr>
      <w:rFonts w:ascii="Times New Roman" w:eastAsiaTheme="minorHAnsi" w:hAnsi="Times New Roman"/>
      <w:lang w:val="en-GB" w:eastAsia="en-GB"/>
    </w:rPr>
  </w:style>
  <w:style w:type="table" w:customStyle="1" w:styleId="PlainTable11">
    <w:name w:val="Plain Table 11"/>
    <w:basedOn w:val="TableNormal"/>
    <w:uiPriority w:val="41"/>
    <w:rsid w:val="00840F04"/>
    <w:rPr>
      <w:rFonts w:eastAsiaTheme="minorEastAsia"/>
      <w:sz w:val="22"/>
      <w:szCs w:val="22"/>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D54136"/>
    <w:rPr>
      <w:color w:val="954F72" w:themeColor="followedHyperlink"/>
      <w:u w:val="single"/>
    </w:rPr>
  </w:style>
  <w:style w:type="paragraph" w:styleId="NoSpacing">
    <w:name w:val="No Spacing"/>
    <w:qFormat/>
    <w:rsid w:val="0072237A"/>
    <w:rPr>
      <w:sz w:val="22"/>
      <w:szCs w:val="22"/>
      <w:lang w:val="en-AU"/>
    </w:rPr>
  </w:style>
  <w:style w:type="character" w:styleId="UnresolvedMention">
    <w:name w:val="Unresolved Mention"/>
    <w:basedOn w:val="DefaultParagraphFont"/>
    <w:uiPriority w:val="99"/>
    <w:rsid w:val="00125FF8"/>
    <w:rPr>
      <w:color w:val="808080"/>
      <w:shd w:val="clear" w:color="auto" w:fill="E6E6E6"/>
    </w:rPr>
  </w:style>
  <w:style w:type="table" w:styleId="GridTable6Colourful">
    <w:name w:val="Grid Table 6 Colorful"/>
    <w:basedOn w:val="TableNormal"/>
    <w:uiPriority w:val="51"/>
    <w:rsid w:val="00467E1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B2B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go">
    <w:name w:val="go"/>
    <w:basedOn w:val="DefaultParagraphFont"/>
    <w:rsid w:val="00F43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4944">
      <w:bodyDiv w:val="1"/>
      <w:marLeft w:val="0"/>
      <w:marRight w:val="0"/>
      <w:marTop w:val="0"/>
      <w:marBottom w:val="0"/>
      <w:divBdr>
        <w:top w:val="none" w:sz="0" w:space="0" w:color="auto"/>
        <w:left w:val="none" w:sz="0" w:space="0" w:color="auto"/>
        <w:bottom w:val="none" w:sz="0" w:space="0" w:color="auto"/>
        <w:right w:val="none" w:sz="0" w:space="0" w:color="auto"/>
      </w:divBdr>
    </w:div>
    <w:div w:id="527068891">
      <w:bodyDiv w:val="1"/>
      <w:marLeft w:val="0"/>
      <w:marRight w:val="0"/>
      <w:marTop w:val="0"/>
      <w:marBottom w:val="0"/>
      <w:divBdr>
        <w:top w:val="none" w:sz="0" w:space="0" w:color="auto"/>
        <w:left w:val="none" w:sz="0" w:space="0" w:color="auto"/>
        <w:bottom w:val="none" w:sz="0" w:space="0" w:color="auto"/>
        <w:right w:val="none" w:sz="0" w:space="0" w:color="auto"/>
      </w:divBdr>
    </w:div>
    <w:div w:id="748386002">
      <w:bodyDiv w:val="1"/>
      <w:marLeft w:val="0"/>
      <w:marRight w:val="0"/>
      <w:marTop w:val="0"/>
      <w:marBottom w:val="0"/>
      <w:divBdr>
        <w:top w:val="none" w:sz="0" w:space="0" w:color="auto"/>
        <w:left w:val="none" w:sz="0" w:space="0" w:color="auto"/>
        <w:bottom w:val="none" w:sz="0" w:space="0" w:color="auto"/>
        <w:right w:val="none" w:sz="0" w:space="0" w:color="auto"/>
      </w:divBdr>
    </w:div>
    <w:div w:id="1378091506">
      <w:bodyDiv w:val="1"/>
      <w:marLeft w:val="0"/>
      <w:marRight w:val="0"/>
      <w:marTop w:val="0"/>
      <w:marBottom w:val="0"/>
      <w:divBdr>
        <w:top w:val="none" w:sz="0" w:space="0" w:color="auto"/>
        <w:left w:val="none" w:sz="0" w:space="0" w:color="auto"/>
        <w:bottom w:val="none" w:sz="0" w:space="0" w:color="auto"/>
        <w:right w:val="none" w:sz="0" w:space="0" w:color="auto"/>
      </w:divBdr>
      <w:divsChild>
        <w:div w:id="1965883945">
          <w:marLeft w:val="0"/>
          <w:marRight w:val="0"/>
          <w:marTop w:val="0"/>
          <w:marBottom w:val="0"/>
          <w:divBdr>
            <w:top w:val="none" w:sz="0" w:space="0" w:color="auto"/>
            <w:left w:val="none" w:sz="0" w:space="0" w:color="auto"/>
            <w:bottom w:val="none" w:sz="0" w:space="0" w:color="auto"/>
            <w:right w:val="none" w:sz="0" w:space="0" w:color="auto"/>
          </w:divBdr>
        </w:div>
        <w:div w:id="1903365531">
          <w:marLeft w:val="0"/>
          <w:marRight w:val="0"/>
          <w:marTop w:val="0"/>
          <w:marBottom w:val="0"/>
          <w:divBdr>
            <w:top w:val="none" w:sz="0" w:space="0" w:color="auto"/>
            <w:left w:val="none" w:sz="0" w:space="0" w:color="auto"/>
            <w:bottom w:val="none" w:sz="0" w:space="0" w:color="auto"/>
            <w:right w:val="none" w:sz="0" w:space="0" w:color="auto"/>
          </w:divBdr>
        </w:div>
        <w:div w:id="1920557811">
          <w:marLeft w:val="0"/>
          <w:marRight w:val="0"/>
          <w:marTop w:val="0"/>
          <w:marBottom w:val="0"/>
          <w:divBdr>
            <w:top w:val="none" w:sz="0" w:space="0" w:color="auto"/>
            <w:left w:val="none" w:sz="0" w:space="0" w:color="auto"/>
            <w:bottom w:val="none" w:sz="0" w:space="0" w:color="auto"/>
            <w:right w:val="none" w:sz="0" w:space="0" w:color="auto"/>
          </w:divBdr>
        </w:div>
        <w:div w:id="877352216">
          <w:marLeft w:val="0"/>
          <w:marRight w:val="0"/>
          <w:marTop w:val="0"/>
          <w:marBottom w:val="0"/>
          <w:divBdr>
            <w:top w:val="none" w:sz="0" w:space="0" w:color="auto"/>
            <w:left w:val="none" w:sz="0" w:space="0" w:color="auto"/>
            <w:bottom w:val="none" w:sz="0" w:space="0" w:color="auto"/>
            <w:right w:val="none" w:sz="0" w:space="0" w:color="auto"/>
          </w:divBdr>
        </w:div>
        <w:div w:id="721908092">
          <w:marLeft w:val="0"/>
          <w:marRight w:val="0"/>
          <w:marTop w:val="0"/>
          <w:marBottom w:val="0"/>
          <w:divBdr>
            <w:top w:val="none" w:sz="0" w:space="0" w:color="auto"/>
            <w:left w:val="none" w:sz="0" w:space="0" w:color="auto"/>
            <w:bottom w:val="none" w:sz="0" w:space="0" w:color="auto"/>
            <w:right w:val="none" w:sz="0" w:space="0" w:color="auto"/>
          </w:divBdr>
        </w:div>
        <w:div w:id="1161384286">
          <w:marLeft w:val="0"/>
          <w:marRight w:val="0"/>
          <w:marTop w:val="0"/>
          <w:marBottom w:val="0"/>
          <w:divBdr>
            <w:top w:val="none" w:sz="0" w:space="0" w:color="auto"/>
            <w:left w:val="none" w:sz="0" w:space="0" w:color="auto"/>
            <w:bottom w:val="none" w:sz="0" w:space="0" w:color="auto"/>
            <w:right w:val="none" w:sz="0" w:space="0" w:color="auto"/>
          </w:divBdr>
        </w:div>
        <w:div w:id="729115214">
          <w:marLeft w:val="0"/>
          <w:marRight w:val="0"/>
          <w:marTop w:val="0"/>
          <w:marBottom w:val="0"/>
          <w:divBdr>
            <w:top w:val="none" w:sz="0" w:space="0" w:color="auto"/>
            <w:left w:val="none" w:sz="0" w:space="0" w:color="auto"/>
            <w:bottom w:val="none" w:sz="0" w:space="0" w:color="auto"/>
            <w:right w:val="none" w:sz="0" w:space="0" w:color="auto"/>
          </w:divBdr>
        </w:div>
        <w:div w:id="1247691757">
          <w:marLeft w:val="0"/>
          <w:marRight w:val="0"/>
          <w:marTop w:val="0"/>
          <w:marBottom w:val="0"/>
          <w:divBdr>
            <w:top w:val="none" w:sz="0" w:space="0" w:color="auto"/>
            <w:left w:val="none" w:sz="0" w:space="0" w:color="auto"/>
            <w:bottom w:val="none" w:sz="0" w:space="0" w:color="auto"/>
            <w:right w:val="none" w:sz="0" w:space="0" w:color="auto"/>
          </w:divBdr>
        </w:div>
        <w:div w:id="150027141">
          <w:marLeft w:val="0"/>
          <w:marRight w:val="0"/>
          <w:marTop w:val="0"/>
          <w:marBottom w:val="0"/>
          <w:divBdr>
            <w:top w:val="none" w:sz="0" w:space="0" w:color="auto"/>
            <w:left w:val="none" w:sz="0" w:space="0" w:color="auto"/>
            <w:bottom w:val="none" w:sz="0" w:space="0" w:color="auto"/>
            <w:right w:val="none" w:sz="0" w:space="0" w:color="auto"/>
          </w:divBdr>
        </w:div>
        <w:div w:id="41440130">
          <w:marLeft w:val="0"/>
          <w:marRight w:val="0"/>
          <w:marTop w:val="0"/>
          <w:marBottom w:val="0"/>
          <w:divBdr>
            <w:top w:val="none" w:sz="0" w:space="0" w:color="auto"/>
            <w:left w:val="none" w:sz="0" w:space="0" w:color="auto"/>
            <w:bottom w:val="none" w:sz="0" w:space="0" w:color="auto"/>
            <w:right w:val="none" w:sz="0" w:space="0" w:color="auto"/>
          </w:divBdr>
        </w:div>
        <w:div w:id="1308050969">
          <w:marLeft w:val="0"/>
          <w:marRight w:val="0"/>
          <w:marTop w:val="0"/>
          <w:marBottom w:val="0"/>
          <w:divBdr>
            <w:top w:val="none" w:sz="0" w:space="0" w:color="auto"/>
            <w:left w:val="none" w:sz="0" w:space="0" w:color="auto"/>
            <w:bottom w:val="none" w:sz="0" w:space="0" w:color="auto"/>
            <w:right w:val="none" w:sz="0" w:space="0" w:color="auto"/>
          </w:divBdr>
        </w:div>
        <w:div w:id="1398045047">
          <w:marLeft w:val="0"/>
          <w:marRight w:val="0"/>
          <w:marTop w:val="0"/>
          <w:marBottom w:val="0"/>
          <w:divBdr>
            <w:top w:val="none" w:sz="0" w:space="0" w:color="auto"/>
            <w:left w:val="none" w:sz="0" w:space="0" w:color="auto"/>
            <w:bottom w:val="none" w:sz="0" w:space="0" w:color="auto"/>
            <w:right w:val="none" w:sz="0" w:space="0" w:color="auto"/>
          </w:divBdr>
        </w:div>
        <w:div w:id="1975982838">
          <w:marLeft w:val="0"/>
          <w:marRight w:val="0"/>
          <w:marTop w:val="0"/>
          <w:marBottom w:val="0"/>
          <w:divBdr>
            <w:top w:val="none" w:sz="0" w:space="0" w:color="auto"/>
            <w:left w:val="none" w:sz="0" w:space="0" w:color="auto"/>
            <w:bottom w:val="none" w:sz="0" w:space="0" w:color="auto"/>
            <w:right w:val="none" w:sz="0" w:space="0" w:color="auto"/>
          </w:divBdr>
        </w:div>
        <w:div w:id="1449161576">
          <w:marLeft w:val="0"/>
          <w:marRight w:val="0"/>
          <w:marTop w:val="0"/>
          <w:marBottom w:val="0"/>
          <w:divBdr>
            <w:top w:val="none" w:sz="0" w:space="0" w:color="auto"/>
            <w:left w:val="none" w:sz="0" w:space="0" w:color="auto"/>
            <w:bottom w:val="none" w:sz="0" w:space="0" w:color="auto"/>
            <w:right w:val="none" w:sz="0" w:space="0" w:color="auto"/>
          </w:divBdr>
        </w:div>
        <w:div w:id="1977374638">
          <w:marLeft w:val="0"/>
          <w:marRight w:val="0"/>
          <w:marTop w:val="0"/>
          <w:marBottom w:val="0"/>
          <w:divBdr>
            <w:top w:val="none" w:sz="0" w:space="0" w:color="auto"/>
            <w:left w:val="none" w:sz="0" w:space="0" w:color="auto"/>
            <w:bottom w:val="none" w:sz="0" w:space="0" w:color="auto"/>
            <w:right w:val="none" w:sz="0" w:space="0" w:color="auto"/>
          </w:divBdr>
        </w:div>
        <w:div w:id="1032540335">
          <w:marLeft w:val="0"/>
          <w:marRight w:val="0"/>
          <w:marTop w:val="0"/>
          <w:marBottom w:val="0"/>
          <w:divBdr>
            <w:top w:val="none" w:sz="0" w:space="0" w:color="auto"/>
            <w:left w:val="none" w:sz="0" w:space="0" w:color="auto"/>
            <w:bottom w:val="none" w:sz="0" w:space="0" w:color="auto"/>
            <w:right w:val="none" w:sz="0" w:space="0" w:color="auto"/>
          </w:divBdr>
        </w:div>
        <w:div w:id="2057002945">
          <w:marLeft w:val="0"/>
          <w:marRight w:val="0"/>
          <w:marTop w:val="0"/>
          <w:marBottom w:val="0"/>
          <w:divBdr>
            <w:top w:val="none" w:sz="0" w:space="0" w:color="auto"/>
            <w:left w:val="none" w:sz="0" w:space="0" w:color="auto"/>
            <w:bottom w:val="none" w:sz="0" w:space="0" w:color="auto"/>
            <w:right w:val="none" w:sz="0" w:space="0" w:color="auto"/>
          </w:divBdr>
        </w:div>
        <w:div w:id="267011776">
          <w:marLeft w:val="0"/>
          <w:marRight w:val="0"/>
          <w:marTop w:val="0"/>
          <w:marBottom w:val="0"/>
          <w:divBdr>
            <w:top w:val="none" w:sz="0" w:space="0" w:color="auto"/>
            <w:left w:val="none" w:sz="0" w:space="0" w:color="auto"/>
            <w:bottom w:val="none" w:sz="0" w:space="0" w:color="auto"/>
            <w:right w:val="none" w:sz="0" w:space="0" w:color="auto"/>
          </w:divBdr>
        </w:div>
        <w:div w:id="1426266650">
          <w:marLeft w:val="0"/>
          <w:marRight w:val="0"/>
          <w:marTop w:val="0"/>
          <w:marBottom w:val="0"/>
          <w:divBdr>
            <w:top w:val="none" w:sz="0" w:space="0" w:color="auto"/>
            <w:left w:val="none" w:sz="0" w:space="0" w:color="auto"/>
            <w:bottom w:val="none" w:sz="0" w:space="0" w:color="auto"/>
            <w:right w:val="none" w:sz="0" w:space="0" w:color="auto"/>
          </w:divBdr>
        </w:div>
        <w:div w:id="1983578943">
          <w:marLeft w:val="0"/>
          <w:marRight w:val="0"/>
          <w:marTop w:val="0"/>
          <w:marBottom w:val="0"/>
          <w:divBdr>
            <w:top w:val="none" w:sz="0" w:space="0" w:color="auto"/>
            <w:left w:val="none" w:sz="0" w:space="0" w:color="auto"/>
            <w:bottom w:val="none" w:sz="0" w:space="0" w:color="auto"/>
            <w:right w:val="none" w:sz="0" w:space="0" w:color="auto"/>
          </w:divBdr>
        </w:div>
        <w:div w:id="442964907">
          <w:marLeft w:val="0"/>
          <w:marRight w:val="0"/>
          <w:marTop w:val="0"/>
          <w:marBottom w:val="0"/>
          <w:divBdr>
            <w:top w:val="none" w:sz="0" w:space="0" w:color="auto"/>
            <w:left w:val="none" w:sz="0" w:space="0" w:color="auto"/>
            <w:bottom w:val="none" w:sz="0" w:space="0" w:color="auto"/>
            <w:right w:val="none" w:sz="0" w:space="0" w:color="auto"/>
          </w:divBdr>
        </w:div>
        <w:div w:id="2002080319">
          <w:marLeft w:val="0"/>
          <w:marRight w:val="0"/>
          <w:marTop w:val="0"/>
          <w:marBottom w:val="0"/>
          <w:divBdr>
            <w:top w:val="none" w:sz="0" w:space="0" w:color="auto"/>
            <w:left w:val="none" w:sz="0" w:space="0" w:color="auto"/>
            <w:bottom w:val="none" w:sz="0" w:space="0" w:color="auto"/>
            <w:right w:val="none" w:sz="0" w:space="0" w:color="auto"/>
          </w:divBdr>
        </w:div>
        <w:div w:id="1837262021">
          <w:marLeft w:val="0"/>
          <w:marRight w:val="0"/>
          <w:marTop w:val="0"/>
          <w:marBottom w:val="0"/>
          <w:divBdr>
            <w:top w:val="none" w:sz="0" w:space="0" w:color="auto"/>
            <w:left w:val="none" w:sz="0" w:space="0" w:color="auto"/>
            <w:bottom w:val="none" w:sz="0" w:space="0" w:color="auto"/>
            <w:right w:val="none" w:sz="0" w:space="0" w:color="auto"/>
          </w:divBdr>
        </w:div>
        <w:div w:id="163281279">
          <w:marLeft w:val="0"/>
          <w:marRight w:val="0"/>
          <w:marTop w:val="0"/>
          <w:marBottom w:val="0"/>
          <w:divBdr>
            <w:top w:val="none" w:sz="0" w:space="0" w:color="auto"/>
            <w:left w:val="none" w:sz="0" w:space="0" w:color="auto"/>
            <w:bottom w:val="none" w:sz="0" w:space="0" w:color="auto"/>
            <w:right w:val="none" w:sz="0" w:space="0" w:color="auto"/>
          </w:divBdr>
        </w:div>
        <w:div w:id="554008061">
          <w:marLeft w:val="0"/>
          <w:marRight w:val="0"/>
          <w:marTop w:val="0"/>
          <w:marBottom w:val="0"/>
          <w:divBdr>
            <w:top w:val="none" w:sz="0" w:space="0" w:color="auto"/>
            <w:left w:val="none" w:sz="0" w:space="0" w:color="auto"/>
            <w:bottom w:val="none" w:sz="0" w:space="0" w:color="auto"/>
            <w:right w:val="none" w:sz="0" w:space="0" w:color="auto"/>
          </w:divBdr>
        </w:div>
        <w:div w:id="130246423">
          <w:marLeft w:val="0"/>
          <w:marRight w:val="0"/>
          <w:marTop w:val="0"/>
          <w:marBottom w:val="0"/>
          <w:divBdr>
            <w:top w:val="none" w:sz="0" w:space="0" w:color="auto"/>
            <w:left w:val="none" w:sz="0" w:space="0" w:color="auto"/>
            <w:bottom w:val="none" w:sz="0" w:space="0" w:color="auto"/>
            <w:right w:val="none" w:sz="0" w:space="0" w:color="auto"/>
          </w:divBdr>
        </w:div>
        <w:div w:id="142817471">
          <w:marLeft w:val="0"/>
          <w:marRight w:val="0"/>
          <w:marTop w:val="0"/>
          <w:marBottom w:val="0"/>
          <w:divBdr>
            <w:top w:val="none" w:sz="0" w:space="0" w:color="auto"/>
            <w:left w:val="none" w:sz="0" w:space="0" w:color="auto"/>
            <w:bottom w:val="none" w:sz="0" w:space="0" w:color="auto"/>
            <w:right w:val="none" w:sz="0" w:space="0" w:color="auto"/>
          </w:divBdr>
        </w:div>
        <w:div w:id="22681744">
          <w:marLeft w:val="0"/>
          <w:marRight w:val="0"/>
          <w:marTop w:val="0"/>
          <w:marBottom w:val="0"/>
          <w:divBdr>
            <w:top w:val="none" w:sz="0" w:space="0" w:color="auto"/>
            <w:left w:val="none" w:sz="0" w:space="0" w:color="auto"/>
            <w:bottom w:val="none" w:sz="0" w:space="0" w:color="auto"/>
            <w:right w:val="none" w:sz="0" w:space="0" w:color="auto"/>
          </w:divBdr>
        </w:div>
        <w:div w:id="1335108454">
          <w:marLeft w:val="0"/>
          <w:marRight w:val="0"/>
          <w:marTop w:val="0"/>
          <w:marBottom w:val="0"/>
          <w:divBdr>
            <w:top w:val="none" w:sz="0" w:space="0" w:color="auto"/>
            <w:left w:val="none" w:sz="0" w:space="0" w:color="auto"/>
            <w:bottom w:val="none" w:sz="0" w:space="0" w:color="auto"/>
            <w:right w:val="none" w:sz="0" w:space="0" w:color="auto"/>
          </w:divBdr>
        </w:div>
        <w:div w:id="510996597">
          <w:marLeft w:val="0"/>
          <w:marRight w:val="0"/>
          <w:marTop w:val="0"/>
          <w:marBottom w:val="0"/>
          <w:divBdr>
            <w:top w:val="none" w:sz="0" w:space="0" w:color="auto"/>
            <w:left w:val="none" w:sz="0" w:space="0" w:color="auto"/>
            <w:bottom w:val="none" w:sz="0" w:space="0" w:color="auto"/>
            <w:right w:val="none" w:sz="0" w:space="0" w:color="auto"/>
          </w:divBdr>
        </w:div>
        <w:div w:id="220989280">
          <w:marLeft w:val="0"/>
          <w:marRight w:val="0"/>
          <w:marTop w:val="0"/>
          <w:marBottom w:val="0"/>
          <w:divBdr>
            <w:top w:val="none" w:sz="0" w:space="0" w:color="auto"/>
            <w:left w:val="none" w:sz="0" w:space="0" w:color="auto"/>
            <w:bottom w:val="none" w:sz="0" w:space="0" w:color="auto"/>
            <w:right w:val="none" w:sz="0" w:space="0" w:color="auto"/>
          </w:divBdr>
        </w:div>
        <w:div w:id="1836531030">
          <w:marLeft w:val="0"/>
          <w:marRight w:val="0"/>
          <w:marTop w:val="0"/>
          <w:marBottom w:val="0"/>
          <w:divBdr>
            <w:top w:val="none" w:sz="0" w:space="0" w:color="auto"/>
            <w:left w:val="none" w:sz="0" w:space="0" w:color="auto"/>
            <w:bottom w:val="none" w:sz="0" w:space="0" w:color="auto"/>
            <w:right w:val="none" w:sz="0" w:space="0" w:color="auto"/>
          </w:divBdr>
        </w:div>
        <w:div w:id="912083033">
          <w:marLeft w:val="0"/>
          <w:marRight w:val="0"/>
          <w:marTop w:val="0"/>
          <w:marBottom w:val="0"/>
          <w:divBdr>
            <w:top w:val="none" w:sz="0" w:space="0" w:color="auto"/>
            <w:left w:val="none" w:sz="0" w:space="0" w:color="auto"/>
            <w:bottom w:val="none" w:sz="0" w:space="0" w:color="auto"/>
            <w:right w:val="none" w:sz="0" w:space="0" w:color="auto"/>
          </w:divBdr>
        </w:div>
        <w:div w:id="622199427">
          <w:marLeft w:val="0"/>
          <w:marRight w:val="0"/>
          <w:marTop w:val="0"/>
          <w:marBottom w:val="0"/>
          <w:divBdr>
            <w:top w:val="none" w:sz="0" w:space="0" w:color="auto"/>
            <w:left w:val="none" w:sz="0" w:space="0" w:color="auto"/>
            <w:bottom w:val="none" w:sz="0" w:space="0" w:color="auto"/>
            <w:right w:val="none" w:sz="0" w:space="0" w:color="auto"/>
          </w:divBdr>
        </w:div>
        <w:div w:id="1585141799">
          <w:marLeft w:val="0"/>
          <w:marRight w:val="0"/>
          <w:marTop w:val="0"/>
          <w:marBottom w:val="0"/>
          <w:divBdr>
            <w:top w:val="none" w:sz="0" w:space="0" w:color="auto"/>
            <w:left w:val="none" w:sz="0" w:space="0" w:color="auto"/>
            <w:bottom w:val="none" w:sz="0" w:space="0" w:color="auto"/>
            <w:right w:val="none" w:sz="0" w:space="0" w:color="auto"/>
          </w:divBdr>
        </w:div>
        <w:div w:id="21640142">
          <w:marLeft w:val="0"/>
          <w:marRight w:val="0"/>
          <w:marTop w:val="0"/>
          <w:marBottom w:val="0"/>
          <w:divBdr>
            <w:top w:val="none" w:sz="0" w:space="0" w:color="auto"/>
            <w:left w:val="none" w:sz="0" w:space="0" w:color="auto"/>
            <w:bottom w:val="none" w:sz="0" w:space="0" w:color="auto"/>
            <w:right w:val="none" w:sz="0" w:space="0" w:color="auto"/>
          </w:divBdr>
        </w:div>
        <w:div w:id="2133664647">
          <w:marLeft w:val="0"/>
          <w:marRight w:val="0"/>
          <w:marTop w:val="0"/>
          <w:marBottom w:val="0"/>
          <w:divBdr>
            <w:top w:val="none" w:sz="0" w:space="0" w:color="auto"/>
            <w:left w:val="none" w:sz="0" w:space="0" w:color="auto"/>
            <w:bottom w:val="none" w:sz="0" w:space="0" w:color="auto"/>
            <w:right w:val="none" w:sz="0" w:space="0" w:color="auto"/>
          </w:divBdr>
        </w:div>
        <w:div w:id="2050716580">
          <w:marLeft w:val="0"/>
          <w:marRight w:val="0"/>
          <w:marTop w:val="0"/>
          <w:marBottom w:val="0"/>
          <w:divBdr>
            <w:top w:val="none" w:sz="0" w:space="0" w:color="auto"/>
            <w:left w:val="none" w:sz="0" w:space="0" w:color="auto"/>
            <w:bottom w:val="none" w:sz="0" w:space="0" w:color="auto"/>
            <w:right w:val="none" w:sz="0" w:space="0" w:color="auto"/>
          </w:divBdr>
        </w:div>
        <w:div w:id="2020159073">
          <w:marLeft w:val="0"/>
          <w:marRight w:val="0"/>
          <w:marTop w:val="0"/>
          <w:marBottom w:val="0"/>
          <w:divBdr>
            <w:top w:val="none" w:sz="0" w:space="0" w:color="auto"/>
            <w:left w:val="none" w:sz="0" w:space="0" w:color="auto"/>
            <w:bottom w:val="none" w:sz="0" w:space="0" w:color="auto"/>
            <w:right w:val="none" w:sz="0" w:space="0" w:color="auto"/>
          </w:divBdr>
        </w:div>
        <w:div w:id="1747604794">
          <w:marLeft w:val="0"/>
          <w:marRight w:val="0"/>
          <w:marTop w:val="0"/>
          <w:marBottom w:val="0"/>
          <w:divBdr>
            <w:top w:val="none" w:sz="0" w:space="0" w:color="auto"/>
            <w:left w:val="none" w:sz="0" w:space="0" w:color="auto"/>
            <w:bottom w:val="none" w:sz="0" w:space="0" w:color="auto"/>
            <w:right w:val="none" w:sz="0" w:space="0" w:color="auto"/>
          </w:divBdr>
        </w:div>
        <w:div w:id="1160190440">
          <w:marLeft w:val="0"/>
          <w:marRight w:val="0"/>
          <w:marTop w:val="0"/>
          <w:marBottom w:val="0"/>
          <w:divBdr>
            <w:top w:val="none" w:sz="0" w:space="0" w:color="auto"/>
            <w:left w:val="none" w:sz="0" w:space="0" w:color="auto"/>
            <w:bottom w:val="none" w:sz="0" w:space="0" w:color="auto"/>
            <w:right w:val="none" w:sz="0" w:space="0" w:color="auto"/>
          </w:divBdr>
        </w:div>
        <w:div w:id="1671061527">
          <w:marLeft w:val="0"/>
          <w:marRight w:val="0"/>
          <w:marTop w:val="0"/>
          <w:marBottom w:val="0"/>
          <w:divBdr>
            <w:top w:val="none" w:sz="0" w:space="0" w:color="auto"/>
            <w:left w:val="none" w:sz="0" w:space="0" w:color="auto"/>
            <w:bottom w:val="none" w:sz="0" w:space="0" w:color="auto"/>
            <w:right w:val="none" w:sz="0" w:space="0" w:color="auto"/>
          </w:divBdr>
        </w:div>
        <w:div w:id="2116750207">
          <w:marLeft w:val="0"/>
          <w:marRight w:val="0"/>
          <w:marTop w:val="0"/>
          <w:marBottom w:val="0"/>
          <w:divBdr>
            <w:top w:val="none" w:sz="0" w:space="0" w:color="auto"/>
            <w:left w:val="none" w:sz="0" w:space="0" w:color="auto"/>
            <w:bottom w:val="none" w:sz="0" w:space="0" w:color="auto"/>
            <w:right w:val="none" w:sz="0" w:space="0" w:color="auto"/>
          </w:divBdr>
        </w:div>
        <w:div w:id="290673350">
          <w:marLeft w:val="0"/>
          <w:marRight w:val="0"/>
          <w:marTop w:val="0"/>
          <w:marBottom w:val="0"/>
          <w:divBdr>
            <w:top w:val="none" w:sz="0" w:space="0" w:color="auto"/>
            <w:left w:val="none" w:sz="0" w:space="0" w:color="auto"/>
            <w:bottom w:val="none" w:sz="0" w:space="0" w:color="auto"/>
            <w:right w:val="none" w:sz="0" w:space="0" w:color="auto"/>
          </w:divBdr>
        </w:div>
        <w:div w:id="310135644">
          <w:marLeft w:val="0"/>
          <w:marRight w:val="0"/>
          <w:marTop w:val="0"/>
          <w:marBottom w:val="0"/>
          <w:divBdr>
            <w:top w:val="none" w:sz="0" w:space="0" w:color="auto"/>
            <w:left w:val="none" w:sz="0" w:space="0" w:color="auto"/>
            <w:bottom w:val="none" w:sz="0" w:space="0" w:color="auto"/>
            <w:right w:val="none" w:sz="0" w:space="0" w:color="auto"/>
          </w:divBdr>
        </w:div>
        <w:div w:id="967054888">
          <w:marLeft w:val="0"/>
          <w:marRight w:val="0"/>
          <w:marTop w:val="0"/>
          <w:marBottom w:val="0"/>
          <w:divBdr>
            <w:top w:val="none" w:sz="0" w:space="0" w:color="auto"/>
            <w:left w:val="none" w:sz="0" w:space="0" w:color="auto"/>
            <w:bottom w:val="none" w:sz="0" w:space="0" w:color="auto"/>
            <w:right w:val="none" w:sz="0" w:space="0" w:color="auto"/>
          </w:divBdr>
        </w:div>
        <w:div w:id="329599503">
          <w:marLeft w:val="0"/>
          <w:marRight w:val="0"/>
          <w:marTop w:val="0"/>
          <w:marBottom w:val="0"/>
          <w:divBdr>
            <w:top w:val="none" w:sz="0" w:space="0" w:color="auto"/>
            <w:left w:val="none" w:sz="0" w:space="0" w:color="auto"/>
            <w:bottom w:val="none" w:sz="0" w:space="0" w:color="auto"/>
            <w:right w:val="none" w:sz="0" w:space="0" w:color="auto"/>
          </w:divBdr>
          <w:divsChild>
            <w:div w:id="21029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7530">
      <w:bodyDiv w:val="1"/>
      <w:marLeft w:val="0"/>
      <w:marRight w:val="0"/>
      <w:marTop w:val="0"/>
      <w:marBottom w:val="0"/>
      <w:divBdr>
        <w:top w:val="none" w:sz="0" w:space="0" w:color="auto"/>
        <w:left w:val="none" w:sz="0" w:space="0" w:color="auto"/>
        <w:bottom w:val="none" w:sz="0" w:space="0" w:color="auto"/>
        <w:right w:val="none" w:sz="0" w:space="0" w:color="auto"/>
      </w:divBdr>
      <w:divsChild>
        <w:div w:id="1031109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300849">
              <w:marLeft w:val="0"/>
              <w:marRight w:val="0"/>
              <w:marTop w:val="0"/>
              <w:marBottom w:val="0"/>
              <w:divBdr>
                <w:top w:val="none" w:sz="0" w:space="0" w:color="auto"/>
                <w:left w:val="none" w:sz="0" w:space="0" w:color="auto"/>
                <w:bottom w:val="none" w:sz="0" w:space="0" w:color="auto"/>
                <w:right w:val="none" w:sz="0" w:space="0" w:color="auto"/>
              </w:divBdr>
            </w:div>
          </w:divsChild>
        </w:div>
        <w:div w:id="34359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289202">
              <w:marLeft w:val="0"/>
              <w:marRight w:val="0"/>
              <w:marTop w:val="0"/>
              <w:marBottom w:val="0"/>
              <w:divBdr>
                <w:top w:val="none" w:sz="0" w:space="0" w:color="auto"/>
                <w:left w:val="none" w:sz="0" w:space="0" w:color="auto"/>
                <w:bottom w:val="none" w:sz="0" w:space="0" w:color="auto"/>
                <w:right w:val="none" w:sz="0" w:space="0" w:color="auto"/>
              </w:divBdr>
              <w:divsChild>
                <w:div w:id="619534776">
                  <w:marLeft w:val="0"/>
                  <w:marRight w:val="0"/>
                  <w:marTop w:val="0"/>
                  <w:marBottom w:val="0"/>
                  <w:divBdr>
                    <w:top w:val="none" w:sz="0" w:space="0" w:color="auto"/>
                    <w:left w:val="none" w:sz="0" w:space="0" w:color="auto"/>
                    <w:bottom w:val="none" w:sz="0" w:space="0" w:color="auto"/>
                    <w:right w:val="none" w:sz="0" w:space="0" w:color="auto"/>
                  </w:divBdr>
                  <w:divsChild>
                    <w:div w:id="1231235379">
                      <w:marLeft w:val="0"/>
                      <w:marRight w:val="0"/>
                      <w:marTop w:val="0"/>
                      <w:marBottom w:val="0"/>
                      <w:divBdr>
                        <w:top w:val="none" w:sz="0" w:space="0" w:color="auto"/>
                        <w:left w:val="none" w:sz="0" w:space="0" w:color="auto"/>
                        <w:bottom w:val="none" w:sz="0" w:space="0" w:color="auto"/>
                        <w:right w:val="none" w:sz="0" w:space="0" w:color="auto"/>
                      </w:divBdr>
                      <w:divsChild>
                        <w:div w:id="2072266255">
                          <w:marLeft w:val="0"/>
                          <w:marRight w:val="0"/>
                          <w:marTop w:val="0"/>
                          <w:marBottom w:val="0"/>
                          <w:divBdr>
                            <w:top w:val="none" w:sz="0" w:space="0" w:color="auto"/>
                            <w:left w:val="none" w:sz="0" w:space="0" w:color="auto"/>
                            <w:bottom w:val="none" w:sz="0" w:space="0" w:color="auto"/>
                            <w:right w:val="none" w:sz="0" w:space="0" w:color="auto"/>
                          </w:divBdr>
                          <w:divsChild>
                            <w:div w:id="1512716005">
                              <w:marLeft w:val="0"/>
                              <w:marRight w:val="0"/>
                              <w:marTop w:val="0"/>
                              <w:marBottom w:val="0"/>
                              <w:divBdr>
                                <w:top w:val="none" w:sz="0" w:space="0" w:color="auto"/>
                                <w:left w:val="none" w:sz="0" w:space="0" w:color="auto"/>
                                <w:bottom w:val="none" w:sz="0" w:space="0" w:color="auto"/>
                                <w:right w:val="none" w:sz="0" w:space="0" w:color="auto"/>
                              </w:divBdr>
                              <w:divsChild>
                                <w:div w:id="2059934474">
                                  <w:marLeft w:val="0"/>
                                  <w:marRight w:val="0"/>
                                  <w:marTop w:val="0"/>
                                  <w:marBottom w:val="0"/>
                                  <w:divBdr>
                                    <w:top w:val="none" w:sz="0" w:space="0" w:color="auto"/>
                                    <w:left w:val="none" w:sz="0" w:space="0" w:color="auto"/>
                                    <w:bottom w:val="none" w:sz="0" w:space="0" w:color="auto"/>
                                    <w:right w:val="none" w:sz="0" w:space="0" w:color="auto"/>
                                  </w:divBdr>
                                  <w:divsChild>
                                    <w:div w:id="39673776">
                                      <w:marLeft w:val="0"/>
                                      <w:marRight w:val="0"/>
                                      <w:marTop w:val="0"/>
                                      <w:marBottom w:val="0"/>
                                      <w:divBdr>
                                        <w:top w:val="none" w:sz="0" w:space="0" w:color="auto"/>
                                        <w:left w:val="none" w:sz="0" w:space="0" w:color="auto"/>
                                        <w:bottom w:val="none" w:sz="0" w:space="0" w:color="auto"/>
                                        <w:right w:val="none" w:sz="0" w:space="0" w:color="auto"/>
                                      </w:divBdr>
                                      <w:divsChild>
                                        <w:div w:id="1859345771">
                                          <w:marLeft w:val="0"/>
                                          <w:marRight w:val="0"/>
                                          <w:marTop w:val="0"/>
                                          <w:marBottom w:val="0"/>
                                          <w:divBdr>
                                            <w:top w:val="none" w:sz="0" w:space="0" w:color="auto"/>
                                            <w:left w:val="none" w:sz="0" w:space="0" w:color="auto"/>
                                            <w:bottom w:val="none" w:sz="0" w:space="0" w:color="auto"/>
                                            <w:right w:val="none" w:sz="0" w:space="0" w:color="auto"/>
                                          </w:divBdr>
                                          <w:divsChild>
                                            <w:div w:id="1999963459">
                                              <w:marLeft w:val="0"/>
                                              <w:marRight w:val="0"/>
                                              <w:marTop w:val="0"/>
                                              <w:marBottom w:val="0"/>
                                              <w:divBdr>
                                                <w:top w:val="none" w:sz="0" w:space="0" w:color="auto"/>
                                                <w:left w:val="none" w:sz="0" w:space="0" w:color="auto"/>
                                                <w:bottom w:val="none" w:sz="0" w:space="0" w:color="auto"/>
                                                <w:right w:val="none" w:sz="0" w:space="0" w:color="auto"/>
                                              </w:divBdr>
                                              <w:divsChild>
                                                <w:div w:id="1376852873">
                                                  <w:marLeft w:val="0"/>
                                                  <w:marRight w:val="0"/>
                                                  <w:marTop w:val="0"/>
                                                  <w:marBottom w:val="0"/>
                                                  <w:divBdr>
                                                    <w:top w:val="none" w:sz="0" w:space="0" w:color="auto"/>
                                                    <w:left w:val="none" w:sz="0" w:space="0" w:color="auto"/>
                                                    <w:bottom w:val="none" w:sz="0" w:space="0" w:color="auto"/>
                                                    <w:right w:val="none" w:sz="0" w:space="0" w:color="auto"/>
                                                  </w:divBdr>
                                                  <w:divsChild>
                                                    <w:div w:id="1582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676932">
      <w:bodyDiv w:val="1"/>
      <w:marLeft w:val="0"/>
      <w:marRight w:val="0"/>
      <w:marTop w:val="0"/>
      <w:marBottom w:val="0"/>
      <w:divBdr>
        <w:top w:val="none" w:sz="0" w:space="0" w:color="auto"/>
        <w:left w:val="none" w:sz="0" w:space="0" w:color="auto"/>
        <w:bottom w:val="none" w:sz="0" w:space="0" w:color="auto"/>
        <w:right w:val="none" w:sz="0" w:space="0" w:color="auto"/>
      </w:divBdr>
    </w:div>
    <w:div w:id="1577740037">
      <w:bodyDiv w:val="1"/>
      <w:marLeft w:val="0"/>
      <w:marRight w:val="0"/>
      <w:marTop w:val="0"/>
      <w:marBottom w:val="0"/>
      <w:divBdr>
        <w:top w:val="none" w:sz="0" w:space="0" w:color="auto"/>
        <w:left w:val="none" w:sz="0" w:space="0" w:color="auto"/>
        <w:bottom w:val="none" w:sz="0" w:space="0" w:color="auto"/>
        <w:right w:val="none" w:sz="0" w:space="0" w:color="auto"/>
      </w:divBdr>
    </w:div>
    <w:div w:id="1587765625">
      <w:bodyDiv w:val="1"/>
      <w:marLeft w:val="0"/>
      <w:marRight w:val="0"/>
      <w:marTop w:val="0"/>
      <w:marBottom w:val="0"/>
      <w:divBdr>
        <w:top w:val="none" w:sz="0" w:space="0" w:color="auto"/>
        <w:left w:val="none" w:sz="0" w:space="0" w:color="auto"/>
        <w:bottom w:val="none" w:sz="0" w:space="0" w:color="auto"/>
        <w:right w:val="none" w:sz="0" w:space="0" w:color="auto"/>
      </w:divBdr>
    </w:div>
    <w:div w:id="1725714200">
      <w:bodyDiv w:val="1"/>
      <w:marLeft w:val="0"/>
      <w:marRight w:val="0"/>
      <w:marTop w:val="0"/>
      <w:marBottom w:val="0"/>
      <w:divBdr>
        <w:top w:val="none" w:sz="0" w:space="0" w:color="auto"/>
        <w:left w:val="none" w:sz="0" w:space="0" w:color="auto"/>
        <w:bottom w:val="none" w:sz="0" w:space="0" w:color="auto"/>
        <w:right w:val="none" w:sz="0" w:space="0" w:color="auto"/>
      </w:divBdr>
      <w:divsChild>
        <w:div w:id="58094359">
          <w:marLeft w:val="0"/>
          <w:marRight w:val="0"/>
          <w:marTop w:val="0"/>
          <w:marBottom w:val="0"/>
          <w:divBdr>
            <w:top w:val="none" w:sz="0" w:space="0" w:color="auto"/>
            <w:left w:val="none" w:sz="0" w:space="0" w:color="auto"/>
            <w:bottom w:val="none" w:sz="0" w:space="0" w:color="auto"/>
            <w:right w:val="none" w:sz="0" w:space="0" w:color="auto"/>
          </w:divBdr>
        </w:div>
      </w:divsChild>
    </w:div>
    <w:div w:id="1795556422">
      <w:bodyDiv w:val="1"/>
      <w:marLeft w:val="0"/>
      <w:marRight w:val="0"/>
      <w:marTop w:val="0"/>
      <w:marBottom w:val="0"/>
      <w:divBdr>
        <w:top w:val="none" w:sz="0" w:space="0" w:color="auto"/>
        <w:left w:val="none" w:sz="0" w:space="0" w:color="auto"/>
        <w:bottom w:val="none" w:sz="0" w:space="0" w:color="auto"/>
        <w:right w:val="none" w:sz="0" w:space="0" w:color="auto"/>
      </w:divBdr>
    </w:div>
    <w:div w:id="1822888403">
      <w:bodyDiv w:val="1"/>
      <w:marLeft w:val="0"/>
      <w:marRight w:val="0"/>
      <w:marTop w:val="0"/>
      <w:marBottom w:val="0"/>
      <w:divBdr>
        <w:top w:val="none" w:sz="0" w:space="0" w:color="auto"/>
        <w:left w:val="none" w:sz="0" w:space="0" w:color="auto"/>
        <w:bottom w:val="none" w:sz="0" w:space="0" w:color="auto"/>
        <w:right w:val="none" w:sz="0" w:space="0" w:color="auto"/>
      </w:divBdr>
      <w:divsChild>
        <w:div w:id="1529222326">
          <w:marLeft w:val="0"/>
          <w:marRight w:val="0"/>
          <w:marTop w:val="0"/>
          <w:marBottom w:val="0"/>
          <w:divBdr>
            <w:top w:val="none" w:sz="0" w:space="0" w:color="auto"/>
            <w:left w:val="none" w:sz="0" w:space="0" w:color="auto"/>
            <w:bottom w:val="none" w:sz="0" w:space="0" w:color="auto"/>
            <w:right w:val="none" w:sz="0" w:space="0" w:color="auto"/>
          </w:divBdr>
        </w:div>
        <w:div w:id="725376349">
          <w:marLeft w:val="0"/>
          <w:marRight w:val="0"/>
          <w:marTop w:val="0"/>
          <w:marBottom w:val="0"/>
          <w:divBdr>
            <w:top w:val="none" w:sz="0" w:space="0" w:color="auto"/>
            <w:left w:val="none" w:sz="0" w:space="0" w:color="auto"/>
            <w:bottom w:val="none" w:sz="0" w:space="0" w:color="auto"/>
            <w:right w:val="none" w:sz="0" w:space="0" w:color="auto"/>
          </w:divBdr>
        </w:div>
        <w:div w:id="1779254692">
          <w:marLeft w:val="0"/>
          <w:marRight w:val="0"/>
          <w:marTop w:val="0"/>
          <w:marBottom w:val="0"/>
          <w:divBdr>
            <w:top w:val="none" w:sz="0" w:space="0" w:color="auto"/>
            <w:left w:val="none" w:sz="0" w:space="0" w:color="auto"/>
            <w:bottom w:val="none" w:sz="0" w:space="0" w:color="auto"/>
            <w:right w:val="none" w:sz="0" w:space="0" w:color="auto"/>
          </w:divBdr>
        </w:div>
        <w:div w:id="1279147467">
          <w:marLeft w:val="0"/>
          <w:marRight w:val="0"/>
          <w:marTop w:val="0"/>
          <w:marBottom w:val="0"/>
          <w:divBdr>
            <w:top w:val="none" w:sz="0" w:space="0" w:color="auto"/>
            <w:left w:val="none" w:sz="0" w:space="0" w:color="auto"/>
            <w:bottom w:val="none" w:sz="0" w:space="0" w:color="auto"/>
            <w:right w:val="none" w:sz="0" w:space="0" w:color="auto"/>
          </w:divBdr>
        </w:div>
        <w:div w:id="988288152">
          <w:marLeft w:val="0"/>
          <w:marRight w:val="0"/>
          <w:marTop w:val="0"/>
          <w:marBottom w:val="0"/>
          <w:divBdr>
            <w:top w:val="none" w:sz="0" w:space="0" w:color="auto"/>
            <w:left w:val="none" w:sz="0" w:space="0" w:color="auto"/>
            <w:bottom w:val="none" w:sz="0" w:space="0" w:color="auto"/>
            <w:right w:val="none" w:sz="0" w:space="0" w:color="auto"/>
          </w:divBdr>
        </w:div>
        <w:div w:id="430131273">
          <w:marLeft w:val="0"/>
          <w:marRight w:val="0"/>
          <w:marTop w:val="0"/>
          <w:marBottom w:val="0"/>
          <w:divBdr>
            <w:top w:val="none" w:sz="0" w:space="0" w:color="auto"/>
            <w:left w:val="none" w:sz="0" w:space="0" w:color="auto"/>
            <w:bottom w:val="none" w:sz="0" w:space="0" w:color="auto"/>
            <w:right w:val="none" w:sz="0" w:space="0" w:color="auto"/>
          </w:divBdr>
        </w:div>
        <w:div w:id="653608985">
          <w:marLeft w:val="0"/>
          <w:marRight w:val="0"/>
          <w:marTop w:val="0"/>
          <w:marBottom w:val="0"/>
          <w:divBdr>
            <w:top w:val="none" w:sz="0" w:space="0" w:color="auto"/>
            <w:left w:val="none" w:sz="0" w:space="0" w:color="auto"/>
            <w:bottom w:val="none" w:sz="0" w:space="0" w:color="auto"/>
            <w:right w:val="none" w:sz="0" w:space="0" w:color="auto"/>
          </w:divBdr>
        </w:div>
        <w:div w:id="2135055879">
          <w:marLeft w:val="0"/>
          <w:marRight w:val="0"/>
          <w:marTop w:val="0"/>
          <w:marBottom w:val="0"/>
          <w:divBdr>
            <w:top w:val="none" w:sz="0" w:space="0" w:color="auto"/>
            <w:left w:val="none" w:sz="0" w:space="0" w:color="auto"/>
            <w:bottom w:val="none" w:sz="0" w:space="0" w:color="auto"/>
            <w:right w:val="none" w:sz="0" w:space="0" w:color="auto"/>
          </w:divBdr>
        </w:div>
        <w:div w:id="12187096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12.xml"/><Relationship Id="rId30" Type="http://schemas.openxmlformats.org/officeDocument/2006/relationships/footer" Target="footer14.xml"/></Relationships>
</file>

<file path=word/_rels/footer10.xml.rels><?xml version="1.0" encoding="UTF-8" standalone="yes"?>
<Relationships xmlns="http://schemas.openxmlformats.org/package/2006/relationships"><Relationship Id="rId1" Type="http://schemas.openxmlformats.org/officeDocument/2006/relationships/hyperlink" Target="http://www.austplants.com.a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austplants.com.a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austplants.com.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ustplants.com.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ustplants.com.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austplants.com.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austplant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ather/Library/Group%20Containers/UBF8T346G9.Office/User%20Content.localized/Templates.localized/APS%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682567-88EE-3F42-BDC6-A847EA7F8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APS Word template.dotx</Template>
  <TotalTime>25</TotalTime>
  <Pages>18</Pages>
  <Words>4530</Words>
  <Characters>25826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Miles</dc:creator>
  <cp:keywords/>
  <dc:description/>
  <cp:lastModifiedBy>Heather Miles</cp:lastModifiedBy>
  <cp:revision>3</cp:revision>
  <cp:lastPrinted>2018-02-20T19:52:00Z</cp:lastPrinted>
  <dcterms:created xsi:type="dcterms:W3CDTF">2023-01-10T05:22:00Z</dcterms:created>
  <dcterms:modified xsi:type="dcterms:W3CDTF">2023-01-11T05:07:00Z</dcterms:modified>
</cp:coreProperties>
</file>